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94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72pt;margin-top:174.649994pt;width:486pt;height:.1pt;mso-position-horizontal-relative:page;mso-position-vertical-relative:page;z-index:-3035" coordorigin="1440,3493" coordsize="9720,2">
            <v:shape style="position:absolute;left:1440;top:3493;width:9720;height:2" coordorigin="1440,3493" coordsize="9720,0" path="m1440,3493l11160,3493e" filled="f" stroked="t" strokeweight="3pt" strokecolor="#000000">
              <v:path arrowok="t"/>
            </v:shape>
          </v:group>
          <w10:wrap type="none"/>
        </w:pict>
      </w:r>
      <w:r>
        <w:rPr/>
        <w:pict>
          <v:shape style="width:59.723251pt;height:45.72pt;mso-position-horizontal-relative:char;mso-position-vertical-relative:line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3" w:lineRule="auto"/>
        <w:ind w:left="120" w:right="6376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36"/>
          <w:szCs w:val="36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-8"/>
          <w:w w:val="100"/>
          <w:b/>
          <w:bCs/>
        </w:rPr>
        <w:t>A</w:t>
      </w:r>
      <w:r>
        <w:rPr>
          <w:rFonts w:ascii="Arial" w:hAnsi="Arial" w:cs="Arial" w:eastAsia="Arial"/>
          <w:sz w:val="36"/>
          <w:szCs w:val="36"/>
          <w:spacing w:val="1"/>
          <w:w w:val="100"/>
          <w:b/>
          <w:bCs/>
        </w:rPr>
        <w:t>rm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36"/>
          <w:szCs w:val="36"/>
          <w:spacing w:val="1"/>
          <w:w w:val="100"/>
          <w:b/>
          <w:bCs/>
        </w:rPr>
        <w:t>orp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6"/>
          <w:szCs w:val="36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36"/>
          <w:szCs w:val="36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36"/>
          <w:szCs w:val="36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36"/>
          <w:szCs w:val="36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36"/>
          <w:szCs w:val="36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6"/>
          <w:szCs w:val="36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6"/>
          <w:szCs w:val="36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36"/>
          <w:szCs w:val="36"/>
          <w:spacing w:val="3"/>
          <w:w w:val="100"/>
          <w:b/>
          <w:bCs/>
        </w:rPr>
        <w:t>f</w:t>
      </w:r>
      <w:r>
        <w:rPr>
          <w:rFonts w:ascii="Arial" w:hAnsi="Arial" w:cs="Arial" w:eastAsia="Arial"/>
          <w:sz w:val="36"/>
          <w:szCs w:val="36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36"/>
          <w:szCs w:val="36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36"/>
          <w:szCs w:val="36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36"/>
          <w:szCs w:val="36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36"/>
          <w:szCs w:val="36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36"/>
          <w:szCs w:val="36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36"/>
          <w:szCs w:val="36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36"/>
          <w:szCs w:val="36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6"/>
          <w:szCs w:val="36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36"/>
          <w:szCs w:val="36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36"/>
          <w:szCs w:val="36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36"/>
          <w:szCs w:val="36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36"/>
          <w:szCs w:val="36"/>
          <w:spacing w:val="-1"/>
          <w:w w:val="100"/>
          <w:b/>
          <w:bCs/>
        </w:rPr>
        <w:t>ee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36"/>
          <w:szCs w:val="36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36"/>
          <w:szCs w:val="36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36"/>
          <w:szCs w:val="36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36"/>
          <w:szCs w:val="36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36"/>
          <w:szCs w:val="36"/>
          <w:spacing w:val="-1"/>
          <w:w w:val="100"/>
          <w:b/>
          <w:bCs/>
        </w:rPr>
        <w:t>ct</w:t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120" w:right="-26"/>
        <w:jc w:val="left"/>
        <w:rPr>
          <w:rFonts w:ascii="Arial" w:hAnsi="Arial" w:cs="Arial" w:eastAsia="Arial"/>
          <w:sz w:val="72"/>
          <w:szCs w:val="72"/>
        </w:rPr>
      </w:pPr>
      <w:rPr/>
      <w:r>
        <w:rPr>
          <w:rFonts w:ascii="Arial" w:hAnsi="Arial" w:cs="Arial" w:eastAsia="Arial"/>
          <w:sz w:val="72"/>
          <w:szCs w:val="72"/>
          <w:spacing w:val="0"/>
          <w:w w:val="100"/>
        </w:rPr>
        <w:t>AED</w:t>
      </w:r>
      <w:r>
        <w:rPr>
          <w:rFonts w:ascii="Arial" w:hAnsi="Arial" w:cs="Arial" w:eastAsia="Arial"/>
          <w:sz w:val="72"/>
          <w:szCs w:val="72"/>
          <w:spacing w:val="98"/>
          <w:w w:val="100"/>
        </w:rPr>
        <w:t> </w:t>
      </w:r>
      <w:r>
        <w:rPr>
          <w:rFonts w:ascii="Arial" w:hAnsi="Arial" w:cs="Arial" w:eastAsia="Arial"/>
          <w:sz w:val="72"/>
          <w:szCs w:val="72"/>
          <w:spacing w:val="1"/>
          <w:w w:val="100"/>
        </w:rPr>
        <w:t>De</w:t>
      </w:r>
      <w:r>
        <w:rPr>
          <w:rFonts w:ascii="Arial" w:hAnsi="Arial" w:cs="Arial" w:eastAsia="Arial"/>
          <w:sz w:val="72"/>
          <w:szCs w:val="72"/>
          <w:spacing w:val="0"/>
          <w:w w:val="100"/>
        </w:rPr>
        <w:t>s</w:t>
      </w:r>
      <w:r>
        <w:rPr>
          <w:rFonts w:ascii="Arial" w:hAnsi="Arial" w:cs="Arial" w:eastAsia="Arial"/>
          <w:sz w:val="72"/>
          <w:szCs w:val="72"/>
          <w:spacing w:val="1"/>
          <w:w w:val="100"/>
        </w:rPr>
        <w:t>ig</w:t>
      </w:r>
      <w:r>
        <w:rPr>
          <w:rFonts w:ascii="Arial" w:hAnsi="Arial" w:cs="Arial" w:eastAsia="Arial"/>
          <w:sz w:val="72"/>
          <w:szCs w:val="72"/>
          <w:spacing w:val="0"/>
          <w:w w:val="100"/>
        </w:rPr>
        <w:t>n</w:t>
      </w:r>
      <w:r>
        <w:rPr>
          <w:rFonts w:ascii="Arial" w:hAnsi="Arial" w:cs="Arial" w:eastAsia="Arial"/>
          <w:sz w:val="72"/>
          <w:szCs w:val="72"/>
          <w:spacing w:val="96"/>
          <w:w w:val="100"/>
        </w:rPr>
        <w:t> </w:t>
      </w:r>
      <w:r>
        <w:rPr>
          <w:rFonts w:ascii="Arial" w:hAnsi="Arial" w:cs="Arial" w:eastAsia="Arial"/>
          <w:sz w:val="72"/>
          <w:szCs w:val="72"/>
          <w:spacing w:val="1"/>
          <w:w w:val="100"/>
        </w:rPr>
        <w:t>Requi</w:t>
      </w:r>
      <w:r>
        <w:rPr>
          <w:rFonts w:ascii="Arial" w:hAnsi="Arial" w:cs="Arial" w:eastAsia="Arial"/>
          <w:sz w:val="72"/>
          <w:szCs w:val="72"/>
          <w:spacing w:val="-2"/>
          <w:w w:val="100"/>
        </w:rPr>
        <w:t>r</w:t>
      </w:r>
      <w:r>
        <w:rPr>
          <w:rFonts w:ascii="Arial" w:hAnsi="Arial" w:cs="Arial" w:eastAsia="Arial"/>
          <w:sz w:val="72"/>
          <w:szCs w:val="72"/>
          <w:spacing w:val="1"/>
          <w:w w:val="100"/>
        </w:rPr>
        <w:t>e</w:t>
      </w:r>
      <w:r>
        <w:rPr>
          <w:rFonts w:ascii="Arial" w:hAnsi="Arial" w:cs="Arial" w:eastAsia="Arial"/>
          <w:sz w:val="72"/>
          <w:szCs w:val="72"/>
          <w:spacing w:val="0"/>
          <w:w w:val="100"/>
        </w:rPr>
        <w:t>m</w:t>
      </w:r>
      <w:r>
        <w:rPr>
          <w:rFonts w:ascii="Arial" w:hAnsi="Arial" w:cs="Arial" w:eastAsia="Arial"/>
          <w:sz w:val="72"/>
          <w:szCs w:val="72"/>
          <w:spacing w:val="1"/>
          <w:w w:val="100"/>
        </w:rPr>
        <w:t>en</w:t>
      </w:r>
      <w:r>
        <w:rPr>
          <w:rFonts w:ascii="Arial" w:hAnsi="Arial" w:cs="Arial" w:eastAsia="Arial"/>
          <w:sz w:val="72"/>
          <w:szCs w:val="72"/>
          <w:spacing w:val="-1"/>
          <w:w w:val="100"/>
        </w:rPr>
        <w:t>t</w:t>
      </w:r>
      <w:r>
        <w:rPr>
          <w:rFonts w:ascii="Arial" w:hAnsi="Arial" w:cs="Arial" w:eastAsia="Arial"/>
          <w:sz w:val="72"/>
          <w:szCs w:val="72"/>
          <w:spacing w:val="0"/>
          <w:w w:val="100"/>
        </w:rPr>
        <w:t>s:</w:t>
      </w:r>
      <w:r>
        <w:rPr>
          <w:rFonts w:ascii="Arial" w:hAnsi="Arial" w:cs="Arial" w:eastAsia="Arial"/>
          <w:sz w:val="72"/>
          <w:szCs w:val="72"/>
          <w:spacing w:val="0"/>
          <w:w w:val="100"/>
        </w:rPr>
        <w:t> </w:t>
      </w:r>
      <w:r>
        <w:rPr>
          <w:rFonts w:ascii="Arial" w:hAnsi="Arial" w:cs="Arial" w:eastAsia="Arial"/>
          <w:sz w:val="72"/>
          <w:szCs w:val="72"/>
          <w:spacing w:val="1"/>
          <w:w w:val="100"/>
        </w:rPr>
        <w:t>H</w:t>
      </w:r>
      <w:r>
        <w:rPr>
          <w:rFonts w:ascii="Arial" w:hAnsi="Arial" w:cs="Arial" w:eastAsia="Arial"/>
          <w:sz w:val="72"/>
          <w:szCs w:val="72"/>
          <w:spacing w:val="0"/>
          <w:w w:val="100"/>
        </w:rPr>
        <w:t>y</w:t>
      </w:r>
      <w:r>
        <w:rPr>
          <w:rFonts w:ascii="Arial" w:hAnsi="Arial" w:cs="Arial" w:eastAsia="Arial"/>
          <w:sz w:val="72"/>
          <w:szCs w:val="72"/>
          <w:spacing w:val="1"/>
          <w:w w:val="100"/>
        </w:rPr>
        <w:t>d</w:t>
      </w:r>
      <w:r>
        <w:rPr>
          <w:rFonts w:ascii="Arial" w:hAnsi="Arial" w:cs="Arial" w:eastAsia="Arial"/>
          <w:sz w:val="72"/>
          <w:szCs w:val="72"/>
          <w:spacing w:val="0"/>
          <w:w w:val="100"/>
        </w:rPr>
        <w:t>r</w:t>
      </w:r>
      <w:r>
        <w:rPr>
          <w:rFonts w:ascii="Arial" w:hAnsi="Arial" w:cs="Arial" w:eastAsia="Arial"/>
          <w:sz w:val="72"/>
          <w:szCs w:val="72"/>
          <w:spacing w:val="1"/>
          <w:w w:val="100"/>
        </w:rPr>
        <w:t>o</w:t>
      </w:r>
      <w:r>
        <w:rPr>
          <w:rFonts w:ascii="Arial" w:hAnsi="Arial" w:cs="Arial" w:eastAsia="Arial"/>
          <w:sz w:val="72"/>
          <w:szCs w:val="72"/>
          <w:spacing w:val="-1"/>
          <w:w w:val="100"/>
        </w:rPr>
        <w:t>l</w:t>
      </w:r>
      <w:r>
        <w:rPr>
          <w:rFonts w:ascii="Arial" w:hAnsi="Arial" w:cs="Arial" w:eastAsia="Arial"/>
          <w:sz w:val="72"/>
          <w:szCs w:val="72"/>
          <w:spacing w:val="1"/>
          <w:w w:val="100"/>
        </w:rPr>
        <w:t>og</w:t>
      </w:r>
      <w:r>
        <w:rPr>
          <w:rFonts w:ascii="Arial" w:hAnsi="Arial" w:cs="Arial" w:eastAsia="Arial"/>
          <w:sz w:val="72"/>
          <w:szCs w:val="72"/>
          <w:spacing w:val="0"/>
          <w:w w:val="100"/>
        </w:rPr>
        <w:t>y</w:t>
      </w:r>
      <w:r>
        <w:rPr>
          <w:rFonts w:ascii="Arial" w:hAnsi="Arial" w:cs="Arial" w:eastAsia="Arial"/>
          <w:sz w:val="72"/>
          <w:szCs w:val="72"/>
          <w:spacing w:val="0"/>
          <w:w w:val="100"/>
        </w:rPr>
        <w:t> </w:t>
      </w:r>
      <w:r>
        <w:rPr>
          <w:rFonts w:ascii="Arial" w:hAnsi="Arial" w:cs="Arial" w:eastAsia="Arial"/>
          <w:sz w:val="72"/>
          <w:szCs w:val="72"/>
          <w:spacing w:val="0"/>
          <w:w w:val="100"/>
        </w:rPr>
        <w:t>S</w:t>
      </w:r>
      <w:r>
        <w:rPr>
          <w:rFonts w:ascii="Arial" w:hAnsi="Arial" w:cs="Arial" w:eastAsia="Arial"/>
          <w:sz w:val="72"/>
          <w:szCs w:val="72"/>
          <w:spacing w:val="-1"/>
          <w:w w:val="100"/>
        </w:rPr>
        <w:t>t</w:t>
      </w:r>
      <w:r>
        <w:rPr>
          <w:rFonts w:ascii="Arial" w:hAnsi="Arial" w:cs="Arial" w:eastAsia="Arial"/>
          <w:sz w:val="72"/>
          <w:szCs w:val="72"/>
          <w:spacing w:val="1"/>
          <w:w w:val="100"/>
        </w:rPr>
        <w:t>udies</w:t>
      </w:r>
      <w:r>
        <w:rPr>
          <w:rFonts w:ascii="Arial" w:hAnsi="Arial" w:cs="Arial" w:eastAsia="Arial"/>
          <w:sz w:val="72"/>
          <w:szCs w:val="72"/>
          <w:spacing w:val="1"/>
          <w:w w:val="100"/>
        </w:rPr>
        <w:t> </w:t>
      </w:r>
      <w:r>
        <w:rPr>
          <w:rFonts w:ascii="Arial" w:hAnsi="Arial" w:cs="Arial" w:eastAsia="Arial"/>
          <w:sz w:val="72"/>
          <w:szCs w:val="72"/>
          <w:spacing w:val="0"/>
          <w:w w:val="100"/>
        </w:rPr>
        <w:t>(Pr</w:t>
      </w:r>
      <w:r>
        <w:rPr>
          <w:rFonts w:ascii="Arial" w:hAnsi="Arial" w:cs="Arial" w:eastAsia="Arial"/>
          <w:sz w:val="72"/>
          <w:szCs w:val="72"/>
          <w:spacing w:val="1"/>
          <w:w w:val="100"/>
        </w:rPr>
        <w:t>o</w:t>
      </w:r>
      <w:r>
        <w:rPr>
          <w:rFonts w:ascii="Arial" w:hAnsi="Arial" w:cs="Arial" w:eastAsia="Arial"/>
          <w:sz w:val="72"/>
          <w:szCs w:val="72"/>
          <w:spacing w:val="0"/>
          <w:w w:val="100"/>
        </w:rPr>
        <w:t>v</w:t>
      </w:r>
      <w:r>
        <w:rPr>
          <w:rFonts w:ascii="Arial" w:hAnsi="Arial" w:cs="Arial" w:eastAsia="Arial"/>
          <w:sz w:val="72"/>
          <w:szCs w:val="72"/>
          <w:spacing w:val="1"/>
          <w:w w:val="100"/>
        </w:rPr>
        <w:t>i</w:t>
      </w:r>
      <w:r>
        <w:rPr>
          <w:rFonts w:ascii="Arial" w:hAnsi="Arial" w:cs="Arial" w:eastAsia="Arial"/>
          <w:sz w:val="72"/>
          <w:szCs w:val="72"/>
          <w:spacing w:val="0"/>
          <w:w w:val="100"/>
        </w:rPr>
        <w:t>s</w:t>
      </w:r>
      <w:r>
        <w:rPr>
          <w:rFonts w:ascii="Arial" w:hAnsi="Arial" w:cs="Arial" w:eastAsia="Arial"/>
          <w:sz w:val="72"/>
          <w:szCs w:val="72"/>
          <w:spacing w:val="-1"/>
          <w:w w:val="100"/>
        </w:rPr>
        <w:t>i</w:t>
      </w:r>
      <w:r>
        <w:rPr>
          <w:rFonts w:ascii="Arial" w:hAnsi="Arial" w:cs="Arial" w:eastAsia="Arial"/>
          <w:sz w:val="72"/>
          <w:szCs w:val="72"/>
          <w:spacing w:val="1"/>
          <w:w w:val="100"/>
        </w:rPr>
        <w:t>onal)</w:t>
      </w:r>
      <w:r>
        <w:rPr>
          <w:rFonts w:ascii="Arial" w:hAnsi="Arial" w:cs="Arial" w:eastAsia="Arial"/>
          <w:sz w:val="72"/>
          <w:szCs w:val="72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9" w:lineRule="auto"/>
        <w:ind w:left="120" w:right="507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-1"/>
          <w:w w:val="100"/>
        </w:rPr>
        <w:t>V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a</w:t>
      </w:r>
      <w:r>
        <w:rPr>
          <w:rFonts w:ascii="Arial" w:hAnsi="Arial" w:cs="Arial" w:eastAsia="Arial"/>
          <w:sz w:val="48"/>
          <w:szCs w:val="48"/>
          <w:spacing w:val="1"/>
          <w:w w:val="100"/>
        </w:rPr>
        <w:t>r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i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ous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L</w:t>
      </w:r>
      <w:r>
        <w:rPr>
          <w:rFonts w:ascii="Arial" w:hAnsi="Arial" w:cs="Arial" w:eastAsia="Arial"/>
          <w:sz w:val="48"/>
          <w:szCs w:val="48"/>
          <w:spacing w:val="2"/>
          <w:w w:val="100"/>
        </w:rPr>
        <w:t>o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ca</w:t>
      </w:r>
      <w:r>
        <w:rPr>
          <w:rFonts w:ascii="Arial" w:hAnsi="Arial" w:cs="Arial" w:eastAsia="Arial"/>
          <w:sz w:val="48"/>
          <w:szCs w:val="48"/>
          <w:spacing w:val="1"/>
          <w:w w:val="100"/>
        </w:rPr>
        <w:t>t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i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ons,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A</w:t>
      </w:r>
      <w:r>
        <w:rPr>
          <w:rFonts w:ascii="Arial" w:hAnsi="Arial" w:cs="Arial" w:eastAsia="Arial"/>
          <w:sz w:val="48"/>
          <w:szCs w:val="48"/>
          <w:spacing w:val="1"/>
          <w:w w:val="100"/>
        </w:rPr>
        <w:t>f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ghan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i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s</w:t>
      </w:r>
      <w:r>
        <w:rPr>
          <w:rFonts w:ascii="Arial" w:hAnsi="Arial" w:cs="Arial" w:eastAsia="Arial"/>
          <w:sz w:val="48"/>
          <w:szCs w:val="48"/>
          <w:spacing w:val="1"/>
          <w:w w:val="100"/>
        </w:rPr>
        <w:t>t</w:t>
      </w:r>
      <w:r>
        <w:rPr>
          <w:rFonts w:ascii="Arial" w:hAnsi="Arial" w:cs="Arial" w:eastAsia="Arial"/>
          <w:sz w:val="48"/>
          <w:szCs w:val="48"/>
          <w:spacing w:val="2"/>
          <w:w w:val="100"/>
        </w:rPr>
        <w:t>a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n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Janua</w:t>
      </w:r>
      <w:r>
        <w:rPr>
          <w:rFonts w:ascii="Arial" w:hAnsi="Arial" w:cs="Arial" w:eastAsia="Arial"/>
          <w:sz w:val="48"/>
          <w:szCs w:val="48"/>
          <w:spacing w:val="1"/>
          <w:w w:val="100"/>
        </w:rPr>
        <w:t>r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y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2</w:t>
      </w:r>
      <w:r>
        <w:rPr>
          <w:rFonts w:ascii="Arial" w:hAnsi="Arial" w:cs="Arial" w:eastAsia="Arial"/>
          <w:sz w:val="48"/>
          <w:szCs w:val="48"/>
          <w:spacing w:val="2"/>
          <w:w w:val="100"/>
        </w:rPr>
        <w:t>0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10,</w:t>
      </w:r>
      <w:r>
        <w:rPr>
          <w:rFonts w:ascii="Arial" w:hAnsi="Arial" w:cs="Arial" w:eastAsia="Arial"/>
          <w:sz w:val="48"/>
          <w:szCs w:val="48"/>
          <w:spacing w:val="2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V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e</w:t>
      </w:r>
      <w:r>
        <w:rPr>
          <w:rFonts w:ascii="Arial" w:hAnsi="Arial" w:cs="Arial" w:eastAsia="Arial"/>
          <w:sz w:val="48"/>
          <w:szCs w:val="48"/>
          <w:spacing w:val="1"/>
          <w:w w:val="100"/>
        </w:rPr>
        <w:t>r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s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i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on</w:t>
      </w:r>
      <w:r>
        <w:rPr>
          <w:rFonts w:ascii="Arial" w:hAnsi="Arial" w:cs="Arial" w:eastAsia="Arial"/>
          <w:sz w:val="48"/>
          <w:szCs w:val="48"/>
          <w:spacing w:val="3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1</w:t>
      </w:r>
      <w:r>
        <w:rPr>
          <w:rFonts w:ascii="Arial" w:hAnsi="Arial" w:cs="Arial" w:eastAsia="Arial"/>
          <w:sz w:val="48"/>
          <w:szCs w:val="48"/>
          <w:spacing w:val="1"/>
          <w:w w:val="100"/>
        </w:rPr>
        <w:t>.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6</w:t>
      </w:r>
    </w:p>
    <w:p>
      <w:pPr>
        <w:jc w:val="left"/>
        <w:spacing w:after="0"/>
        <w:sectPr>
          <w:type w:val="continuous"/>
          <w:pgSz w:w="12240" w:h="15840"/>
          <w:pgMar w:top="960" w:bottom="280" w:left="1320" w:right="1680"/>
        </w:sectPr>
      </w:pPr>
      <w:rPr/>
    </w:p>
    <w:p>
      <w:pPr>
        <w:spacing w:before="75" w:after="0" w:line="240" w:lineRule="auto"/>
        <w:ind w:left="3288" w:right="3229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CONT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859" w:right="2798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IGN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QU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</w:p>
    <w:p>
      <w:pPr>
        <w:spacing w:before="0" w:after="0" w:line="240" w:lineRule="auto"/>
        <w:ind w:left="2411" w:right="2352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DRO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OGY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UDY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VA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RIOUS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OC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FGH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8" w:lineRule="exact"/>
        <w:ind w:left="120" w:right="-20"/>
        <w:jc w:val="left"/>
        <w:tabs>
          <w:tab w:pos="80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b/>
          <w:bCs/>
          <w:position w:val="-1"/>
        </w:rPr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  <w:u w:val="thick" w:color="0000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  <w:u w:val="thick" w:color="000000"/>
          <w:position w:val="-1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thick" w:color="000000"/>
          <w:position w:val="-1"/>
        </w:rPr>
        <w:t>ec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  <w:u w:val="thick" w:color="0000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  <w:u w:val="thick" w:color="000000"/>
          <w:position w:val="-1"/>
        </w:rPr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  <w:u w:val="thick" w:color="0000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  <w:u w:val="thick" w:color="000000"/>
          <w:position w:val="-1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thick" w:color="000000"/>
          <w:position w:val="-1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22"/>
          <w:szCs w:val="22"/>
          <w:spacing w:val="2"/>
          <w:w w:val="100"/>
          <w:u w:val="single" w:color="000000"/>
          <w:position w:val="-1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2" w:after="0" w:line="240" w:lineRule="auto"/>
        <w:ind w:left="120" w:right="-20"/>
        <w:jc w:val="left"/>
        <w:tabs>
          <w:tab w:pos="82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1.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en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ral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tabs>
          <w:tab w:pos="82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2.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dro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y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tabs>
          <w:tab w:pos="82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3.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gn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m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tabs>
          <w:tab w:pos="82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4.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uno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omp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hods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tabs>
          <w:tab w:pos="82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1.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hod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1" w:right="-20"/>
        <w:jc w:val="left"/>
        <w:tabs>
          <w:tab w:pos="82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2.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drogr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ph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hod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10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1" w:right="-20"/>
        <w:jc w:val="left"/>
        <w:tabs>
          <w:tab w:pos="82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5.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gn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ocumen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on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13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1" w:right="-20"/>
        <w:jc w:val="left"/>
        <w:tabs>
          <w:tab w:pos="82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6.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erences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14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8" w:lineRule="exact"/>
        <w:ind w:left="1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b/>
          <w:bCs/>
          <w:position w:val="-1"/>
        </w:rPr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  <w:u w:val="thick" w:color="0000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  <w:u w:val="thick" w:color="000000"/>
          <w:position w:val="-1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thick" w:color="000000"/>
          <w:position w:val="-1"/>
        </w:rPr>
        <w:t>ab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  <w:u w:val="thick" w:color="0000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  <w:u w:val="thick" w:color="000000"/>
          <w:position w:val="-1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thick" w:color="000000"/>
          <w:position w:val="-1"/>
        </w:rPr>
        <w:t>es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2" w:after="0" w:line="240" w:lineRule="auto"/>
        <w:ind w:left="120" w:right="-20"/>
        <w:jc w:val="left"/>
        <w:tabs>
          <w:tab w:pos="82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ues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tabs>
          <w:tab w:pos="82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hannel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hness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9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tabs>
          <w:tab w:pos="82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oups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13</w:t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8" w:lineRule="exact"/>
        <w:ind w:left="1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b/>
          <w:bCs/>
          <w:position w:val="-1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thick" w:color="000000"/>
          <w:position w:val="-1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  <w:u w:val="thick" w:color="0000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  <w:u w:val="thick" w:color="000000"/>
          <w:position w:val="-1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thick" w:color="000000"/>
          <w:position w:val="-1"/>
        </w:rPr>
        <w:t>gur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thick" w:color="000000"/>
          <w:position w:val="-1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thick" w:color="000000"/>
          <w:position w:val="-1"/>
        </w:rPr>
        <w:t>es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2" w:after="0" w:line="240" w:lineRule="auto"/>
        <w:ind w:left="120" w:right="-20"/>
        <w:jc w:val="left"/>
        <w:tabs>
          <w:tab w:pos="82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1.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once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tabs>
          <w:tab w:pos="82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oncen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7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tabs>
          <w:tab w:pos="82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11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tabs>
          <w:tab w:pos="82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oups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12</w:t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8" w:lineRule="exact"/>
        <w:ind w:left="1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b/>
          <w:bCs/>
          <w:position w:val="-1"/>
        </w:rPr>
      </w:r>
      <w:r>
        <w:rPr>
          <w:rFonts w:ascii="Arial" w:hAnsi="Arial" w:cs="Arial" w:eastAsia="Arial"/>
          <w:sz w:val="22"/>
          <w:szCs w:val="22"/>
          <w:spacing w:val="-6"/>
          <w:w w:val="100"/>
          <w:b/>
          <w:bCs/>
          <w:u w:val="thick" w:color="0000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6"/>
          <w:w w:val="100"/>
          <w:b/>
          <w:bCs/>
          <w:u w:val="thick" w:color="000000"/>
          <w:position w:val="-1"/>
        </w:rPr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u w:val="thick" w:color="000000"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u w:val="thick" w:color="000000"/>
          <w:position w:val="-1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thick" w:color="000000"/>
          <w:position w:val="-1"/>
        </w:rPr>
        <w:t>pend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  <w:u w:val="thick" w:color="0000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  <w:u w:val="thick" w:color="000000"/>
          <w:position w:val="-1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thick" w:color="000000"/>
          <w:position w:val="-1"/>
        </w:rPr>
        <w:t>ces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2" w:after="0" w:line="240" w:lineRule="auto"/>
        <w:ind w:left="120" w:right="-20"/>
        <w:jc w:val="left"/>
        <w:tabs>
          <w:tab w:pos="82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ppend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hod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17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tabs>
          <w:tab w:pos="82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ppend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uency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19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tabs>
          <w:tab w:pos="82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ppend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Fac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educ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  <w:tab/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</w:t>
      </w:r>
    </w:p>
    <w:p>
      <w:pPr>
        <w:jc w:val="left"/>
        <w:spacing w:after="0"/>
        <w:sectPr>
          <w:pgSz w:w="12240" w:h="15840"/>
          <w:pgMar w:top="1360" w:bottom="280" w:left="1320" w:right="1720"/>
        </w:sectPr>
      </w:pPr>
      <w:rPr/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2" w:after="0" w:line="240" w:lineRule="auto"/>
        <w:ind w:left="120" w:right="7941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1.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en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pose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ill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echn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show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ponen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ACE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dance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–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aced.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ocess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hey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scusses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echn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cause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n.</w:t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767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2.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dro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em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oad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capab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spec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nual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ood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uency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echn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cal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not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ed,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uences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spec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ences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9.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9" w:lineRule="auto"/>
        <w:ind w:left="120" w:right="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conce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ned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peak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channe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capac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such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es,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9" w:right="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hod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hod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used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conce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247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one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assu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hese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hods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docu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;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ences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ned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ces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uded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ences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hods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9" w:right="6816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3.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gn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9" w:right="62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cs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seasonal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ccu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9" w:lineRule="auto"/>
        <w:ind w:left="119" w:right="62"/>
        <w:jc w:val="both"/>
        <w:tabs>
          <w:tab w:pos="6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hod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nt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concen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  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ope.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accep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ence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accu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be.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uded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has</w:t>
      </w:r>
      <w:r>
        <w:rPr>
          <w:rFonts w:ascii="Arial" w:hAnsi="Arial" w:cs="Arial" w:eastAsia="Arial"/>
          <w:sz w:val="22"/>
          <w:szCs w:val="22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ues</w:t>
      </w:r>
      <w:r>
        <w:rPr>
          <w:rFonts w:ascii="Arial" w:hAnsi="Arial" w:cs="Arial" w:eastAsia="Arial"/>
          <w:sz w:val="22"/>
          <w:szCs w:val="22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om</w:t>
      </w:r>
    </w:p>
    <w:p>
      <w:pPr>
        <w:jc w:val="both"/>
        <w:spacing w:after="0"/>
        <w:sectPr>
          <w:pgNumType w:start="1"/>
          <w:pgMar w:header="743" w:footer="773" w:top="1160" w:bottom="960" w:left="1320" w:right="1680"/>
          <w:headerReference w:type="odd" r:id="rId6"/>
          <w:headerReference w:type="even" r:id="rId7"/>
          <w:footerReference w:type="odd" r:id="rId8"/>
          <w:footerReference w:type="even" r:id="rId9"/>
          <w:pgSz w:w="12240" w:h="15840"/>
        </w:sectPr>
      </w:pPr>
      <w:rPr/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2" w:after="0" w:line="240" w:lineRule="auto"/>
        <w:ind w:left="120" w:right="719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ences.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61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uch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ili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ndus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based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10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uenc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annual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ceeded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ual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each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ear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=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10=</w:t>
      </w:r>
    </w:p>
    <w:p>
      <w:pPr>
        <w:spacing w:before="3" w:after="0" w:line="252" w:lineRule="exact"/>
        <w:ind w:left="120" w:right="62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1,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10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cent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esses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ay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ant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cal</w:t>
      </w:r>
    </w:p>
    <w:p>
      <w:pPr>
        <w:spacing w:before="2" w:after="0" w:line="252" w:lineRule="exact"/>
        <w:ind w:left="120" w:right="61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esser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ude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capab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</w:p>
    <w:p>
      <w:pPr>
        <w:spacing w:before="2" w:after="0" w:line="252" w:lineRule="exact"/>
        <w:ind w:left="120" w:right="61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such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pend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based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ear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condi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han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ear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ay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eep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cause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</w:p>
    <w:p>
      <w:pPr>
        <w:spacing w:before="2" w:after="0" w:line="252" w:lineRule="exact"/>
        <w:ind w:left="120" w:right="62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;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pound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;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</w:p>
    <w:p>
      <w:pPr>
        <w:spacing w:before="0" w:after="0" w:line="251" w:lineRule="exact"/>
        <w:ind w:left="120" w:right="7991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e.</w:t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566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4.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uno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omp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hods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9" w:lineRule="auto"/>
        <w:ind w:left="119" w:right="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oced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ous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ed,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oaches: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appear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hod)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hods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account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osses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such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oach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enced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100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scussed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or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rshed</w:t>
      </w:r>
      <w:r>
        <w:rPr>
          <w:rFonts w:ascii="Arial" w:hAnsi="Arial" w:cs="Arial" w:eastAsia="Arial"/>
          <w:sz w:val="22"/>
          <w:szCs w:val="22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zes</w:t>
      </w:r>
      <w:r>
        <w:rPr>
          <w:rFonts w:ascii="Arial" w:hAnsi="Arial" w:cs="Arial" w:eastAsia="Arial"/>
          <w:sz w:val="22"/>
          <w:szCs w:val="22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grea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han</w:t>
      </w:r>
      <w:r>
        <w:rPr>
          <w:rFonts w:ascii="Arial" w:hAnsi="Arial" w:cs="Arial" w:eastAsia="Arial"/>
          <w:sz w:val="22"/>
          <w:szCs w:val="22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one</w:t>
      </w:r>
      <w:r>
        <w:rPr>
          <w:rFonts w:ascii="Arial" w:hAnsi="Arial" w:cs="Arial" w:eastAsia="Arial"/>
          <w:sz w:val="22"/>
          <w:szCs w:val="22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squ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re</w:t>
      </w:r>
      <w:r>
        <w:rPr>
          <w:rFonts w:ascii="Arial" w:hAnsi="Arial" w:cs="Arial" w:eastAsia="Arial"/>
          <w:sz w:val="22"/>
          <w:szCs w:val="22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me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22"/>
          <w:szCs w:val="22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second</w:t>
      </w:r>
      <w:r>
        <w:rPr>
          <w:rFonts w:ascii="Arial" w:hAnsi="Arial" w:cs="Arial" w:eastAsia="Arial"/>
          <w:sz w:val="22"/>
          <w:szCs w:val="22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appro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ch</w:t>
      </w:r>
      <w:r>
        <w:rPr>
          <w:rFonts w:ascii="Arial" w:hAnsi="Arial" w:cs="Arial" w:eastAsia="Arial"/>
          <w:sz w:val="22"/>
          <w:szCs w:val="22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sha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be</w:t>
      </w:r>
      <w:r>
        <w:rPr>
          <w:rFonts w:ascii="Arial" w:hAnsi="Arial" w:cs="Arial" w:eastAsia="Arial"/>
          <w:sz w:val="22"/>
          <w:szCs w:val="22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comp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peak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ru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hat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nc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udes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hn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ques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gen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drographs,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or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cu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2"/>
          <w:szCs w:val="22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2"/>
          <w:szCs w:val="22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uous</w:t>
      </w:r>
      <w:r>
        <w:rPr>
          <w:rFonts w:ascii="Arial" w:hAnsi="Arial" w:cs="Arial" w:eastAsia="Arial"/>
          <w:sz w:val="22"/>
          <w:szCs w:val="22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spacing w:val="3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22"/>
          <w:szCs w:val="22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me,</w:t>
      </w:r>
      <w:r>
        <w:rPr>
          <w:rFonts w:ascii="Arial" w:hAnsi="Arial" w:cs="Arial" w:eastAsia="Arial"/>
          <w:sz w:val="22"/>
          <w:szCs w:val="22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sur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ace</w:t>
      </w:r>
      <w:r>
        <w:rPr>
          <w:rFonts w:ascii="Arial" w:hAnsi="Arial" w:cs="Arial" w:eastAsia="Arial"/>
          <w:sz w:val="22"/>
          <w:szCs w:val="22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runo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ere</w:t>
      </w:r>
      <w:r>
        <w:rPr>
          <w:rFonts w:ascii="Arial" w:hAnsi="Arial" w:cs="Arial" w:eastAsia="Arial"/>
          <w:sz w:val="22"/>
          <w:szCs w:val="22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2"/>
          <w:szCs w:val="22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arge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nage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areas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com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ex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con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orage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requ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drographs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are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requ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re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6926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1.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hod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8" w:lineRule="exact"/>
        <w:ind w:left="120" w:right="111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un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us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onal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hod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he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q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used.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743" w:footer="773" w:top="1160" w:bottom="960" w:left="1320" w:right="1680"/>
          <w:pgSz w:w="12240" w:h="15840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0" w:right="-7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</w:p>
    <w:p>
      <w:pPr>
        <w:spacing w:before="32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=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=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m</w:t>
      </w:r>
      <w:r>
        <w:rPr>
          <w:rFonts w:ascii="Arial" w:hAnsi="Arial" w:cs="Arial" w:eastAsia="Arial"/>
          <w:sz w:val="14"/>
          <w:szCs w:val="14"/>
          <w:spacing w:val="-1"/>
          <w:w w:val="100"/>
          <w:position w:val="10"/>
        </w:rPr>
        <w:t>3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/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sec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)</w:t>
      </w:r>
    </w:p>
    <w:p>
      <w:pPr>
        <w:spacing w:before="1" w:after="0" w:line="240" w:lineRule="auto"/>
        <w:ind w:left="1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=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278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ess)</w:t>
      </w:r>
    </w:p>
    <w:p>
      <w:pPr>
        <w:spacing w:before="9" w:after="0" w:line="228" w:lineRule="auto"/>
        <w:ind w:left="1" w:right="4836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=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ess)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=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=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14"/>
          <w:szCs w:val="14"/>
          <w:spacing w:val="-1"/>
          <w:w w:val="100"/>
          <w:position w:val="1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)</w:t>
      </w:r>
    </w:p>
    <w:p>
      <w:pPr>
        <w:jc w:val="left"/>
        <w:spacing w:after="0"/>
        <w:sectPr>
          <w:type w:val="continuous"/>
          <w:pgSz w:w="12240" w:h="15840"/>
          <w:pgMar w:top="960" w:bottom="280" w:left="1320" w:right="1680"/>
          <w:cols w:num="2" w:equalWidth="0">
            <w:col w:w="771" w:space="69"/>
            <w:col w:w="8400"/>
          </w:cols>
        </w:sectPr>
      </w:pPr>
      <w:rPr/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7" w:after="0" w:line="252" w:lineRule="exact"/>
        <w:ind w:left="120" w:right="62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above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peak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14"/>
          <w:szCs w:val="14"/>
          <w:spacing w:val="-1"/>
          <w:w w:val="100"/>
          <w:position w:val="10"/>
        </w:rPr>
        <w:t>3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/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secon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.</w:t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9" w:lineRule="auto"/>
        <w:ind w:left="840" w:right="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a)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cant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ount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han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ponse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ues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</w:p>
    <w:p>
      <w:pPr>
        <w:jc w:val="both"/>
        <w:spacing w:after="0"/>
        <w:sectPr>
          <w:type w:val="continuous"/>
          <w:pgSz w:w="12240" w:h="15840"/>
          <w:pgMar w:top="960" w:bottom="280" w:left="1320" w:right="1680"/>
        </w:sectPr>
      </w:pPr>
      <w:rPr/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2" w:after="0" w:line="239" w:lineRule="auto"/>
        <w:ind w:left="440" w:right="61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acco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ope,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uence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 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ood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because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cal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shou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nst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obse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ood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scuss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ope.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40" w:right="61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shou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ease.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becau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channel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ease,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ace.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ea.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shou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ades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opes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ess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ues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shou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5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used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ades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opes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shou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eep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ous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eas.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39" w:right="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ocedu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"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e"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easonab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such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oad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need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accoun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ual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1.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24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10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uenc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5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13.990486pt;height:260.280000pt;mso-position-horizontal-relative:char;mso-position-vertical-relative:line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240" w:lineRule="auto"/>
        <w:ind w:left="15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</w:p>
    <w:p>
      <w:pPr>
        <w:jc w:val="left"/>
        <w:spacing w:after="0"/>
        <w:sectPr>
          <w:pgMar w:header="743" w:footer="773" w:top="1160" w:bottom="960" w:left="1720" w:right="1680"/>
          <w:pgSz w:w="12240" w:h="15840"/>
        </w:sectPr>
      </w:pPr>
      <w:rPr/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7" w:after="0" w:line="252" w:lineRule="exact"/>
        <w:ind w:left="440" w:right="61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spec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40" w:right="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b)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uency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F)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DF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oped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opposed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ppend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s:</w:t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9" w:lineRule="auto"/>
        <w:ind w:left="1160" w:right="61" w:firstLine="-360"/>
        <w:jc w:val="both"/>
        <w:tabs>
          <w:tab w:pos="11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um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annual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ur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FFA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ence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;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10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24-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hour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</w:p>
    <w:p>
      <w:pPr>
        <w:spacing w:before="16" w:after="0" w:line="239" w:lineRule="auto"/>
        <w:ind w:left="1160" w:right="62" w:firstLine="-360"/>
        <w:jc w:val="both"/>
        <w:tabs>
          <w:tab w:pos="1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24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each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uency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os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15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each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os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based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20" w:after="0" w:line="252" w:lineRule="exact"/>
        <w:ind w:left="1160" w:right="65" w:firstLine="-360"/>
        <w:jc w:val="both"/>
        <w:tabs>
          <w:tab w:pos="1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5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absc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ssa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2" w:lineRule="exact"/>
        <w:ind w:left="440" w:right="62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e,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ay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a:</w:t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40" w:right="6662"/>
        <w:jc w:val="both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=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24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*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)</w:t>
      </w:r>
      <w:r>
        <w:rPr>
          <w:rFonts w:ascii="Arial" w:hAnsi="Arial" w:cs="Arial" w:eastAsia="Arial"/>
          <w:sz w:val="22"/>
          <w:szCs w:val="22"/>
          <w:spacing w:val="-23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10"/>
        </w:rPr>
        <w:t>K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40" w:right="7696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40" w:right="5809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=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</w:p>
    <w:p>
      <w:pPr>
        <w:spacing w:before="2" w:after="0" w:line="254" w:lineRule="exact"/>
        <w:ind w:left="440" w:right="324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=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uency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3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=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conce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)</w:t>
      </w:r>
    </w:p>
    <w:p>
      <w:pPr>
        <w:spacing w:before="0" w:after="0" w:line="248" w:lineRule="exact"/>
        <w:ind w:left="440" w:right="63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=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hose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722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10-</w:t>
      </w:r>
    </w:p>
    <w:p>
      <w:pPr>
        <w:spacing w:before="0" w:after="0" w:line="252" w:lineRule="exact"/>
        <w:ind w:left="440" w:right="7306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40" w:right="61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c)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oncen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conce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ost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shed.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concen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um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e,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concen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channel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For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um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00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occur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upp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ends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occur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aces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such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ches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occu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not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but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concen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channe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channe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such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channel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cept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hese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</w:p>
    <w:p>
      <w:pPr>
        <w:jc w:val="both"/>
        <w:spacing w:after="0"/>
        <w:sectPr>
          <w:pgMar w:header="743" w:footer="773" w:top="1160" w:bottom="960" w:left="1720" w:right="1680"/>
          <w:pgSz w:w="12240" w:h="15840"/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5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36.144048pt;height:420.09pt;mso-position-horizontal-relative:char;mso-position-vertical-relative:line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2" w:after="0" w:line="240" w:lineRule="auto"/>
        <w:ind w:left="440" w:right="626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40" w:right="59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conce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usua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color w:val="303030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ee</w:t>
      </w:r>
      <w:r>
        <w:rPr>
          <w:rFonts w:ascii="Arial" w:hAnsi="Arial" w:cs="Arial" w:eastAsia="Arial"/>
          <w:sz w:val="22"/>
          <w:szCs w:val="22"/>
          <w:color w:val="303030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el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sca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color w:val="303030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adu</w:t>
      </w:r>
      <w:r>
        <w:rPr>
          <w:rFonts w:ascii="Arial" w:hAnsi="Arial" w:cs="Arial" w:eastAsia="Arial"/>
          <w:sz w:val="22"/>
          <w:szCs w:val="22"/>
          <w:color w:val="303030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color w:val="303030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color w:val="303030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303030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color w:val="303030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ab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color w:val="303030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color w:val="303030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color w:val="303030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hen</w:t>
      </w:r>
      <w:r>
        <w:rPr>
          <w:rFonts w:ascii="Arial" w:hAnsi="Arial" w:cs="Arial" w:eastAsia="Arial"/>
          <w:sz w:val="22"/>
          <w:szCs w:val="22"/>
          <w:color w:val="303030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303030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303030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303030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color w:val="303030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conn</w:t>
      </w:r>
      <w:r>
        <w:rPr>
          <w:rFonts w:ascii="Arial" w:hAnsi="Arial" w:cs="Arial" w:eastAsia="Arial"/>
          <w:sz w:val="22"/>
          <w:szCs w:val="22"/>
          <w:color w:val="303030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303030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ues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303030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any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o,</w:t>
      </w:r>
      <w:r>
        <w:rPr>
          <w:rFonts w:ascii="Arial" w:hAnsi="Arial" w:cs="Arial" w:eastAsia="Arial"/>
          <w:sz w:val="22"/>
          <w:szCs w:val="22"/>
          <w:color w:val="303030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ue</w:t>
      </w:r>
      <w:r>
        <w:rPr>
          <w:rFonts w:ascii="Arial" w:hAnsi="Arial" w:cs="Arial" w:eastAsia="Arial"/>
          <w:sz w:val="22"/>
          <w:szCs w:val="22"/>
          <w:color w:val="303030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ay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color w:val="303030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ead</w:t>
      </w:r>
      <w:r>
        <w:rPr>
          <w:rFonts w:ascii="Arial" w:hAnsi="Arial" w:cs="Arial" w:eastAsia="Arial"/>
          <w:sz w:val="22"/>
          <w:szCs w:val="22"/>
          <w:color w:val="303030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ec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303030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303030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color w:val="303030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303030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color w:val="303030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color w:val="303030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color w:val="303030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ne.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color w:val="303030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color w:val="303030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color w:val="303030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303030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303030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no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303030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303030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aph</w:t>
      </w:r>
      <w:r>
        <w:rPr>
          <w:rFonts w:ascii="Arial" w:hAnsi="Arial" w:cs="Arial" w:eastAsia="Arial"/>
          <w:sz w:val="22"/>
          <w:szCs w:val="22"/>
          <w:color w:val="303030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303030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303030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cus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303030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303030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color w:val="303030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303030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su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sh</w:t>
      </w:r>
      <w:r>
        <w:rPr>
          <w:rFonts w:ascii="Arial" w:hAnsi="Arial" w:cs="Arial" w:eastAsia="Arial"/>
          <w:sz w:val="22"/>
          <w:szCs w:val="22"/>
          <w:color w:val="303030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303030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color w:val="303030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ob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ned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color w:val="303030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303030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303030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em</w:t>
      </w:r>
      <w:r>
        <w:rPr>
          <w:rFonts w:ascii="Arial" w:hAnsi="Arial" w:cs="Arial" w:eastAsia="Arial"/>
          <w:sz w:val="22"/>
          <w:szCs w:val="22"/>
          <w:color w:val="303030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303030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color w:val="303030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303030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color w:val="303030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303030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because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303030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og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aph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based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303030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303030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shown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color w:val="303030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us</w:t>
      </w:r>
      <w:r>
        <w:rPr>
          <w:rFonts w:ascii="Arial" w:hAnsi="Arial" w:cs="Arial" w:eastAsia="Arial"/>
          <w:sz w:val="22"/>
          <w:szCs w:val="22"/>
          <w:color w:val="303030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30303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cal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color w:val="000000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color w:val="000000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oped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.</w:t>
      </w:r>
    </w:p>
    <w:p>
      <w:pPr>
        <w:jc w:val="both"/>
        <w:spacing w:after="0"/>
        <w:sectPr>
          <w:pgMar w:header="743" w:footer="773" w:top="1160" w:bottom="960" w:left="1720" w:right="168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2" w:after="0" w:line="240" w:lineRule="auto"/>
        <w:ind w:left="149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aph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oncen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2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78.512999pt;height:438.6pt;mso-position-horizontal-relative:char;mso-position-vertical-relative:line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440" w:right="61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concen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ht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aph.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conce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conce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on.</w:t>
      </w:r>
    </w:p>
    <w:p>
      <w:pPr>
        <w:jc w:val="both"/>
        <w:spacing w:after="0"/>
        <w:sectPr>
          <w:pgMar w:header="743" w:footer="773" w:top="1160" w:bottom="960" w:left="1720" w:right="1680"/>
          <w:pgSz w:w="12240" w:h="15840"/>
        </w:sectPr>
      </w:pPr>
      <w:rPr/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0" w:lineRule="auto"/>
        <w:ind w:left="440" w:right="62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concen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occur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ance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100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150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such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 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shou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opog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concen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end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such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se.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50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000,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e.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40" w:right="65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concen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concen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ned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56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aph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oncen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4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15.000403pt;height:429.165pt;mso-position-horizontal-relative:char;mso-position-vertical-relative:line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743" w:footer="773" w:top="1160" w:bottom="960" w:left="1720" w:right="1680"/>
          <w:pgSz w:w="12240" w:h="15840"/>
        </w:sectPr>
      </w:pPr>
      <w:rPr/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2" w:after="0" w:line="240" w:lineRule="auto"/>
        <w:ind w:left="820" w:right="62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concen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essed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sec.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18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29.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hese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e:</w:t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780" w:type="dxa"/>
      </w:tblPr>
      <w:tblGrid/>
      <w:tr>
        <w:trPr>
          <w:trHeight w:val="355" w:hRule="exact"/>
        </w:trPr>
        <w:tc>
          <w:tcPr>
            <w:tcW w:w="19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8" w:lineRule="exact"/>
              <w:ind w:left="40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  <w:position w:val="-1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position w:val="-1"/>
              </w:rPr>
              <w:t>npa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  <w:position w:val="-1"/>
              </w:rPr>
              <w:t>v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position w:val="-1"/>
              </w:rPr>
              <w:t>ed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  <w:position w:val="-1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position w:val="-1"/>
              </w:rPr>
              <w:t>su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  <w:position w:val="-1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100"/>
                <w:position w:val="-1"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position w:val="-1"/>
              </w:rPr>
              <w:t>ace: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22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2" w:after="0" w:line="273" w:lineRule="exact"/>
              <w:ind w:left="217" w:right="-2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position w:val="-1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  <w:position w:val="-1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position w:val="-1"/>
              </w:rPr>
              <w:t>=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position w:val="-1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position w:val="-1"/>
              </w:rPr>
              <w:t>16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  <w:position w:val="-1"/>
              </w:rPr>
              <w:t>.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position w:val="-1"/>
              </w:rPr>
              <w:t>441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  <w:position w:val="-1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position w:val="-1"/>
              </w:rPr>
              <w:t>*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  <w:position w:val="-1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  <w:position w:val="-1"/>
              </w:rPr>
              <w:t>x</w:t>
            </w:r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position w:val="9"/>
              </w:rPr>
              <w:t>0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position w:val="9"/>
              </w:rPr>
              <w:t>.</w:t>
            </w:r>
            <w:r>
              <w:rPr>
                <w:rFonts w:ascii="Arial" w:hAnsi="Arial" w:cs="Arial" w:eastAsia="Arial"/>
                <w:sz w:val="14"/>
                <w:szCs w:val="14"/>
                <w:spacing w:val="2"/>
                <w:w w:val="100"/>
                <w:position w:val="9"/>
              </w:rPr>
              <w:t>5</w:t>
            </w:r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position w:val="9"/>
              </w:rPr>
              <w:t>0</w:t>
            </w:r>
            <w:r>
              <w:rPr>
                <w:rFonts w:ascii="Arial" w:hAnsi="Arial" w:cs="Arial" w:eastAsia="Arial"/>
                <w:sz w:val="14"/>
                <w:szCs w:val="14"/>
                <w:spacing w:val="2"/>
                <w:w w:val="100"/>
                <w:position w:val="9"/>
              </w:rPr>
              <w:t>6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position w:val="9"/>
              </w:rPr>
              <w:t>3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position w:val="0"/>
              </w:rPr>
            </w:r>
          </w:p>
        </w:tc>
        <w:tc>
          <w:tcPr>
            <w:tcW w:w="12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8" w:lineRule="exact"/>
              <w:ind w:left="205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  <w:position w:val="-1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position w:val="-1"/>
              </w:rPr>
              <w:t>he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  <w:position w:val="-1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position w:val="-1"/>
              </w:rPr>
              <w:t>e: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278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8" w:lineRule="exact"/>
              <w:ind w:left="376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position w:val="-1"/>
              </w:rPr>
              <w:t>x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  <w:position w:val="-1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position w:val="-1"/>
              </w:rPr>
              <w:t>=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position w:val="-1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position w:val="-1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  <w:position w:val="-1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position w:val="-1"/>
              </w:rPr>
              <w:t>ope,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  <w:position w:val="-1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  <w:position w:val="-1"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  <w:position w:val="-1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  <w:position w:val="-1"/>
              </w:rPr>
              <w:t>/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  <w:position w:val="-1"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position w:val="-1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355" w:hRule="exact"/>
        </w:trPr>
        <w:tc>
          <w:tcPr>
            <w:tcW w:w="19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40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su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ace:</w:t>
            </w:r>
          </w:p>
        </w:tc>
        <w:tc>
          <w:tcPr>
            <w:tcW w:w="22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0" w:lineRule="exact"/>
              <w:ind w:left="217" w:right="-2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position w:val="-1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  <w:position w:val="-1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position w:val="-1"/>
              </w:rPr>
              <w:t>=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position w:val="-1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position w:val="-1"/>
              </w:rPr>
              <w:t>19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  <w:position w:val="-1"/>
              </w:rPr>
              <w:t>.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position w:val="-1"/>
              </w:rPr>
              <w:t>794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  <w:position w:val="-1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position w:val="-1"/>
              </w:rPr>
              <w:t>*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  <w:position w:val="-1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  <w:position w:val="-1"/>
              </w:rPr>
              <w:t>x</w:t>
            </w:r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position w:val="10"/>
              </w:rPr>
              <w:t>0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position w:val="10"/>
              </w:rPr>
              <w:t>.</w:t>
            </w:r>
            <w:r>
              <w:rPr>
                <w:rFonts w:ascii="Arial" w:hAnsi="Arial" w:cs="Arial" w:eastAsia="Arial"/>
                <w:sz w:val="14"/>
                <w:szCs w:val="14"/>
                <w:spacing w:val="2"/>
                <w:w w:val="100"/>
                <w:position w:val="10"/>
              </w:rPr>
              <w:t>4</w:t>
            </w:r>
            <w:r>
              <w:rPr>
                <w:rFonts w:ascii="Arial" w:hAnsi="Arial" w:cs="Arial" w:eastAsia="Arial"/>
                <w:sz w:val="14"/>
                <w:szCs w:val="14"/>
                <w:spacing w:val="-1"/>
                <w:w w:val="100"/>
                <w:position w:val="10"/>
              </w:rPr>
              <w:t>8</w:t>
            </w:r>
            <w:r>
              <w:rPr>
                <w:rFonts w:ascii="Arial" w:hAnsi="Arial" w:cs="Arial" w:eastAsia="Arial"/>
                <w:sz w:val="14"/>
                <w:szCs w:val="14"/>
                <w:spacing w:val="2"/>
                <w:w w:val="100"/>
                <w:position w:val="10"/>
              </w:rPr>
              <w:t>9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position w:val="10"/>
              </w:rPr>
              <w:t>6</w:t>
            </w:r>
            <w:r>
              <w:rPr>
                <w:rFonts w:ascii="Arial" w:hAnsi="Arial" w:cs="Arial" w:eastAsia="Arial"/>
                <w:sz w:val="14"/>
                <w:szCs w:val="14"/>
                <w:spacing w:val="0"/>
                <w:w w:val="100"/>
                <w:position w:val="0"/>
              </w:rPr>
            </w:r>
          </w:p>
        </w:tc>
        <w:tc>
          <w:tcPr>
            <w:tcW w:w="12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278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376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=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v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oc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/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s</w:t>
            </w:r>
          </w:p>
        </w:tc>
      </w:tr>
    </w:tbl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37" w:after="0" w:line="252" w:lineRule="exact"/>
        <w:ind w:left="100" w:right="62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conce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concen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chann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ded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eps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necessa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61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hannel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occur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ches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ound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hann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conce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channel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68" w:right="600"/>
        <w:jc w:val="center"/>
        <w:tabs>
          <w:tab w:pos="3120" w:val="left"/>
          <w:tab w:pos="65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=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u w:val="single" w:color="000000"/>
        </w:rPr>
        <w:t>1</w:t>
      </w:r>
      <w:r>
        <w:rPr>
          <w:rFonts w:ascii="Arial" w:hAnsi="Arial" w:cs="Arial" w:eastAsia="Arial"/>
          <w:sz w:val="22"/>
          <w:szCs w:val="22"/>
          <w:spacing w:val="-3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1"/>
          <w:w w:val="100"/>
          <w:u w:val="single" w:color="0000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0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*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14"/>
          <w:szCs w:val="14"/>
          <w:spacing w:val="-1"/>
          <w:w w:val="100"/>
          <w:position w:val="10"/>
        </w:rPr>
        <w:t>2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10"/>
        </w:rPr>
        <w:t>/3</w:t>
      </w:r>
      <w:r>
        <w:rPr>
          <w:rFonts w:ascii="Arial" w:hAnsi="Arial" w:cs="Arial" w:eastAsia="Arial"/>
          <w:sz w:val="14"/>
          <w:szCs w:val="14"/>
          <w:spacing w:val="-3"/>
          <w:w w:val="100"/>
          <w:position w:val="1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10"/>
        </w:rPr>
        <w:t>*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S</w:t>
      </w:r>
      <w:r>
        <w:rPr>
          <w:rFonts w:ascii="Arial" w:hAnsi="Arial" w:cs="Arial" w:eastAsia="Arial"/>
          <w:sz w:val="14"/>
          <w:szCs w:val="14"/>
          <w:spacing w:val="-1"/>
          <w:w w:val="100"/>
          <w:position w:val="10"/>
        </w:rPr>
        <w:t>1</w:t>
      </w:r>
      <w:r>
        <w:rPr>
          <w:rFonts w:ascii="Arial" w:hAnsi="Arial" w:cs="Arial" w:eastAsia="Arial"/>
          <w:sz w:val="14"/>
          <w:szCs w:val="14"/>
          <w:spacing w:val="2"/>
          <w:w w:val="100"/>
          <w:position w:val="10"/>
        </w:rPr>
        <w:t>/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10"/>
        </w:rPr>
        <w:t>2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10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1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=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hness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ent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=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u w:val="single" w:color="000000"/>
          <w:position w:val="0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  <w:u w:val="single" w:color="000000"/>
          <w:position w:val="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  <w:u w:val="single" w:color="000000"/>
          <w:position w:val="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  <w:position w:val="0"/>
        </w:rPr>
        <w:t>49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*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R</w:t>
      </w:r>
      <w:r>
        <w:rPr>
          <w:rFonts w:ascii="Arial" w:hAnsi="Arial" w:cs="Arial" w:eastAsia="Arial"/>
          <w:sz w:val="14"/>
          <w:szCs w:val="14"/>
          <w:spacing w:val="-1"/>
          <w:w w:val="100"/>
          <w:position w:val="10"/>
        </w:rPr>
        <w:t>2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10"/>
        </w:rPr>
        <w:t>/3</w:t>
      </w:r>
      <w:r>
        <w:rPr>
          <w:rFonts w:ascii="Arial" w:hAnsi="Arial" w:cs="Arial" w:eastAsia="Arial"/>
          <w:sz w:val="14"/>
          <w:szCs w:val="14"/>
          <w:spacing w:val="-3"/>
          <w:w w:val="100"/>
          <w:position w:val="1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10"/>
        </w:rPr>
        <w:t>*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S</w:t>
      </w:r>
      <w:r>
        <w:rPr>
          <w:rFonts w:ascii="Arial" w:hAnsi="Arial" w:cs="Arial" w:eastAsia="Arial"/>
          <w:sz w:val="14"/>
          <w:szCs w:val="14"/>
          <w:spacing w:val="-1"/>
          <w:w w:val="99"/>
          <w:position w:val="10"/>
        </w:rPr>
        <w:t>1</w:t>
      </w:r>
      <w:r>
        <w:rPr>
          <w:rFonts w:ascii="Arial" w:hAnsi="Arial" w:cs="Arial" w:eastAsia="Arial"/>
          <w:sz w:val="14"/>
          <w:szCs w:val="14"/>
          <w:spacing w:val="0"/>
          <w:w w:val="99"/>
          <w:position w:val="10"/>
        </w:rPr>
        <w:t>/2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1" w:after="0" w:line="240" w:lineRule="auto"/>
        <w:ind w:left="1067" w:right="-20"/>
        <w:jc w:val="left"/>
        <w:tabs>
          <w:tab w:pos="3160" w:val="left"/>
          <w:tab w:pos="73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=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oss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</w:p>
    <w:p>
      <w:pPr>
        <w:spacing w:before="0" w:after="0" w:line="252" w:lineRule="exact"/>
        <w:ind w:left="100" w:right="266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=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sec)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            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       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=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240" w:lineRule="auto"/>
        <w:ind w:left="3374" w:right="4828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2" w:lineRule="exact"/>
        <w:ind w:left="3192" w:right="3546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=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channel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</w:p>
    <w:p>
      <w:pPr>
        <w:spacing w:before="6" w:after="0" w:line="500" w:lineRule="atLeast"/>
        <w:ind w:left="101" w:right="6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hne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channel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channe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ance,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one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ned</w:t>
      </w:r>
    </w:p>
    <w:p>
      <w:pPr>
        <w:spacing w:before="3" w:after="0" w:line="252" w:lineRule="exact"/>
        <w:ind w:left="101" w:right="59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channe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120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ended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can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ect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cant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hen</w:t>
      </w:r>
    </w:p>
    <w:p>
      <w:pPr>
        <w:spacing w:before="2" w:after="0" w:line="252" w:lineRule="exact"/>
        <w:ind w:left="101" w:right="61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opes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cal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ay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used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channe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sub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hanne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ned</w:t>
      </w:r>
    </w:p>
    <w:p>
      <w:pPr>
        <w:spacing w:before="0" w:after="0" w:line="251" w:lineRule="exact"/>
        <w:ind w:left="101" w:right="51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hannel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1" w:right="57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channe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anne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dd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cal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channel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sed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150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eebo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channel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eady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udes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eeboa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ay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bends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1" w:right="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hanne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ake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90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but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ance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ood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ded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ades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90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ee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cannot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ded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due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ed,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anho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cessa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channe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9" w:lineRule="auto"/>
        <w:ind w:left="101" w:right="5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2"/>
          <w:szCs w:val="22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en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hough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cu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ons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nd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ma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chann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adequa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co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he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sm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channel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ed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2"/>
          <w:szCs w:val="22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pro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ec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sha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ha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bo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om</w:t>
      </w:r>
      <w:r>
        <w:rPr>
          <w:rFonts w:ascii="Arial" w:hAnsi="Arial" w:cs="Arial" w:eastAsia="Arial"/>
          <w:sz w:val="22"/>
          <w:szCs w:val="22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39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2"/>
          <w:szCs w:val="22"/>
          <w:spacing w:val="4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400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4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2"/>
          <w:szCs w:val="22"/>
          <w:spacing w:val="39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39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22"/>
          <w:szCs w:val="22"/>
          <w:spacing w:val="39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ght</w:t>
      </w:r>
      <w:r>
        <w:rPr>
          <w:rFonts w:ascii="Arial" w:hAnsi="Arial" w:cs="Arial" w:eastAsia="Arial"/>
          <w:sz w:val="22"/>
          <w:szCs w:val="22"/>
          <w:spacing w:val="4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2"/>
          <w:szCs w:val="22"/>
          <w:spacing w:val="4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400m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2"/>
          <w:szCs w:val="22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nal</w:t>
      </w:r>
      <w:r>
        <w:rPr>
          <w:rFonts w:ascii="Arial" w:hAnsi="Arial" w:cs="Arial" w:eastAsia="Arial"/>
          <w:sz w:val="22"/>
          <w:szCs w:val="22"/>
          <w:spacing w:val="4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channel</w:t>
      </w:r>
      <w:r>
        <w:rPr>
          <w:rFonts w:ascii="Arial" w:hAnsi="Arial" w:cs="Arial" w:eastAsia="Arial"/>
          <w:sz w:val="22"/>
          <w:szCs w:val="22"/>
          <w:spacing w:val="4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con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gur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sha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nc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ude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he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req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red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area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us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33%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ac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us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requ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reeboar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both"/>
        <w:spacing w:after="0"/>
        <w:sectPr>
          <w:pgMar w:header="743" w:footer="773" w:top="1160" w:bottom="960" w:left="1340" w:right="168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743" w:footer="773" w:top="1160" w:bottom="960" w:left="1720" w:right="1720"/>
          <w:pgSz w:w="12240" w:h="15840"/>
        </w:sectPr>
      </w:pPr>
      <w:rPr/>
    </w:p>
    <w:p>
      <w:pPr>
        <w:spacing w:before="32" w:after="0" w:line="240" w:lineRule="auto"/>
        <w:ind w:left="434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10101"/>
          <w:spacing w:val="0"/>
          <w:w w:val="96"/>
          <w:b/>
          <w:bCs/>
        </w:rPr>
        <w:t>Tabl</w:t>
      </w:r>
      <w:r>
        <w:rPr>
          <w:rFonts w:ascii="Arial" w:hAnsi="Arial" w:cs="Arial" w:eastAsia="Arial"/>
          <w:sz w:val="22"/>
          <w:szCs w:val="22"/>
          <w:color w:val="010101"/>
          <w:spacing w:val="0"/>
          <w:w w:val="96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10101"/>
          <w:spacing w:val="1"/>
          <w:w w:val="96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10101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color w:val="010101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color w:val="010101"/>
          <w:spacing w:val="47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10101"/>
          <w:spacing w:val="0"/>
          <w:w w:val="93"/>
          <w:b/>
          <w:bCs/>
        </w:rPr>
        <w:t>Manning'</w:t>
      </w:r>
      <w:r>
        <w:rPr>
          <w:rFonts w:ascii="Arial" w:hAnsi="Arial" w:cs="Arial" w:eastAsia="Arial"/>
          <w:sz w:val="22"/>
          <w:szCs w:val="22"/>
          <w:color w:val="010101"/>
          <w:spacing w:val="0"/>
          <w:w w:val="93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010101"/>
          <w:spacing w:val="-2"/>
          <w:w w:val="93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10101"/>
          <w:spacing w:val="0"/>
          <w:w w:val="93"/>
          <w:b/>
          <w:bCs/>
        </w:rPr>
        <w:t>Channel</w:t>
      </w:r>
      <w:r>
        <w:rPr>
          <w:rFonts w:ascii="Arial" w:hAnsi="Arial" w:cs="Arial" w:eastAsia="Arial"/>
          <w:sz w:val="22"/>
          <w:szCs w:val="22"/>
          <w:color w:val="010101"/>
          <w:spacing w:val="12"/>
          <w:w w:val="93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10101"/>
          <w:spacing w:val="0"/>
          <w:w w:val="93"/>
          <w:b/>
          <w:bCs/>
        </w:rPr>
        <w:t>Roughnes</w:t>
      </w:r>
      <w:r>
        <w:rPr>
          <w:rFonts w:ascii="Arial" w:hAnsi="Arial" w:cs="Arial" w:eastAsia="Arial"/>
          <w:sz w:val="22"/>
          <w:szCs w:val="22"/>
          <w:color w:val="010101"/>
          <w:spacing w:val="0"/>
          <w:w w:val="93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010101"/>
          <w:spacing w:val="-12"/>
          <w:w w:val="93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10101"/>
          <w:spacing w:val="0"/>
          <w:w w:val="100"/>
          <w:b/>
          <w:bCs/>
        </w:rPr>
        <w:t>Coefficient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3" w:after="0" w:line="240" w:lineRule="auto"/>
        <w:ind w:left="1001" w:right="-62"/>
        <w:jc w:val="left"/>
        <w:tabs>
          <w:tab w:pos="4160" w:val="left"/>
          <w:tab w:pos="51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spacing w:val="-16"/>
          <w:w w:val="100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3"/>
          <w:szCs w:val="13"/>
          <w:color w:val="646464"/>
          <w:spacing w:val="-10"/>
          <w:w w:val="100"/>
          <w:position w:val="1"/>
        </w:rPr>
        <w:t>p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13"/>
          <w:szCs w:val="13"/>
          <w:color w:val="494949"/>
          <w:spacing w:val="-11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5"/>
          <w:position w:val="1"/>
        </w:rPr>
        <w:t>C</w:t>
      </w:r>
      <w:r>
        <w:rPr>
          <w:rFonts w:ascii="Arial" w:hAnsi="Arial" w:cs="Arial" w:eastAsia="Arial"/>
          <w:sz w:val="13"/>
          <w:szCs w:val="13"/>
          <w:color w:val="646464"/>
          <w:spacing w:val="-15"/>
          <w:w w:val="105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212121"/>
          <w:spacing w:val="-3"/>
          <w:w w:val="101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-10"/>
          <w:w w:val="115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494949"/>
          <w:spacing w:val="-3"/>
          <w:w w:val="96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212121"/>
          <w:spacing w:val="-16"/>
          <w:w w:val="119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84"/>
          <w:position w:val="1"/>
        </w:rPr>
        <w:t>l</w:t>
      </w:r>
      <w:r>
        <w:rPr>
          <w:rFonts w:ascii="Arial" w:hAnsi="Arial" w:cs="Arial" w:eastAsia="Arial"/>
          <w:sz w:val="13"/>
          <w:szCs w:val="13"/>
          <w:color w:val="494949"/>
          <w:spacing w:val="-23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7"/>
          <w:position w:val="1"/>
        </w:rPr>
        <w:t>an</w:t>
      </w:r>
      <w:r>
        <w:rPr>
          <w:rFonts w:ascii="Arial" w:hAnsi="Arial" w:cs="Arial" w:eastAsia="Arial"/>
          <w:sz w:val="13"/>
          <w:szCs w:val="13"/>
          <w:color w:val="363636"/>
          <w:spacing w:val="9"/>
          <w:w w:val="107"/>
          <w:position w:val="1"/>
        </w:rPr>
        <w:t>d</w:t>
      </w:r>
      <w:r>
        <w:rPr>
          <w:rFonts w:ascii="Arial" w:hAnsi="Arial" w:cs="Arial" w:eastAsia="Arial"/>
          <w:sz w:val="13"/>
          <w:szCs w:val="13"/>
          <w:color w:val="646464"/>
          <w:spacing w:val="-17"/>
          <w:w w:val="107"/>
          <w:position w:val="1"/>
        </w:rPr>
        <w:t>D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7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-13"/>
          <w:w w:val="107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494949"/>
          <w:spacing w:val="-11"/>
          <w:w w:val="107"/>
          <w:position w:val="1"/>
        </w:rPr>
        <w:t>c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07"/>
          <w:position w:val="1"/>
        </w:rPr>
        <w:t>r</w:t>
      </w:r>
      <w:r>
        <w:rPr>
          <w:rFonts w:ascii="Arial" w:hAnsi="Arial" w:cs="Arial" w:eastAsia="Arial"/>
          <w:sz w:val="13"/>
          <w:szCs w:val="13"/>
          <w:color w:val="010101"/>
          <w:spacing w:val="-33"/>
          <w:w w:val="107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646464"/>
          <w:spacing w:val="-12"/>
          <w:w w:val="107"/>
          <w:position w:val="1"/>
        </w:rPr>
        <w:t>p</w:t>
      </w:r>
      <w:r>
        <w:rPr>
          <w:rFonts w:ascii="Arial" w:hAnsi="Arial" w:cs="Arial" w:eastAsia="Arial"/>
          <w:sz w:val="13"/>
          <w:szCs w:val="13"/>
          <w:color w:val="494949"/>
          <w:spacing w:val="-11"/>
          <w:w w:val="107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7"/>
          <w:position w:val="1"/>
        </w:rPr>
        <w:t>ion</w:t>
      </w:r>
      <w:r>
        <w:rPr>
          <w:rFonts w:ascii="Arial" w:hAnsi="Arial" w:cs="Arial" w:eastAsia="Arial"/>
          <w:sz w:val="13"/>
          <w:szCs w:val="13"/>
          <w:color w:val="646464"/>
          <w:spacing w:val="-33"/>
          <w:w w:val="107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0"/>
          <w:position w:val="1"/>
        </w:rPr>
      </w:r>
      <w:r>
        <w:rPr>
          <w:rFonts w:ascii="Arial" w:hAnsi="Arial" w:cs="Arial" w:eastAsia="Arial"/>
          <w:sz w:val="14"/>
          <w:szCs w:val="14"/>
          <w:color w:val="646464"/>
          <w:spacing w:val="-18"/>
          <w:w w:val="92"/>
          <w:b/>
          <w:bCs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010101"/>
          <w:spacing w:val="0"/>
          <w:w w:val="92"/>
          <w:b/>
          <w:bCs/>
          <w:position w:val="1"/>
        </w:rPr>
        <w:t>i</w:t>
      </w:r>
      <w:r>
        <w:rPr>
          <w:rFonts w:ascii="Arial" w:hAnsi="Arial" w:cs="Arial" w:eastAsia="Arial"/>
          <w:sz w:val="14"/>
          <w:szCs w:val="14"/>
          <w:color w:val="010101"/>
          <w:spacing w:val="-17"/>
          <w:w w:val="92"/>
          <w:b/>
          <w:bCs/>
          <w:position w:val="1"/>
        </w:rPr>
        <w:t>n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92"/>
          <w:b/>
          <w:bCs/>
          <w:position w:val="1"/>
        </w:rPr>
        <w:t>i</w:t>
      </w:r>
      <w:r>
        <w:rPr>
          <w:rFonts w:ascii="Arial" w:hAnsi="Arial" w:cs="Arial" w:eastAsia="Arial"/>
          <w:sz w:val="14"/>
          <w:szCs w:val="14"/>
          <w:color w:val="494949"/>
          <w:spacing w:val="-17"/>
          <w:w w:val="92"/>
          <w:b/>
          <w:bCs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010101"/>
          <w:spacing w:val="-16"/>
          <w:w w:val="92"/>
          <w:b/>
          <w:bCs/>
          <w:position w:val="1"/>
        </w:rPr>
        <w:t>u</w:t>
      </w:r>
      <w:r>
        <w:rPr>
          <w:rFonts w:ascii="Arial" w:hAnsi="Arial" w:cs="Arial" w:eastAsia="Arial"/>
          <w:sz w:val="14"/>
          <w:szCs w:val="14"/>
          <w:color w:val="363636"/>
          <w:spacing w:val="0"/>
          <w:w w:val="92"/>
          <w:b/>
          <w:bCs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363636"/>
          <w:spacing w:val="0"/>
          <w:w w:val="100"/>
          <w:b/>
          <w:bCs/>
          <w:position w:val="1"/>
        </w:rPr>
        <w:tab/>
      </w:r>
      <w:r>
        <w:rPr>
          <w:rFonts w:ascii="Arial" w:hAnsi="Arial" w:cs="Arial" w:eastAsia="Arial"/>
          <w:sz w:val="14"/>
          <w:szCs w:val="14"/>
          <w:color w:val="363636"/>
          <w:spacing w:val="0"/>
          <w:w w:val="100"/>
          <w:b/>
          <w:bCs/>
          <w:position w:val="1"/>
        </w:rPr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4"/>
          <w:position w:val="0"/>
        </w:rPr>
        <w:t>N</w:t>
      </w:r>
      <w:r>
        <w:rPr>
          <w:rFonts w:ascii="Arial" w:hAnsi="Arial" w:cs="Arial" w:eastAsia="Arial"/>
          <w:sz w:val="13"/>
          <w:szCs w:val="13"/>
          <w:color w:val="494949"/>
          <w:spacing w:val="-14"/>
          <w:w w:val="104"/>
          <w:position w:val="0"/>
        </w:rPr>
        <w:t>o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10"/>
          <w:position w:val="0"/>
        </w:rPr>
        <w:t>rm</w:t>
      </w:r>
      <w:r>
        <w:rPr>
          <w:rFonts w:ascii="Arial" w:hAnsi="Arial" w:cs="Arial" w:eastAsia="Arial"/>
          <w:sz w:val="13"/>
          <w:szCs w:val="13"/>
          <w:color w:val="646464"/>
          <w:spacing w:val="-3"/>
          <w:w w:val="110"/>
          <w:position w:val="0"/>
        </w:rPr>
        <w:t>a</w:t>
      </w:r>
      <w:r>
        <w:rPr>
          <w:rFonts w:ascii="Arial" w:hAnsi="Arial" w:cs="Arial" w:eastAsia="Arial"/>
          <w:sz w:val="13"/>
          <w:szCs w:val="13"/>
          <w:color w:val="898989"/>
          <w:spacing w:val="0"/>
          <w:w w:val="184"/>
          <w:position w:val="0"/>
        </w:rPr>
        <w:t>l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12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pict>
          <v:group style="position:absolute;margin-left:136.583694pt;margin-top:1.104212pt;width:289.452361pt;height:.1pt;mso-position-horizontal-relative:page;mso-position-vertical-relative:paragraph;z-index:-3034" coordorigin="2732,22" coordsize="5789,2">
            <v:shape style="position:absolute;left:2732;top:22;width:5789;height:2" coordorigin="2732,22" coordsize="5789,0" path="m2732,22l8521,22e" filled="f" stroked="t" strokeweight=".525322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0"/>
        </w:rPr>
        <w:t>L</w:t>
      </w:r>
      <w:r>
        <w:rPr>
          <w:rFonts w:ascii="Arial" w:hAnsi="Arial" w:cs="Arial" w:eastAsia="Arial"/>
          <w:sz w:val="13"/>
          <w:szCs w:val="13"/>
          <w:color w:val="646464"/>
          <w:spacing w:val="-21"/>
          <w:w w:val="100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-14"/>
          <w:w w:val="100"/>
        </w:rPr>
        <w:t>N</w:t>
      </w:r>
      <w:r>
        <w:rPr>
          <w:rFonts w:ascii="Arial" w:hAnsi="Arial" w:cs="Arial" w:eastAsia="Arial"/>
          <w:sz w:val="13"/>
          <w:szCs w:val="13"/>
          <w:color w:val="010101"/>
          <w:spacing w:val="-7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D</w:t>
      </w:r>
      <w:r>
        <w:rPr>
          <w:rFonts w:ascii="Arial" w:hAnsi="Arial" w:cs="Arial" w:eastAsia="Arial"/>
          <w:sz w:val="13"/>
          <w:szCs w:val="13"/>
          <w:color w:val="494949"/>
          <w:spacing w:val="1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6"/>
        </w:rPr>
        <w:t>CHAN</w:t>
      </w:r>
      <w:r>
        <w:rPr>
          <w:rFonts w:ascii="Arial" w:hAnsi="Arial" w:cs="Arial" w:eastAsia="Arial"/>
          <w:sz w:val="13"/>
          <w:szCs w:val="13"/>
          <w:color w:val="363636"/>
          <w:spacing w:val="-10"/>
          <w:w w:val="97"/>
        </w:rPr>
        <w:t>N</w:t>
      </w:r>
      <w:r>
        <w:rPr>
          <w:rFonts w:ascii="Arial" w:hAnsi="Arial" w:cs="Arial" w:eastAsia="Arial"/>
          <w:sz w:val="13"/>
          <w:szCs w:val="13"/>
          <w:color w:val="010101"/>
          <w:spacing w:val="-9"/>
          <w:w w:val="120"/>
        </w:rPr>
        <w:t>E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3"/>
        </w:rPr>
        <w:t>L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2"/>
        </w:rPr>
        <w:t>S</w:t>
      </w:r>
      <w:r>
        <w:rPr>
          <w:rFonts w:ascii="Arial" w:hAnsi="Arial" w:cs="Arial" w:eastAsia="Arial"/>
          <w:sz w:val="13"/>
          <w:szCs w:val="13"/>
          <w:color w:val="363636"/>
          <w:spacing w:val="-2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8"/>
        </w:rPr>
        <w:t>(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7"/>
        </w:rPr>
        <w:t>Se</w:t>
      </w:r>
      <w:r>
        <w:rPr>
          <w:rFonts w:ascii="Arial" w:hAnsi="Arial" w:cs="Arial" w:eastAsia="Arial"/>
          <w:sz w:val="13"/>
          <w:szCs w:val="13"/>
          <w:color w:val="494949"/>
          <w:spacing w:val="-18"/>
          <w:w w:val="98"/>
        </w:rPr>
        <w:t>l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96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-4"/>
          <w:w w:val="96"/>
        </w:rPr>
        <w:t>c</w:t>
      </w:r>
      <w:r>
        <w:rPr>
          <w:rFonts w:ascii="Arial" w:hAnsi="Arial" w:cs="Arial" w:eastAsia="Arial"/>
          <w:sz w:val="13"/>
          <w:szCs w:val="13"/>
          <w:color w:val="797979"/>
          <w:spacing w:val="-7"/>
          <w:w w:val="127"/>
        </w:rPr>
        <w:t>t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7"/>
        </w:rPr>
        <w:t>ed</w:t>
      </w:r>
      <w:r>
        <w:rPr>
          <w:rFonts w:ascii="Arial" w:hAnsi="Arial" w:cs="Arial" w:eastAsia="Arial"/>
          <w:sz w:val="13"/>
          <w:szCs w:val="13"/>
          <w:color w:val="494949"/>
          <w:spacing w:val="-2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898989"/>
          <w:spacing w:val="-12"/>
          <w:w w:val="184"/>
        </w:rPr>
        <w:t>l</w:t>
      </w:r>
      <w:r>
        <w:rPr>
          <w:rFonts w:ascii="Arial" w:hAnsi="Arial" w:cs="Arial" w:eastAsia="Arial"/>
          <w:sz w:val="13"/>
          <w:szCs w:val="13"/>
          <w:color w:val="212121"/>
          <w:spacing w:val="-12"/>
          <w:w w:val="103"/>
        </w:rPr>
        <w:t>m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184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7"/>
        </w:rPr>
        <w:t>n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07"/>
        </w:rPr>
        <w:t>g</w:t>
      </w:r>
      <w:r>
        <w:rPr>
          <w:rFonts w:ascii="Arial" w:hAnsi="Arial" w:cs="Arial" w:eastAsia="Arial"/>
          <w:sz w:val="13"/>
          <w:szCs w:val="13"/>
          <w:color w:val="212121"/>
          <w:spacing w:val="-14"/>
          <w:w w:val="113"/>
        </w:rPr>
        <w:t>s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37"/>
        </w:rPr>
        <w:t>)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47" w:lineRule="exact"/>
        <w:ind w:left="1064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a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.</w:t>
      </w:r>
      <w:r>
        <w:rPr>
          <w:rFonts w:ascii="Arial" w:hAnsi="Arial" w:cs="Arial" w:eastAsia="Arial"/>
          <w:sz w:val="13"/>
          <w:szCs w:val="13"/>
          <w:color w:val="494949"/>
          <w:spacing w:val="1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9"/>
          <w:w w:val="102"/>
        </w:rPr>
        <w:t>C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4"/>
        </w:rPr>
        <w:t>o</w:t>
      </w:r>
      <w:r>
        <w:rPr>
          <w:rFonts w:ascii="Arial" w:hAnsi="Arial" w:cs="Arial" w:eastAsia="Arial"/>
          <w:sz w:val="13"/>
          <w:szCs w:val="13"/>
          <w:color w:val="646464"/>
          <w:spacing w:val="-15"/>
          <w:w w:val="104"/>
        </w:rPr>
        <w:t>n</w:t>
      </w:r>
      <w:r>
        <w:rPr>
          <w:rFonts w:ascii="Arial" w:hAnsi="Arial" w:cs="Arial" w:eastAsia="Arial"/>
          <w:sz w:val="13"/>
          <w:szCs w:val="13"/>
          <w:color w:val="494949"/>
          <w:spacing w:val="-10"/>
          <w:w w:val="108"/>
        </w:rPr>
        <w:t>c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15"/>
        </w:rPr>
        <w:t>r</w:t>
      </w:r>
      <w:r>
        <w:rPr>
          <w:rFonts w:ascii="Arial" w:hAnsi="Arial" w:cs="Arial" w:eastAsia="Arial"/>
          <w:sz w:val="13"/>
          <w:szCs w:val="13"/>
          <w:color w:val="212121"/>
          <w:spacing w:val="-8"/>
          <w:w w:val="102"/>
        </w:rPr>
        <w:t>e</w:t>
      </w:r>
      <w:r>
        <w:rPr>
          <w:rFonts w:ascii="Arial" w:hAnsi="Arial" w:cs="Arial" w:eastAsia="Arial"/>
          <w:sz w:val="13"/>
          <w:szCs w:val="13"/>
          <w:color w:val="797979"/>
          <w:spacing w:val="-7"/>
          <w:w w:val="127"/>
        </w:rPr>
        <w:t>t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2"/>
        </w:rPr>
        <w:t>e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33" w:lineRule="exact"/>
        <w:ind w:left="1369" w:right="-55"/>
        <w:jc w:val="left"/>
        <w:tabs>
          <w:tab w:pos="4260" w:val="left"/>
          <w:tab w:pos="52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w w:val="101"/>
        </w:rPr>
        <w:t>1</w:t>
      </w:r>
      <w:r>
        <w:rPr>
          <w:rFonts w:ascii="Arial" w:hAnsi="Arial" w:cs="Arial" w:eastAsia="Arial"/>
          <w:sz w:val="13"/>
          <w:szCs w:val="13"/>
          <w:color w:val="010101"/>
          <w:w w:val="100"/>
        </w:rPr>
        <w:t>.</w:t>
      </w:r>
      <w:r>
        <w:rPr>
          <w:rFonts w:ascii="Arial" w:hAnsi="Arial" w:cs="Arial" w:eastAsia="Arial"/>
          <w:sz w:val="13"/>
          <w:szCs w:val="13"/>
          <w:color w:val="010101"/>
          <w:spacing w:val="-2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-12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797979"/>
          <w:spacing w:val="-14"/>
          <w:w w:val="100"/>
        </w:rPr>
        <w:t>r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owe</w:t>
      </w:r>
      <w:r>
        <w:rPr>
          <w:rFonts w:ascii="Arial" w:hAnsi="Arial" w:cs="Arial" w:eastAsia="Arial"/>
          <w:sz w:val="13"/>
          <w:szCs w:val="13"/>
          <w:color w:val="494949"/>
          <w:spacing w:val="2"/>
          <w:w w:val="100"/>
        </w:rPr>
        <w:t>l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</w:rPr>
        <w:t>f</w:t>
      </w:r>
      <w:r>
        <w:rPr>
          <w:rFonts w:ascii="Arial" w:hAnsi="Arial" w:cs="Arial" w:eastAsia="Arial"/>
          <w:sz w:val="13"/>
          <w:szCs w:val="13"/>
          <w:color w:val="363636"/>
          <w:spacing w:val="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3"/>
          <w:szCs w:val="13"/>
          <w:color w:val="010101"/>
          <w:spacing w:val="-17"/>
          <w:w w:val="100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sh</w:t>
      </w:r>
      <w:r>
        <w:rPr>
          <w:rFonts w:ascii="Arial" w:hAnsi="Arial" w:cs="Arial" w:eastAsia="Arial"/>
          <w:sz w:val="13"/>
          <w:szCs w:val="13"/>
          <w:color w:val="494949"/>
          <w:spacing w:val="-3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0.</w:t>
      </w:r>
      <w:r>
        <w:rPr>
          <w:rFonts w:ascii="Arial" w:hAnsi="Arial" w:cs="Arial" w:eastAsia="Arial"/>
          <w:sz w:val="13"/>
          <w:szCs w:val="13"/>
          <w:color w:val="494949"/>
          <w:spacing w:val="-10"/>
          <w:w w:val="100"/>
        </w:rPr>
        <w:t>0</w:t>
      </w:r>
      <w:r>
        <w:rPr>
          <w:rFonts w:ascii="Arial" w:hAnsi="Arial" w:cs="Arial" w:eastAsia="Arial"/>
          <w:sz w:val="13"/>
          <w:szCs w:val="13"/>
          <w:color w:val="010101"/>
          <w:spacing w:val="-15"/>
          <w:w w:val="100"/>
        </w:rPr>
        <w:t>1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1</w:t>
      </w:r>
      <w:r>
        <w:rPr>
          <w:rFonts w:ascii="Arial" w:hAnsi="Arial" w:cs="Arial" w:eastAsia="Arial"/>
          <w:sz w:val="13"/>
          <w:szCs w:val="13"/>
          <w:color w:val="494949"/>
          <w:spacing w:val="-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19"/>
        </w:rPr>
        <w:t>0</w:t>
      </w:r>
      <w:r>
        <w:rPr>
          <w:rFonts w:ascii="Arial" w:hAnsi="Arial" w:cs="Arial" w:eastAsia="Arial"/>
          <w:sz w:val="13"/>
          <w:szCs w:val="13"/>
          <w:color w:val="646464"/>
          <w:spacing w:val="-17"/>
          <w:w w:val="119"/>
        </w:rPr>
        <w:t>1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3"/>
        </w:rPr>
        <w:t>3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40" w:lineRule="exact"/>
        <w:ind w:left="1358" w:right="-56"/>
        <w:jc w:val="left"/>
        <w:tabs>
          <w:tab w:pos="4260" w:val="left"/>
          <w:tab w:pos="52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-24"/>
          <w:w w:val="139"/>
          <w:position w:val="1"/>
        </w:rPr>
        <w:t>2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39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010101"/>
          <w:spacing w:val="-13"/>
          <w:w w:val="139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212121"/>
          <w:spacing w:val="-49"/>
          <w:w w:val="116"/>
          <w:position w:val="1"/>
        </w:rPr>
        <w:t>F</w:t>
      </w:r>
      <w:r>
        <w:rPr>
          <w:rFonts w:ascii="Arial" w:hAnsi="Arial" w:cs="Arial" w:eastAsia="Arial"/>
          <w:sz w:val="13"/>
          <w:szCs w:val="13"/>
          <w:color w:val="898989"/>
          <w:spacing w:val="-9"/>
          <w:w w:val="276"/>
          <w:position w:val="1"/>
        </w:rPr>
        <w:t>l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21"/>
          <w:position w:val="1"/>
        </w:rPr>
        <w:t>oa</w:t>
      </w:r>
      <w:r>
        <w:rPr>
          <w:rFonts w:ascii="Arial" w:hAnsi="Arial" w:cs="Arial" w:eastAsia="Arial"/>
          <w:sz w:val="13"/>
          <w:szCs w:val="13"/>
          <w:color w:val="363636"/>
          <w:spacing w:val="5"/>
          <w:w w:val="120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20"/>
          <w:position w:val="1"/>
        </w:rPr>
        <w:t>f</w:t>
      </w:r>
      <w:r>
        <w:rPr>
          <w:rFonts w:ascii="Arial" w:hAnsi="Arial" w:cs="Arial" w:eastAsia="Arial"/>
          <w:sz w:val="13"/>
          <w:szCs w:val="13"/>
          <w:color w:val="363636"/>
          <w:spacing w:val="-17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10"/>
          <w:w w:val="115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010101"/>
          <w:spacing w:val="-17"/>
          <w:w w:val="184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-15"/>
          <w:w w:val="113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15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10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212121"/>
          <w:spacing w:val="-17"/>
          <w:w w:val="100"/>
          <w:position w:val="0"/>
        </w:rPr>
        <w:t>1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>3</w:t>
      </w:r>
      <w:r>
        <w:rPr>
          <w:rFonts w:ascii="Arial" w:hAnsi="Arial" w:cs="Arial" w:eastAsia="Arial"/>
          <w:sz w:val="13"/>
          <w:szCs w:val="13"/>
          <w:color w:val="494949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19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646464"/>
          <w:spacing w:val="-17"/>
          <w:w w:val="119"/>
          <w:position w:val="1"/>
        </w:rPr>
        <w:t>1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2"/>
          <w:position w:val="1"/>
        </w:rPr>
        <w:t>5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11" w:after="0" w:line="136" w:lineRule="exact"/>
        <w:ind w:left="1075" w:right="-39" w:firstLine="284"/>
        <w:jc w:val="left"/>
        <w:tabs>
          <w:tab w:pos="4260" w:val="left"/>
          <w:tab w:pos="52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-22"/>
          <w:w w:val="140"/>
          <w:position w:val="1"/>
        </w:rPr>
        <w:t>3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40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010101"/>
          <w:spacing w:val="-9"/>
          <w:w w:val="14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-18"/>
          <w:w w:val="109"/>
          <w:position w:val="1"/>
        </w:rPr>
        <w:t>G</w:t>
      </w:r>
      <w:r>
        <w:rPr>
          <w:rFonts w:ascii="Arial" w:hAnsi="Arial" w:cs="Arial" w:eastAsia="Arial"/>
          <w:sz w:val="13"/>
          <w:szCs w:val="13"/>
          <w:color w:val="010101"/>
          <w:spacing w:val="-10"/>
          <w:w w:val="115"/>
          <w:position w:val="1"/>
        </w:rPr>
        <w:t>u</w:t>
      </w:r>
      <w:r>
        <w:rPr>
          <w:rFonts w:ascii="Arial" w:hAnsi="Arial" w:cs="Arial" w:eastAsia="Arial"/>
          <w:sz w:val="13"/>
          <w:szCs w:val="13"/>
          <w:color w:val="797979"/>
          <w:spacing w:val="-17"/>
          <w:w w:val="115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14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010101"/>
          <w:spacing w:val="-7"/>
          <w:w w:val="113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14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13"/>
          <w:position w:val="1"/>
        </w:rPr>
        <w:t>,</w:t>
      </w:r>
      <w:r>
        <w:rPr>
          <w:rFonts w:ascii="Arial" w:hAnsi="Arial" w:cs="Arial" w:eastAsia="Arial"/>
          <w:sz w:val="13"/>
          <w:szCs w:val="13"/>
          <w:color w:val="363636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9"/>
          <w:position w:val="1"/>
        </w:rPr>
        <w:t>good</w:t>
      </w:r>
      <w:r>
        <w:rPr>
          <w:rFonts w:ascii="Arial" w:hAnsi="Arial" w:cs="Arial" w:eastAsia="Arial"/>
          <w:sz w:val="13"/>
          <w:szCs w:val="13"/>
          <w:color w:val="363636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11"/>
          <w:w w:val="113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  <w:position w:val="1"/>
        </w:rPr>
        <w:t>ec</w:t>
      </w:r>
      <w:r>
        <w:rPr>
          <w:rFonts w:ascii="Arial" w:hAnsi="Arial" w:cs="Arial" w:eastAsia="Arial"/>
          <w:sz w:val="13"/>
          <w:szCs w:val="13"/>
          <w:color w:val="212121"/>
          <w:spacing w:val="-11"/>
          <w:w w:val="99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84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-15"/>
          <w:w w:val="116"/>
          <w:position w:val="1"/>
        </w:rPr>
        <w:t>o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15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10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212121"/>
          <w:spacing w:val="-16"/>
          <w:w w:val="100"/>
          <w:position w:val="0"/>
        </w:rPr>
        <w:t>1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>6</w:t>
      </w:r>
      <w:r>
        <w:rPr>
          <w:rFonts w:ascii="Arial" w:hAnsi="Arial" w:cs="Arial" w:eastAsia="Arial"/>
          <w:sz w:val="13"/>
          <w:szCs w:val="13"/>
          <w:color w:val="494949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19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646464"/>
          <w:spacing w:val="-17"/>
          <w:w w:val="119"/>
          <w:position w:val="1"/>
        </w:rPr>
        <w:t>1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3"/>
          <w:position w:val="1"/>
        </w:rPr>
        <w:t>9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3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  <w:t>b.</w:t>
      </w:r>
      <w:r>
        <w:rPr>
          <w:rFonts w:ascii="Arial" w:hAnsi="Arial" w:cs="Arial" w:eastAsia="Arial"/>
          <w:sz w:val="13"/>
          <w:szCs w:val="13"/>
          <w:color w:val="363636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6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494949"/>
          <w:spacing w:val="-15"/>
          <w:w w:val="107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8"/>
          <w:position w:val="1"/>
        </w:rPr>
        <w:t>p</w:t>
      </w:r>
      <w:r>
        <w:rPr>
          <w:rFonts w:ascii="Arial" w:hAnsi="Arial" w:cs="Arial" w:eastAsia="Arial"/>
          <w:sz w:val="13"/>
          <w:szCs w:val="13"/>
          <w:color w:val="646464"/>
          <w:spacing w:val="-16"/>
          <w:w w:val="108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494949"/>
          <w:spacing w:val="-15"/>
          <w:w w:val="118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13"/>
          <w:position w:val="1"/>
        </w:rPr>
        <w:t>lt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44" w:lineRule="exact"/>
        <w:ind w:left="1379" w:right="-20"/>
        <w:jc w:val="left"/>
        <w:tabs>
          <w:tab w:pos="4240" w:val="left"/>
          <w:tab w:pos="52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w w:val="101"/>
        </w:rPr>
        <w:t>1</w:t>
      </w:r>
      <w:r>
        <w:rPr>
          <w:rFonts w:ascii="Arial" w:hAnsi="Arial" w:cs="Arial" w:eastAsia="Arial"/>
          <w:sz w:val="13"/>
          <w:szCs w:val="13"/>
          <w:color w:val="010101"/>
          <w:w w:val="100"/>
        </w:rPr>
        <w:t>.</w:t>
      </w:r>
      <w:r>
        <w:rPr>
          <w:rFonts w:ascii="Arial" w:hAnsi="Arial" w:cs="Arial" w:eastAsia="Arial"/>
          <w:sz w:val="13"/>
          <w:szCs w:val="13"/>
          <w:color w:val="010101"/>
          <w:spacing w:val="-2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5"/>
        </w:rPr>
        <w:t>Smo</w:t>
      </w:r>
      <w:r>
        <w:rPr>
          <w:rFonts w:ascii="Arial" w:hAnsi="Arial" w:cs="Arial" w:eastAsia="Arial"/>
          <w:sz w:val="13"/>
          <w:szCs w:val="13"/>
          <w:color w:val="363636"/>
          <w:spacing w:val="-7"/>
          <w:w w:val="96"/>
        </w:rPr>
        <w:t>o</w:t>
      </w:r>
      <w:r>
        <w:rPr>
          <w:rFonts w:ascii="Arial" w:hAnsi="Arial" w:cs="Arial" w:eastAsia="Arial"/>
          <w:sz w:val="13"/>
          <w:szCs w:val="13"/>
          <w:color w:val="797979"/>
          <w:spacing w:val="-12"/>
          <w:w w:val="159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15"/>
        </w:rPr>
        <w:t>h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10"/>
          <w:w w:val="100"/>
        </w:rPr>
        <w:t>0</w:t>
      </w:r>
      <w:r>
        <w:rPr>
          <w:rFonts w:ascii="Arial" w:hAnsi="Arial" w:cs="Arial" w:eastAsia="Arial"/>
          <w:sz w:val="13"/>
          <w:szCs w:val="13"/>
          <w:color w:val="212121"/>
          <w:spacing w:val="-17"/>
          <w:w w:val="100"/>
        </w:rPr>
        <w:t>1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3</w:t>
      </w:r>
      <w:r>
        <w:rPr>
          <w:rFonts w:ascii="Arial" w:hAnsi="Arial" w:cs="Arial" w:eastAsia="Arial"/>
          <w:sz w:val="13"/>
          <w:szCs w:val="13"/>
          <w:color w:val="494949"/>
          <w:spacing w:val="-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14"/>
          <w:w w:val="139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1"/>
          <w:position w:val="1"/>
        </w:rPr>
        <w:t>13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40" w:lineRule="exact"/>
        <w:ind w:left="1369" w:right="-48"/>
        <w:jc w:val="left"/>
        <w:tabs>
          <w:tab w:pos="4260" w:val="left"/>
          <w:tab w:pos="52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-17"/>
          <w:w w:val="119"/>
          <w:position w:val="1"/>
        </w:rPr>
        <w:t>2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61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010101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75"/>
          <w:position w:val="1"/>
        </w:rPr>
        <w:t>Roug111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10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212121"/>
          <w:spacing w:val="-16"/>
          <w:w w:val="100"/>
          <w:position w:val="0"/>
        </w:rPr>
        <w:t>1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>6</w:t>
      </w:r>
      <w:r>
        <w:rPr>
          <w:rFonts w:ascii="Arial" w:hAnsi="Arial" w:cs="Arial" w:eastAsia="Arial"/>
          <w:sz w:val="13"/>
          <w:szCs w:val="13"/>
          <w:color w:val="494949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14"/>
          <w:w w:val="139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1"/>
          <w:position w:val="1"/>
        </w:rPr>
        <w:t>16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12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212121"/>
          <w:spacing w:val="0"/>
          <w:w w:val="104"/>
        </w:rPr>
        <w:t>EX</w:t>
      </w:r>
      <w:r>
        <w:rPr>
          <w:rFonts w:ascii="Arial" w:hAnsi="Arial" w:cs="Arial" w:eastAsia="Arial"/>
          <w:sz w:val="13"/>
          <w:szCs w:val="13"/>
          <w:color w:val="212121"/>
          <w:spacing w:val="-5"/>
          <w:w w:val="104"/>
        </w:rPr>
        <w:t>C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4"/>
        </w:rPr>
        <w:t>A</w:t>
      </w:r>
      <w:r>
        <w:rPr>
          <w:rFonts w:ascii="Arial" w:hAnsi="Arial" w:cs="Arial" w:eastAsia="Arial"/>
          <w:sz w:val="13"/>
          <w:szCs w:val="13"/>
          <w:color w:val="646464"/>
          <w:spacing w:val="-11"/>
          <w:w w:val="104"/>
        </w:rPr>
        <w:t>V</w:t>
      </w:r>
      <w:r>
        <w:rPr>
          <w:rFonts w:ascii="Arial" w:hAnsi="Arial" w:cs="Arial" w:eastAsia="Arial"/>
          <w:sz w:val="13"/>
          <w:szCs w:val="13"/>
          <w:color w:val="494949"/>
          <w:spacing w:val="-13"/>
          <w:w w:val="104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-15"/>
          <w:w w:val="104"/>
        </w:rPr>
        <w:t>T</w:t>
      </w:r>
      <w:r>
        <w:rPr>
          <w:rFonts w:ascii="Arial" w:hAnsi="Arial" w:cs="Arial" w:eastAsia="Arial"/>
          <w:sz w:val="13"/>
          <w:szCs w:val="13"/>
          <w:color w:val="212121"/>
          <w:spacing w:val="-19"/>
          <w:w w:val="104"/>
        </w:rPr>
        <w:t>E</w:t>
      </w:r>
      <w:r>
        <w:rPr>
          <w:rFonts w:ascii="Arial" w:hAnsi="Arial" w:cs="Arial" w:eastAsia="Arial"/>
          <w:sz w:val="13"/>
          <w:szCs w:val="13"/>
          <w:color w:val="646464"/>
          <w:spacing w:val="4"/>
          <w:w w:val="104"/>
        </w:rPr>
        <w:t>D</w:t>
      </w:r>
      <w:r>
        <w:rPr>
          <w:rFonts w:ascii="Arial" w:hAnsi="Arial" w:cs="Arial" w:eastAsia="Arial"/>
          <w:sz w:val="13"/>
          <w:szCs w:val="13"/>
          <w:color w:val="494949"/>
          <w:spacing w:val="-8"/>
          <w:w w:val="104"/>
        </w:rPr>
        <w:t>O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4"/>
        </w:rPr>
        <w:t>R</w:t>
      </w:r>
      <w:r>
        <w:rPr>
          <w:rFonts w:ascii="Arial" w:hAnsi="Arial" w:cs="Arial" w:eastAsia="Arial"/>
          <w:sz w:val="13"/>
          <w:szCs w:val="13"/>
          <w:color w:val="212121"/>
          <w:spacing w:val="-11"/>
          <w:w w:val="104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-8"/>
          <w:w w:val="109"/>
        </w:rPr>
        <w:t>D</w:t>
      </w:r>
      <w:r>
        <w:rPr>
          <w:rFonts w:ascii="Arial" w:hAnsi="Arial" w:cs="Arial" w:eastAsia="Arial"/>
          <w:sz w:val="13"/>
          <w:szCs w:val="13"/>
          <w:color w:val="494949"/>
          <w:spacing w:val="-13"/>
          <w:w w:val="103"/>
        </w:rPr>
        <w:t>R</w:t>
      </w:r>
      <w:r>
        <w:rPr>
          <w:rFonts w:ascii="Arial" w:hAnsi="Arial" w:cs="Arial" w:eastAsia="Arial"/>
          <w:sz w:val="13"/>
          <w:szCs w:val="13"/>
          <w:color w:val="212121"/>
          <w:spacing w:val="-18"/>
          <w:w w:val="105"/>
        </w:rPr>
        <w:t>E</w:t>
      </w:r>
      <w:r>
        <w:rPr>
          <w:rFonts w:ascii="Arial" w:hAnsi="Arial" w:cs="Arial" w:eastAsia="Arial"/>
          <w:sz w:val="13"/>
          <w:szCs w:val="13"/>
          <w:color w:val="646464"/>
          <w:spacing w:val="-18"/>
          <w:w w:val="123"/>
        </w:rPr>
        <w:t>D</w:t>
      </w:r>
      <w:r>
        <w:rPr>
          <w:rFonts w:ascii="Arial" w:hAnsi="Arial" w:cs="Arial" w:eastAsia="Arial"/>
          <w:sz w:val="13"/>
          <w:szCs w:val="13"/>
          <w:color w:val="363636"/>
          <w:spacing w:val="-20"/>
          <w:w w:val="109"/>
        </w:rPr>
        <w:t>G</w:t>
      </w:r>
      <w:r>
        <w:rPr>
          <w:rFonts w:ascii="Arial" w:hAnsi="Arial" w:cs="Arial" w:eastAsia="Arial"/>
          <w:sz w:val="13"/>
          <w:szCs w:val="13"/>
          <w:color w:val="010101"/>
          <w:spacing w:val="-7"/>
          <w:w w:val="105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9"/>
        </w:rPr>
        <w:t>D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47" w:lineRule="exact"/>
        <w:ind w:left="1064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-19"/>
          <w:w w:val="118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6"/>
          <w:w w:val="161"/>
        </w:rPr>
        <w:t>.</w:t>
      </w:r>
      <w:r>
        <w:rPr>
          <w:rFonts w:ascii="Arial" w:hAnsi="Arial" w:cs="Arial" w:eastAsia="Arial"/>
          <w:sz w:val="13"/>
          <w:szCs w:val="13"/>
          <w:color w:val="010101"/>
          <w:spacing w:val="-13"/>
          <w:w w:val="105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18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1"/>
        </w:rPr>
        <w:t>rt</w:t>
      </w:r>
      <w:r>
        <w:rPr>
          <w:rFonts w:ascii="Arial" w:hAnsi="Arial" w:cs="Arial" w:eastAsia="Arial"/>
          <w:sz w:val="13"/>
          <w:szCs w:val="13"/>
          <w:color w:val="010101"/>
          <w:spacing w:val="-12"/>
          <w:w w:val="102"/>
        </w:rPr>
        <w:t>h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51"/>
        </w:rPr>
        <w:t>,</w:t>
      </w:r>
      <w:r>
        <w:rPr>
          <w:rFonts w:ascii="Arial" w:hAnsi="Arial" w:cs="Arial" w:eastAsia="Arial"/>
          <w:sz w:val="13"/>
          <w:szCs w:val="13"/>
          <w:color w:val="494949"/>
          <w:spacing w:val="-2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5"/>
        </w:rPr>
        <w:t>str</w:t>
      </w:r>
      <w:r>
        <w:rPr>
          <w:rFonts w:ascii="Arial" w:hAnsi="Arial" w:cs="Arial" w:eastAsia="Arial"/>
          <w:sz w:val="13"/>
          <w:szCs w:val="13"/>
          <w:color w:val="494949"/>
          <w:spacing w:val="-14"/>
          <w:w w:val="96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-17"/>
          <w:w w:val="184"/>
        </w:rPr>
        <w:t>i</w:t>
      </w:r>
      <w:r>
        <w:rPr>
          <w:rFonts w:ascii="Arial" w:hAnsi="Arial" w:cs="Arial" w:eastAsia="Arial"/>
          <w:sz w:val="13"/>
          <w:szCs w:val="13"/>
          <w:color w:val="363636"/>
          <w:spacing w:val="-8"/>
          <w:w w:val="106"/>
        </w:rPr>
        <w:t>g</w:t>
      </w:r>
      <w:r>
        <w:rPr>
          <w:rFonts w:ascii="Arial" w:hAnsi="Arial" w:cs="Arial" w:eastAsia="Arial"/>
          <w:sz w:val="13"/>
          <w:szCs w:val="13"/>
          <w:color w:val="010101"/>
          <w:spacing w:val="-14"/>
          <w:w w:val="115"/>
        </w:rPr>
        <w:t>h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27"/>
        </w:rPr>
        <w:t>t</w:t>
      </w:r>
      <w:r>
        <w:rPr>
          <w:rFonts w:ascii="Arial" w:hAnsi="Arial" w:cs="Arial" w:eastAsia="Arial"/>
          <w:sz w:val="13"/>
          <w:szCs w:val="13"/>
          <w:color w:val="363636"/>
          <w:spacing w:val="-1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6"/>
        </w:rPr>
        <w:t>a</w:t>
      </w:r>
      <w:r>
        <w:rPr>
          <w:rFonts w:ascii="Arial" w:hAnsi="Arial" w:cs="Arial" w:eastAsia="Arial"/>
          <w:sz w:val="13"/>
          <w:szCs w:val="13"/>
          <w:color w:val="363636"/>
          <w:spacing w:val="-13"/>
          <w:w w:val="96"/>
        </w:rPr>
        <w:t>n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26"/>
        </w:rPr>
        <w:t>d</w:t>
      </w:r>
      <w:r>
        <w:rPr>
          <w:rFonts w:ascii="Arial" w:hAnsi="Arial" w:cs="Arial" w:eastAsia="Arial"/>
          <w:sz w:val="13"/>
          <w:szCs w:val="13"/>
          <w:color w:val="646464"/>
          <w:spacing w:val="-2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-10"/>
          <w:w w:val="115"/>
        </w:rPr>
        <w:t>u</w:t>
      </w:r>
      <w:r>
        <w:rPr>
          <w:rFonts w:ascii="Arial" w:hAnsi="Arial" w:cs="Arial" w:eastAsia="Arial"/>
          <w:sz w:val="13"/>
          <w:szCs w:val="13"/>
          <w:color w:val="797979"/>
          <w:spacing w:val="-17"/>
          <w:w w:val="115"/>
        </w:rPr>
        <w:t>n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4"/>
        </w:rPr>
        <w:t>i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3"/>
        </w:rPr>
        <w:t>f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494949"/>
          <w:spacing w:val="-19"/>
          <w:w w:val="100"/>
        </w:rPr>
        <w:t>m</w:t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367"/>
        </w:rPr>
        <w:t>l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47" w:lineRule="exact"/>
        <w:ind w:left="1369" w:right="-57"/>
        <w:jc w:val="left"/>
        <w:tabs>
          <w:tab w:pos="4260" w:val="left"/>
          <w:tab w:pos="52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spacing w:val="-18"/>
          <w:w w:val="122"/>
          <w:position w:val="1"/>
        </w:rPr>
        <w:t>1</w:t>
      </w:r>
      <w:r>
        <w:rPr>
          <w:rFonts w:ascii="Arial" w:hAnsi="Arial" w:cs="Arial" w:eastAsia="Arial"/>
          <w:sz w:val="13"/>
          <w:szCs w:val="13"/>
          <w:color w:val="898989"/>
          <w:spacing w:val="-8"/>
          <w:w w:val="241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494949"/>
          <w:spacing w:val="-14"/>
          <w:w w:val="102"/>
          <w:position w:val="1"/>
        </w:rPr>
        <w:t>C</w:t>
      </w:r>
      <w:r>
        <w:rPr>
          <w:rFonts w:ascii="Arial" w:hAnsi="Arial" w:cs="Arial" w:eastAsia="Arial"/>
          <w:sz w:val="13"/>
          <w:szCs w:val="13"/>
          <w:color w:val="010101"/>
          <w:spacing w:val="-18"/>
          <w:w w:val="184"/>
          <w:position w:val="1"/>
        </w:rPr>
        <w:t>l</w:t>
      </w:r>
      <w:r>
        <w:rPr>
          <w:rFonts w:ascii="Arial" w:hAnsi="Arial" w:cs="Arial" w:eastAsia="Arial"/>
          <w:sz w:val="13"/>
          <w:szCs w:val="13"/>
          <w:color w:val="212121"/>
          <w:spacing w:val="-11"/>
          <w:w w:val="102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18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212121"/>
          <w:spacing w:val="-12"/>
          <w:w w:val="115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898989"/>
          <w:spacing w:val="0"/>
          <w:w w:val="151"/>
          <w:position w:val="1"/>
        </w:rPr>
        <w:t>,</w:t>
      </w:r>
      <w:r>
        <w:rPr>
          <w:rFonts w:ascii="Arial" w:hAnsi="Arial" w:cs="Arial" w:eastAsia="Arial"/>
          <w:sz w:val="13"/>
          <w:szCs w:val="13"/>
          <w:color w:val="898989"/>
          <w:spacing w:val="-15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797979"/>
          <w:spacing w:val="-4"/>
          <w:w w:val="100"/>
          <w:position w:val="1"/>
        </w:rPr>
        <w:t>r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-7"/>
          <w:w w:val="100"/>
          <w:position w:val="1"/>
        </w:rPr>
        <w:t>c</w:t>
      </w:r>
      <w:r>
        <w:rPr>
          <w:rFonts w:ascii="Arial" w:hAnsi="Arial" w:cs="Arial" w:eastAsia="Arial"/>
          <w:sz w:val="13"/>
          <w:szCs w:val="13"/>
          <w:color w:val="212121"/>
          <w:spacing w:val="-14"/>
          <w:w w:val="100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-14"/>
          <w:w w:val="100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-21"/>
          <w:w w:val="100"/>
          <w:position w:val="1"/>
        </w:rPr>
        <w:t>l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3"/>
          <w:szCs w:val="13"/>
          <w:color w:val="646464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5"/>
          <w:position w:val="1"/>
        </w:rPr>
        <w:t>compl</w:t>
      </w:r>
      <w:r>
        <w:rPr>
          <w:rFonts w:ascii="Arial" w:hAnsi="Arial" w:cs="Arial" w:eastAsia="Arial"/>
          <w:sz w:val="13"/>
          <w:szCs w:val="13"/>
          <w:color w:val="363636"/>
          <w:spacing w:val="-8"/>
          <w:w w:val="95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797979"/>
          <w:spacing w:val="-7"/>
          <w:w w:val="127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7"/>
          <w:position w:val="1"/>
        </w:rPr>
        <w:t>ed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10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212121"/>
          <w:spacing w:val="-16"/>
          <w:w w:val="100"/>
          <w:position w:val="0"/>
        </w:rPr>
        <w:t>1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>6</w:t>
      </w:r>
      <w:r>
        <w:rPr>
          <w:rFonts w:ascii="Arial" w:hAnsi="Arial" w:cs="Arial" w:eastAsia="Arial"/>
          <w:sz w:val="13"/>
          <w:szCs w:val="13"/>
          <w:color w:val="494949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19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646464"/>
          <w:spacing w:val="-16"/>
          <w:w w:val="119"/>
          <w:position w:val="0"/>
        </w:rPr>
        <w:t>1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3"/>
          <w:position w:val="0"/>
        </w:rPr>
        <w:t>8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39" w:lineRule="exact"/>
        <w:ind w:left="1358" w:right="-60"/>
        <w:jc w:val="left"/>
        <w:tabs>
          <w:tab w:pos="4260" w:val="left"/>
          <w:tab w:pos="52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-10"/>
          <w:w w:val="119"/>
        </w:rPr>
        <w:t>2</w:t>
      </w:r>
      <w:r>
        <w:rPr>
          <w:rFonts w:ascii="Arial" w:hAnsi="Arial" w:cs="Arial" w:eastAsia="Arial"/>
          <w:sz w:val="13"/>
          <w:szCs w:val="13"/>
          <w:color w:val="898989"/>
          <w:spacing w:val="0"/>
          <w:w w:val="161"/>
        </w:rPr>
        <w:t>.</w:t>
      </w:r>
      <w:r>
        <w:rPr>
          <w:rFonts w:ascii="Arial" w:hAnsi="Arial" w:cs="Arial" w:eastAsia="Arial"/>
          <w:sz w:val="13"/>
          <w:szCs w:val="13"/>
          <w:color w:val="898989"/>
          <w:spacing w:val="-2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14"/>
          <w:w w:val="102"/>
        </w:rPr>
        <w:t>C</w:t>
      </w:r>
      <w:r>
        <w:rPr>
          <w:rFonts w:ascii="Arial" w:hAnsi="Arial" w:cs="Arial" w:eastAsia="Arial"/>
          <w:sz w:val="13"/>
          <w:szCs w:val="13"/>
          <w:color w:val="010101"/>
          <w:spacing w:val="-18"/>
          <w:w w:val="184"/>
        </w:rPr>
        <w:t>l</w:t>
      </w:r>
      <w:r>
        <w:rPr>
          <w:rFonts w:ascii="Arial" w:hAnsi="Arial" w:cs="Arial" w:eastAsia="Arial"/>
          <w:sz w:val="13"/>
          <w:szCs w:val="13"/>
          <w:color w:val="212121"/>
          <w:spacing w:val="-11"/>
          <w:w w:val="102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18"/>
        </w:rPr>
        <w:t>a</w:t>
      </w:r>
      <w:r>
        <w:rPr>
          <w:rFonts w:ascii="Arial" w:hAnsi="Arial" w:cs="Arial" w:eastAsia="Arial"/>
          <w:sz w:val="13"/>
          <w:szCs w:val="13"/>
          <w:color w:val="212121"/>
          <w:spacing w:val="-12"/>
          <w:w w:val="115"/>
        </w:rPr>
        <w:t>n</w:t>
      </w:r>
      <w:r>
        <w:rPr>
          <w:rFonts w:ascii="Arial" w:hAnsi="Arial" w:cs="Arial" w:eastAsia="Arial"/>
          <w:sz w:val="13"/>
          <w:szCs w:val="13"/>
          <w:color w:val="898989"/>
          <w:spacing w:val="0"/>
          <w:w w:val="151"/>
        </w:rPr>
        <w:t>,</w:t>
      </w:r>
      <w:r>
        <w:rPr>
          <w:rFonts w:ascii="Arial" w:hAnsi="Arial" w:cs="Arial" w:eastAsia="Arial"/>
          <w:sz w:val="13"/>
          <w:szCs w:val="13"/>
          <w:color w:val="898989"/>
          <w:spacing w:val="-2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0"/>
        </w:rPr>
        <w:t>af</w:t>
      </w:r>
      <w:r>
        <w:rPr>
          <w:rFonts w:ascii="Arial" w:hAnsi="Arial" w:cs="Arial" w:eastAsia="Arial"/>
          <w:sz w:val="13"/>
          <w:szCs w:val="13"/>
          <w:color w:val="646464"/>
          <w:spacing w:val="-6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494949"/>
          <w:spacing w:val="-14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we</w:t>
      </w:r>
      <w:r>
        <w:rPr>
          <w:rFonts w:ascii="Arial" w:hAnsi="Arial" w:cs="Arial" w:eastAsia="Arial"/>
          <w:sz w:val="13"/>
          <w:szCs w:val="13"/>
          <w:color w:val="494949"/>
          <w:spacing w:val="-8"/>
          <w:w w:val="100"/>
        </w:rPr>
        <w:t>a</w:t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00"/>
        </w:rPr>
        <w:t>ther</w:t>
      </w:r>
      <w:r>
        <w:rPr>
          <w:rFonts w:ascii="Arial" w:hAnsi="Arial" w:cs="Arial" w:eastAsia="Arial"/>
          <w:sz w:val="13"/>
          <w:szCs w:val="13"/>
          <w:color w:val="797979"/>
          <w:spacing w:val="-17"/>
          <w:w w:val="100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ng</w:t>
      </w:r>
      <w:r>
        <w:rPr>
          <w:rFonts w:ascii="Arial" w:hAnsi="Arial" w:cs="Arial" w:eastAsia="Arial"/>
          <w:sz w:val="13"/>
          <w:szCs w:val="13"/>
          <w:color w:val="494949"/>
          <w:spacing w:val="-3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-1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10"/>
          <w:w w:val="100"/>
          <w:position w:val="-1"/>
        </w:rPr>
        <w:t>0</w:t>
      </w:r>
      <w:r>
        <w:rPr>
          <w:rFonts w:ascii="Arial" w:hAnsi="Arial" w:cs="Arial" w:eastAsia="Arial"/>
          <w:sz w:val="13"/>
          <w:szCs w:val="13"/>
          <w:color w:val="212121"/>
          <w:spacing w:val="-16"/>
          <w:w w:val="100"/>
          <w:position w:val="-1"/>
        </w:rPr>
        <w:t>1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-1"/>
        </w:rPr>
        <w:t>8</w:t>
      </w:r>
      <w:r>
        <w:rPr>
          <w:rFonts w:ascii="Arial" w:hAnsi="Arial" w:cs="Arial" w:eastAsia="Arial"/>
          <w:sz w:val="13"/>
          <w:szCs w:val="13"/>
          <w:color w:val="494949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-1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-1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-1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15"/>
          <w:w w:val="139"/>
          <w:position w:val="-1"/>
        </w:rPr>
        <w:t>0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2"/>
          <w:position w:val="-1"/>
        </w:rPr>
        <w:t>22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35" w:lineRule="exact"/>
        <w:ind w:left="1358" w:right="-58"/>
        <w:jc w:val="left"/>
        <w:tabs>
          <w:tab w:pos="4260" w:val="left"/>
          <w:tab w:pos="52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-16"/>
          <w:w w:val="121"/>
          <w:position w:val="1"/>
        </w:rPr>
        <w:t>3</w:t>
      </w:r>
      <w:r>
        <w:rPr>
          <w:rFonts w:ascii="Arial" w:hAnsi="Arial" w:cs="Arial" w:eastAsia="Arial"/>
          <w:sz w:val="13"/>
          <w:szCs w:val="13"/>
          <w:color w:val="898989"/>
          <w:spacing w:val="-9"/>
          <w:w w:val="241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212121"/>
          <w:spacing w:val="-6"/>
          <w:w w:val="97"/>
          <w:position w:val="1"/>
        </w:rPr>
        <w:t>G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15"/>
          <w:position w:val="1"/>
        </w:rPr>
        <w:t>r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  <w:t>av</w:t>
      </w:r>
      <w:r>
        <w:rPr>
          <w:rFonts w:ascii="Arial" w:hAnsi="Arial" w:cs="Arial" w:eastAsia="Arial"/>
          <w:sz w:val="13"/>
          <w:szCs w:val="13"/>
          <w:color w:val="363636"/>
          <w:spacing w:val="-47"/>
          <w:w w:val="100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010101"/>
          <w:spacing w:val="-1"/>
          <w:w w:val="276"/>
          <w:position w:val="1"/>
        </w:rPr>
        <w:t>l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51"/>
          <w:position w:val="1"/>
        </w:rPr>
        <w:t>,</w:t>
      </w:r>
      <w:r>
        <w:rPr>
          <w:rFonts w:ascii="Arial" w:hAnsi="Arial" w:cs="Arial" w:eastAsia="Arial"/>
          <w:sz w:val="13"/>
          <w:szCs w:val="13"/>
          <w:color w:val="494949"/>
          <w:spacing w:val="-10"/>
          <w:w w:val="115"/>
          <w:position w:val="1"/>
        </w:rPr>
        <w:t>u</w:t>
      </w:r>
      <w:r>
        <w:rPr>
          <w:rFonts w:ascii="Arial" w:hAnsi="Arial" w:cs="Arial" w:eastAsia="Arial"/>
          <w:sz w:val="13"/>
          <w:szCs w:val="13"/>
          <w:color w:val="010101"/>
          <w:spacing w:val="-10"/>
          <w:w w:val="115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898989"/>
          <w:spacing w:val="-4"/>
          <w:w w:val="184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646464"/>
          <w:spacing w:val="-10"/>
          <w:w w:val="106"/>
          <w:position w:val="1"/>
        </w:rPr>
        <w:t>f</w:t>
      </w:r>
      <w:r>
        <w:rPr>
          <w:rFonts w:ascii="Arial" w:hAnsi="Arial" w:cs="Arial" w:eastAsia="Arial"/>
          <w:sz w:val="13"/>
          <w:szCs w:val="13"/>
          <w:color w:val="494949"/>
          <w:spacing w:val="-14"/>
          <w:w w:val="116"/>
          <w:position w:val="1"/>
        </w:rPr>
        <w:t>o</w:t>
      </w:r>
      <w:r>
        <w:rPr>
          <w:rFonts w:ascii="Arial" w:hAnsi="Arial" w:cs="Arial" w:eastAsia="Arial"/>
          <w:sz w:val="13"/>
          <w:szCs w:val="13"/>
          <w:color w:val="010101"/>
          <w:spacing w:val="-8"/>
          <w:w w:val="115"/>
          <w:position w:val="1"/>
        </w:rPr>
        <w:t>r</w:t>
      </w:r>
      <w:r>
        <w:rPr>
          <w:rFonts w:ascii="Arial" w:hAnsi="Arial" w:cs="Arial" w:eastAsia="Arial"/>
          <w:sz w:val="13"/>
          <w:szCs w:val="13"/>
          <w:color w:val="494949"/>
          <w:spacing w:val="6"/>
          <w:w w:val="115"/>
          <w:position w:val="1"/>
        </w:rPr>
        <w:t>m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7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212121"/>
          <w:spacing w:val="-13"/>
          <w:w w:val="107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-15"/>
          <w:w w:val="108"/>
          <w:position w:val="1"/>
        </w:rPr>
        <w:t>c</w:t>
      </w:r>
      <w:r>
        <w:rPr>
          <w:rFonts w:ascii="Arial" w:hAnsi="Arial" w:cs="Arial" w:eastAsia="Arial"/>
          <w:sz w:val="13"/>
          <w:szCs w:val="13"/>
          <w:color w:val="212121"/>
          <w:spacing w:val="-11"/>
          <w:w w:val="127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-17"/>
          <w:w w:val="184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6"/>
          <w:position w:val="1"/>
        </w:rPr>
        <w:t>on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5"/>
          <w:position w:val="1"/>
        </w:rPr>
        <w:t>,</w:t>
      </w:r>
      <w:r>
        <w:rPr>
          <w:rFonts w:ascii="Arial" w:hAnsi="Arial" w:cs="Arial" w:eastAsia="Arial"/>
          <w:sz w:val="13"/>
          <w:szCs w:val="13"/>
          <w:color w:val="494949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-12"/>
          <w:w w:val="144"/>
          <w:position w:val="1"/>
        </w:rPr>
        <w:t>d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8"/>
          <w:position w:val="1"/>
        </w:rPr>
        <w:t>ean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  <w:t>22</w:t>
      </w:r>
      <w:r>
        <w:rPr>
          <w:rFonts w:ascii="Arial" w:hAnsi="Arial" w:cs="Arial" w:eastAsia="Arial"/>
          <w:sz w:val="13"/>
          <w:szCs w:val="13"/>
          <w:color w:val="363636"/>
          <w:spacing w:val="-34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15"/>
          <w:w w:val="139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1"/>
          <w:position w:val="0"/>
        </w:rPr>
        <w:t>25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7" w:after="0" w:line="204" w:lineRule="auto"/>
        <w:ind w:left="1064" w:right="-40" w:firstLine="294"/>
        <w:jc w:val="left"/>
        <w:tabs>
          <w:tab w:pos="4260" w:val="left"/>
          <w:tab w:pos="52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646464"/>
          <w:spacing w:val="-19"/>
          <w:w w:val="114"/>
          <w:position w:val="1"/>
        </w:rPr>
        <w:t>4</w:t>
      </w:r>
      <w:r>
        <w:rPr>
          <w:rFonts w:ascii="Arial" w:hAnsi="Arial" w:cs="Arial" w:eastAsia="Arial"/>
          <w:sz w:val="13"/>
          <w:szCs w:val="13"/>
          <w:color w:val="898989"/>
          <w:spacing w:val="-14"/>
          <w:w w:val="241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0"/>
          <w:position w:val="1"/>
        </w:rPr>
        <w:t>Wit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1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646464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646464"/>
          <w:spacing w:val="-15"/>
          <w:w w:val="100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or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494949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00"/>
          <w:position w:val="1"/>
        </w:rPr>
        <w:t>g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00"/>
          <w:position w:val="1"/>
        </w:rPr>
        <w:t>r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  <w:t>ass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13"/>
          <w:szCs w:val="13"/>
          <w:color w:val="363636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4"/>
          <w:position w:val="1"/>
        </w:rPr>
        <w:t>fe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5"/>
          <w:position w:val="1"/>
        </w:rPr>
        <w:t>w</w:t>
      </w:r>
      <w:r>
        <w:rPr>
          <w:rFonts w:ascii="Arial" w:hAnsi="Arial" w:cs="Arial" w:eastAsia="Arial"/>
          <w:sz w:val="13"/>
          <w:szCs w:val="13"/>
          <w:color w:val="363636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weeds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  <w:t>22</w:t>
      </w:r>
      <w:r>
        <w:rPr>
          <w:rFonts w:ascii="Arial" w:hAnsi="Arial" w:cs="Arial" w:eastAsia="Arial"/>
          <w:sz w:val="13"/>
          <w:szCs w:val="13"/>
          <w:color w:val="363636"/>
          <w:spacing w:val="-34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15"/>
          <w:w w:val="139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1"/>
          <w:position w:val="1"/>
        </w:rPr>
        <w:t>27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1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-15"/>
          <w:w w:val="126"/>
          <w:position w:val="0"/>
        </w:rPr>
        <w:t>b</w:t>
      </w:r>
      <w:r>
        <w:rPr>
          <w:rFonts w:ascii="Arial" w:hAnsi="Arial" w:cs="Arial" w:eastAsia="Arial"/>
          <w:sz w:val="13"/>
          <w:szCs w:val="13"/>
          <w:color w:val="010101"/>
          <w:spacing w:val="6"/>
          <w:w w:val="16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2"/>
          <w:position w:val="0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-14"/>
          <w:w w:val="103"/>
          <w:position w:val="0"/>
        </w:rPr>
        <w:t>a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20"/>
          <w:position w:val="0"/>
        </w:rPr>
        <w:t>r</w:t>
      </w:r>
      <w:r>
        <w:rPr>
          <w:rFonts w:ascii="Arial" w:hAnsi="Arial" w:cs="Arial" w:eastAsia="Arial"/>
          <w:sz w:val="13"/>
          <w:szCs w:val="13"/>
          <w:color w:val="494949"/>
          <w:spacing w:val="-11"/>
          <w:w w:val="119"/>
          <w:position w:val="0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-12"/>
          <w:w w:val="115"/>
          <w:position w:val="0"/>
        </w:rPr>
        <w:t>h</w:t>
      </w:r>
      <w:r>
        <w:rPr>
          <w:rFonts w:ascii="Arial" w:hAnsi="Arial" w:cs="Arial" w:eastAsia="Arial"/>
          <w:sz w:val="13"/>
          <w:szCs w:val="13"/>
          <w:color w:val="494949"/>
          <w:spacing w:val="8"/>
          <w:w w:val="151"/>
          <w:position w:val="0"/>
        </w:rPr>
        <w:t>,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2"/>
          <w:position w:val="0"/>
        </w:rPr>
        <w:t>w</w:t>
      </w:r>
      <w:r>
        <w:rPr>
          <w:rFonts w:ascii="Arial" w:hAnsi="Arial" w:cs="Arial" w:eastAsia="Arial"/>
          <w:sz w:val="13"/>
          <w:szCs w:val="13"/>
          <w:color w:val="494949"/>
          <w:spacing w:val="-7"/>
          <w:w w:val="102"/>
          <w:position w:val="0"/>
        </w:rPr>
        <w:t>i</w:t>
      </w:r>
      <w:r>
        <w:rPr>
          <w:rFonts w:ascii="Arial" w:hAnsi="Arial" w:cs="Arial" w:eastAsia="Arial"/>
          <w:sz w:val="13"/>
          <w:szCs w:val="13"/>
          <w:color w:val="010101"/>
          <w:spacing w:val="-16"/>
          <w:w w:val="115"/>
          <w:position w:val="0"/>
        </w:rPr>
        <w:t>n</w:t>
      </w:r>
      <w:r>
        <w:rPr>
          <w:rFonts w:ascii="Arial" w:hAnsi="Arial" w:cs="Arial" w:eastAsia="Arial"/>
          <w:sz w:val="13"/>
          <w:szCs w:val="13"/>
          <w:color w:val="646464"/>
          <w:spacing w:val="-16"/>
          <w:w w:val="126"/>
          <w:position w:val="0"/>
        </w:rPr>
        <w:t>d</w:t>
      </w:r>
      <w:r>
        <w:rPr>
          <w:rFonts w:ascii="Arial" w:hAnsi="Arial" w:cs="Arial" w:eastAsia="Arial"/>
          <w:sz w:val="13"/>
          <w:szCs w:val="13"/>
          <w:color w:val="494949"/>
          <w:spacing w:val="-11"/>
          <w:w w:val="184"/>
          <w:position w:val="0"/>
        </w:rPr>
        <w:t>i</w:t>
      </w:r>
      <w:r>
        <w:rPr>
          <w:rFonts w:ascii="Arial" w:hAnsi="Arial" w:cs="Arial" w:eastAsia="Arial"/>
          <w:sz w:val="13"/>
          <w:szCs w:val="13"/>
          <w:color w:val="010101"/>
          <w:spacing w:val="-16"/>
          <w:w w:val="115"/>
          <w:position w:val="0"/>
        </w:rPr>
        <w:t>n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24"/>
          <w:position w:val="0"/>
        </w:rPr>
        <w:t>g</w:t>
      </w:r>
      <w:r>
        <w:rPr>
          <w:rFonts w:ascii="Arial" w:hAnsi="Arial" w:cs="Arial" w:eastAsia="Arial"/>
          <w:sz w:val="13"/>
          <w:szCs w:val="13"/>
          <w:color w:val="494949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212121"/>
          <w:spacing w:val="-16"/>
          <w:w w:val="116"/>
          <w:position w:val="0"/>
        </w:rPr>
        <w:t>a</w:t>
      </w:r>
      <w:r>
        <w:rPr>
          <w:rFonts w:ascii="Arial" w:hAnsi="Arial" w:cs="Arial" w:eastAsia="Arial"/>
          <w:sz w:val="13"/>
          <w:szCs w:val="13"/>
          <w:color w:val="797979"/>
          <w:spacing w:val="-22"/>
          <w:w w:val="116"/>
          <w:position w:val="0"/>
        </w:rPr>
        <w:t>n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16"/>
          <w:position w:val="0"/>
        </w:rPr>
        <w:t>d</w:t>
      </w:r>
      <w:r>
        <w:rPr>
          <w:rFonts w:ascii="Arial" w:hAnsi="Arial" w:cs="Arial" w:eastAsia="Arial"/>
          <w:sz w:val="13"/>
          <w:szCs w:val="13"/>
          <w:color w:val="363636"/>
          <w:spacing w:val="-13"/>
          <w:w w:val="116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4"/>
          <w:position w:val="0"/>
        </w:rPr>
        <w:t>s</w:t>
      </w:r>
      <w:r>
        <w:rPr>
          <w:rFonts w:ascii="Arial" w:hAnsi="Arial" w:cs="Arial" w:eastAsia="Arial"/>
          <w:sz w:val="13"/>
          <w:szCs w:val="13"/>
          <w:color w:val="646464"/>
          <w:spacing w:val="-18"/>
          <w:w w:val="104"/>
          <w:position w:val="0"/>
        </w:rPr>
        <w:t>l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5"/>
          <w:position w:val="0"/>
        </w:rPr>
        <w:t>ug</w:t>
      </w:r>
      <w:r>
        <w:rPr>
          <w:rFonts w:ascii="Arial" w:hAnsi="Arial" w:cs="Arial" w:eastAsia="Arial"/>
          <w:sz w:val="13"/>
          <w:szCs w:val="13"/>
          <w:color w:val="494949"/>
          <w:spacing w:val="-20"/>
          <w:w w:val="105"/>
          <w:position w:val="0"/>
        </w:rPr>
        <w:t>g</w:t>
      </w:r>
      <w:r>
        <w:rPr>
          <w:rFonts w:ascii="Arial" w:hAnsi="Arial" w:cs="Arial" w:eastAsia="Arial"/>
          <w:sz w:val="13"/>
          <w:szCs w:val="13"/>
          <w:color w:val="010101"/>
          <w:spacing w:val="-17"/>
          <w:w w:val="184"/>
          <w:position w:val="0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-15"/>
          <w:w w:val="113"/>
          <w:position w:val="0"/>
        </w:rPr>
        <w:t>s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15"/>
          <w:position w:val="0"/>
        </w:rPr>
        <w:t>h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2" w:after="0" w:line="152" w:lineRule="exact"/>
        <w:ind w:left="1369" w:right="-58"/>
        <w:jc w:val="left"/>
        <w:tabs>
          <w:tab w:pos="4260" w:val="left"/>
          <w:tab w:pos="52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spacing w:val="-18"/>
          <w:w w:val="122"/>
        </w:rPr>
        <w:t>1</w:t>
      </w:r>
      <w:r>
        <w:rPr>
          <w:rFonts w:ascii="Arial" w:hAnsi="Arial" w:cs="Arial" w:eastAsia="Arial"/>
          <w:sz w:val="13"/>
          <w:szCs w:val="13"/>
          <w:color w:val="898989"/>
          <w:spacing w:val="-12"/>
          <w:w w:val="241"/>
        </w:rPr>
        <w:t>.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4"/>
        </w:rPr>
        <w:t>No</w:t>
      </w:r>
      <w:r>
        <w:rPr>
          <w:rFonts w:ascii="Arial" w:hAnsi="Arial" w:cs="Arial" w:eastAsia="Arial"/>
          <w:sz w:val="13"/>
          <w:szCs w:val="13"/>
          <w:color w:val="494949"/>
          <w:spacing w:val="-2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vegetat</w:t>
      </w:r>
      <w:r>
        <w:rPr>
          <w:rFonts w:ascii="Arial" w:hAnsi="Arial" w:cs="Arial" w:eastAsia="Arial"/>
          <w:sz w:val="13"/>
          <w:szCs w:val="13"/>
          <w:color w:val="494949"/>
          <w:spacing w:val="-17"/>
          <w:w w:val="100"/>
        </w:rPr>
        <w:t>i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0"/>
        </w:rPr>
        <w:t>on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-1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-1"/>
        </w:rPr>
        <w:t>0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-1"/>
        </w:rPr>
        <w:t>23</w:t>
      </w:r>
      <w:r>
        <w:rPr>
          <w:rFonts w:ascii="Arial" w:hAnsi="Arial" w:cs="Arial" w:eastAsia="Arial"/>
          <w:sz w:val="13"/>
          <w:szCs w:val="13"/>
          <w:color w:val="363636"/>
          <w:spacing w:val="-36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-1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-1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-1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15"/>
          <w:w w:val="139"/>
          <w:position w:val="-1"/>
        </w:rPr>
        <w:t>0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1"/>
          <w:position w:val="-1"/>
        </w:rPr>
        <w:t>25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41" w:lineRule="exact"/>
        <w:ind w:left="1358" w:right="-61"/>
        <w:jc w:val="left"/>
        <w:tabs>
          <w:tab w:pos="4260" w:val="left"/>
          <w:tab w:pos="52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4"/>
          <w:szCs w:val="14"/>
          <w:color w:val="494949"/>
          <w:spacing w:val="-7"/>
          <w:w w:val="100"/>
          <w:b/>
          <w:bCs/>
          <w:position w:val="1"/>
        </w:rPr>
        <w:t>2</w:t>
      </w:r>
      <w:r>
        <w:rPr>
          <w:rFonts w:ascii="Arial" w:hAnsi="Arial" w:cs="Arial" w:eastAsia="Arial"/>
          <w:sz w:val="14"/>
          <w:szCs w:val="14"/>
          <w:color w:val="898989"/>
          <w:spacing w:val="0"/>
          <w:w w:val="100"/>
          <w:b/>
          <w:bCs/>
          <w:position w:val="1"/>
        </w:rPr>
        <w:t>.</w:t>
      </w:r>
      <w:r>
        <w:rPr>
          <w:rFonts w:ascii="Arial" w:hAnsi="Arial" w:cs="Arial" w:eastAsia="Arial"/>
          <w:sz w:val="14"/>
          <w:szCs w:val="14"/>
          <w:color w:val="898989"/>
          <w:spacing w:val="-4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12121"/>
          <w:spacing w:val="-5"/>
          <w:w w:val="87"/>
          <w:b/>
          <w:bCs/>
          <w:position w:val="1"/>
        </w:rPr>
        <w:t>G</w:t>
      </w:r>
      <w:r>
        <w:rPr>
          <w:rFonts w:ascii="Arial" w:hAnsi="Arial" w:cs="Arial" w:eastAsia="Arial"/>
          <w:sz w:val="14"/>
          <w:szCs w:val="14"/>
          <w:color w:val="010101"/>
          <w:spacing w:val="-11"/>
          <w:w w:val="87"/>
          <w:b/>
          <w:bCs/>
          <w:position w:val="1"/>
        </w:rPr>
        <w:t>r</w:t>
      </w:r>
      <w:r>
        <w:rPr>
          <w:rFonts w:ascii="Arial" w:hAnsi="Arial" w:cs="Arial" w:eastAsia="Arial"/>
          <w:sz w:val="14"/>
          <w:szCs w:val="14"/>
          <w:color w:val="646464"/>
          <w:spacing w:val="-8"/>
          <w:w w:val="87"/>
          <w:b/>
          <w:bCs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87"/>
          <w:b/>
          <w:bCs/>
          <w:position w:val="1"/>
        </w:rPr>
        <w:t>ss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87"/>
          <w:b/>
          <w:bCs/>
          <w:position w:val="1"/>
        </w:rPr>
        <w:t>,</w:t>
      </w:r>
      <w:r>
        <w:rPr>
          <w:rFonts w:ascii="Arial" w:hAnsi="Arial" w:cs="Arial" w:eastAsia="Arial"/>
          <w:sz w:val="14"/>
          <w:szCs w:val="14"/>
          <w:color w:val="494949"/>
          <w:spacing w:val="-1"/>
          <w:w w:val="87"/>
          <w:b/>
          <w:bCs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84"/>
          <w:b/>
          <w:bCs/>
          <w:position w:val="1"/>
        </w:rPr>
        <w:t>som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85"/>
          <w:b/>
          <w:bCs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494949"/>
          <w:spacing w:val="-25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-4"/>
          <w:w w:val="100"/>
          <w:b/>
          <w:bCs/>
          <w:position w:val="1"/>
        </w:rPr>
        <w:t>w</w:t>
      </w:r>
      <w:r>
        <w:rPr>
          <w:rFonts w:ascii="Arial" w:hAnsi="Arial" w:cs="Arial" w:eastAsia="Arial"/>
          <w:sz w:val="14"/>
          <w:szCs w:val="14"/>
          <w:color w:val="212121"/>
          <w:spacing w:val="0"/>
          <w:w w:val="100"/>
          <w:b/>
          <w:bCs/>
          <w:position w:val="1"/>
        </w:rPr>
        <w:t>eeds</w:t>
      </w:r>
      <w:r>
        <w:rPr>
          <w:rFonts w:ascii="Arial" w:hAnsi="Arial" w:cs="Arial" w:eastAsia="Arial"/>
          <w:sz w:val="14"/>
          <w:szCs w:val="14"/>
          <w:color w:val="212121"/>
          <w:spacing w:val="0"/>
          <w:w w:val="100"/>
          <w:b/>
          <w:bCs/>
          <w:position w:val="1"/>
        </w:rPr>
        <w:tab/>
      </w:r>
      <w:r>
        <w:rPr>
          <w:rFonts w:ascii="Arial" w:hAnsi="Arial" w:cs="Arial" w:eastAsia="Arial"/>
          <w:sz w:val="14"/>
          <w:szCs w:val="14"/>
          <w:color w:val="212121"/>
          <w:spacing w:val="0"/>
          <w:w w:val="100"/>
          <w:b/>
          <w:bCs/>
          <w:position w:val="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  <w:t>25</w:t>
      </w:r>
      <w:r>
        <w:rPr>
          <w:rFonts w:ascii="Arial" w:hAnsi="Arial" w:cs="Arial" w:eastAsia="Arial"/>
          <w:sz w:val="13"/>
          <w:szCs w:val="13"/>
          <w:color w:val="363636"/>
          <w:spacing w:val="-36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16"/>
          <w:w w:val="139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212121"/>
          <w:spacing w:val="-1"/>
          <w:w w:val="103"/>
          <w:position w:val="0"/>
        </w:rPr>
        <w:t>3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4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37" w:lineRule="exact"/>
        <w:ind w:left="1358" w:right="-58"/>
        <w:jc w:val="left"/>
        <w:tabs>
          <w:tab w:pos="52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-16"/>
          <w:w w:val="121"/>
          <w:position w:val="1"/>
        </w:rPr>
        <w:t>3</w:t>
      </w:r>
      <w:r>
        <w:rPr>
          <w:rFonts w:ascii="Arial" w:hAnsi="Arial" w:cs="Arial" w:eastAsia="Arial"/>
          <w:sz w:val="13"/>
          <w:szCs w:val="13"/>
          <w:color w:val="898989"/>
          <w:spacing w:val="-12"/>
          <w:w w:val="241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010101"/>
          <w:spacing w:val="-13"/>
          <w:w w:val="109"/>
          <w:position w:val="1"/>
        </w:rPr>
        <w:t>D</w:t>
      </w:r>
      <w:r>
        <w:rPr>
          <w:rFonts w:ascii="Arial" w:hAnsi="Arial" w:cs="Arial" w:eastAsia="Arial"/>
          <w:sz w:val="13"/>
          <w:szCs w:val="13"/>
          <w:color w:val="212121"/>
          <w:spacing w:val="-14"/>
          <w:w w:val="102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797979"/>
          <w:spacing w:val="-19"/>
          <w:w w:val="134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494949"/>
          <w:spacing w:val="-11"/>
          <w:w w:val="113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2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5"/>
          <w:position w:val="1"/>
        </w:rPr>
        <w:t>we</w:t>
      </w:r>
      <w:r>
        <w:rPr>
          <w:rFonts w:ascii="Arial" w:hAnsi="Arial" w:cs="Arial" w:eastAsia="Arial"/>
          <w:sz w:val="13"/>
          <w:szCs w:val="13"/>
          <w:color w:val="363636"/>
          <w:spacing w:val="-10"/>
          <w:w w:val="95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646464"/>
          <w:spacing w:val="-17"/>
          <w:w w:val="126"/>
          <w:position w:val="1"/>
        </w:rPr>
        <w:t>d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3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494949"/>
          <w:spacing w:val="-26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14"/>
          <w:w w:val="100"/>
          <w:position w:val="1"/>
        </w:rPr>
        <w:t>o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13"/>
          <w:szCs w:val="13"/>
          <w:color w:val="010101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363636"/>
          <w:spacing w:val="-8"/>
          <w:w w:val="100"/>
          <w:position w:val="1"/>
        </w:rPr>
        <w:t>q</w:t>
      </w:r>
      <w:r>
        <w:rPr>
          <w:rFonts w:ascii="Arial" w:hAnsi="Arial" w:cs="Arial" w:eastAsia="Arial"/>
          <w:sz w:val="13"/>
          <w:szCs w:val="13"/>
          <w:color w:val="010101"/>
          <w:spacing w:val="-16"/>
          <w:w w:val="100"/>
          <w:position w:val="1"/>
        </w:rPr>
        <w:t>u</w:t>
      </w:r>
      <w:r>
        <w:rPr>
          <w:rFonts w:ascii="Arial" w:hAnsi="Arial" w:cs="Arial" w:eastAsia="Arial"/>
          <w:sz w:val="13"/>
          <w:szCs w:val="13"/>
          <w:color w:val="494949"/>
          <w:spacing w:val="-9"/>
          <w:w w:val="100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-18"/>
          <w:w w:val="100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  <w:t>c</w:t>
      </w:r>
      <w:r>
        <w:rPr>
          <w:rFonts w:ascii="Arial" w:hAnsi="Arial" w:cs="Arial" w:eastAsia="Arial"/>
          <w:sz w:val="13"/>
          <w:szCs w:val="13"/>
          <w:color w:val="363636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-17"/>
          <w:w w:val="126"/>
          <w:position w:val="1"/>
        </w:rPr>
        <w:t>p</w:t>
      </w:r>
      <w:r>
        <w:rPr>
          <w:rFonts w:ascii="Arial" w:hAnsi="Arial" w:cs="Arial" w:eastAsia="Arial"/>
          <w:sz w:val="13"/>
          <w:szCs w:val="13"/>
          <w:color w:val="010101"/>
          <w:spacing w:val="-5"/>
          <w:w w:val="184"/>
          <w:position w:val="1"/>
        </w:rPr>
        <w:t>l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18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-14"/>
          <w:w w:val="115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797979"/>
          <w:spacing w:val="-17"/>
          <w:w w:val="127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3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494949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3"/>
          <w:w w:val="184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15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212121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1"/>
          <w:position w:val="1"/>
        </w:rPr>
        <w:t>d</w:t>
      </w:r>
      <w:r>
        <w:rPr>
          <w:rFonts w:ascii="Arial" w:hAnsi="Arial" w:cs="Arial" w:eastAsia="Arial"/>
          <w:sz w:val="13"/>
          <w:szCs w:val="13"/>
          <w:color w:val="494949"/>
          <w:spacing w:val="-12"/>
          <w:w w:val="101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-14"/>
          <w:w w:val="102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26"/>
          <w:position w:val="1"/>
        </w:rPr>
        <w:t>p</w:t>
      </w:r>
      <w:r>
        <w:rPr>
          <w:rFonts w:ascii="Arial" w:hAnsi="Arial" w:cs="Arial" w:eastAsia="Arial"/>
          <w:sz w:val="13"/>
          <w:szCs w:val="13"/>
          <w:color w:val="646464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11"/>
          <w:w w:val="108"/>
          <w:position w:val="1"/>
        </w:rPr>
        <w:t>c</w:t>
      </w:r>
      <w:r>
        <w:rPr>
          <w:rFonts w:ascii="Arial" w:hAnsi="Arial" w:cs="Arial" w:eastAsia="Arial"/>
          <w:sz w:val="13"/>
          <w:szCs w:val="13"/>
          <w:color w:val="010101"/>
          <w:spacing w:val="-16"/>
          <w:w w:val="115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4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646464"/>
          <w:spacing w:val="-18"/>
          <w:w w:val="104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010101"/>
          <w:spacing w:val="-6"/>
          <w:w w:val="115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494949"/>
          <w:spacing w:val="-14"/>
          <w:w w:val="102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84"/>
          <w:position w:val="1"/>
        </w:rPr>
        <w:t>l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3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    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010101"/>
          <w:spacing w:val="-20"/>
          <w:w w:val="100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212121"/>
          <w:spacing w:val="-2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>30</w:t>
      </w:r>
      <w:r>
        <w:rPr>
          <w:rFonts w:ascii="Arial" w:hAnsi="Arial" w:cs="Arial" w:eastAsia="Arial"/>
          <w:sz w:val="13"/>
          <w:szCs w:val="13"/>
          <w:color w:val="494949"/>
          <w:spacing w:val="-26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16"/>
          <w:w w:val="139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2"/>
          <w:position w:val="0"/>
        </w:rPr>
        <w:t>35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40" w:lineRule="exact"/>
        <w:ind w:left="1358" w:right="-59"/>
        <w:jc w:val="left"/>
        <w:tabs>
          <w:tab w:pos="4260" w:val="left"/>
          <w:tab w:pos="52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646464"/>
          <w:spacing w:val="-19"/>
          <w:w w:val="114"/>
          <w:position w:val="1"/>
        </w:rPr>
        <w:t>4</w:t>
      </w:r>
      <w:r>
        <w:rPr>
          <w:rFonts w:ascii="Arial" w:hAnsi="Arial" w:cs="Arial" w:eastAsia="Arial"/>
          <w:sz w:val="13"/>
          <w:szCs w:val="13"/>
          <w:color w:val="898989"/>
          <w:spacing w:val="-12"/>
          <w:w w:val="241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010101"/>
          <w:spacing w:val="-13"/>
          <w:w w:val="105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18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1"/>
          <w:position w:val="1"/>
        </w:rPr>
        <w:t>rt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2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010101"/>
          <w:spacing w:val="-25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2"/>
          <w:position w:val="1"/>
        </w:rPr>
        <w:t>b</w:t>
      </w:r>
      <w:r>
        <w:rPr>
          <w:rFonts w:ascii="Arial" w:hAnsi="Arial" w:cs="Arial" w:eastAsia="Arial"/>
          <w:sz w:val="13"/>
          <w:szCs w:val="13"/>
          <w:color w:val="494949"/>
          <w:spacing w:val="-8"/>
          <w:w w:val="112"/>
          <w:position w:val="1"/>
        </w:rPr>
        <w:t>o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6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646464"/>
          <w:spacing w:val="-6"/>
          <w:w w:val="106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3"/>
          <w:szCs w:val="13"/>
          <w:color w:val="494949"/>
          <w:spacing w:val="5"/>
          <w:w w:val="100"/>
          <w:position w:val="1"/>
        </w:rPr>
        <w:t>m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18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-16"/>
          <w:w w:val="115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26"/>
          <w:position w:val="1"/>
        </w:rPr>
        <w:t>d</w:t>
      </w:r>
      <w:r>
        <w:rPr>
          <w:rFonts w:ascii="Arial" w:hAnsi="Arial" w:cs="Arial" w:eastAsia="Arial"/>
          <w:sz w:val="13"/>
          <w:szCs w:val="13"/>
          <w:color w:val="646464"/>
          <w:spacing w:val="-26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07"/>
          <w:position w:val="1"/>
        </w:rPr>
        <w:t>r</w:t>
      </w:r>
      <w:r>
        <w:rPr>
          <w:rFonts w:ascii="Arial" w:hAnsi="Arial" w:cs="Arial" w:eastAsia="Arial"/>
          <w:sz w:val="13"/>
          <w:szCs w:val="13"/>
          <w:color w:val="797979"/>
          <w:spacing w:val="-19"/>
          <w:w w:val="107"/>
          <w:position w:val="1"/>
        </w:rPr>
        <w:t>u</w:t>
      </w:r>
      <w:r>
        <w:rPr>
          <w:rFonts w:ascii="Arial" w:hAnsi="Arial" w:cs="Arial" w:eastAsia="Arial"/>
          <w:sz w:val="13"/>
          <w:szCs w:val="13"/>
          <w:color w:val="212121"/>
          <w:spacing w:val="-5"/>
          <w:w w:val="108"/>
          <w:position w:val="1"/>
        </w:rPr>
        <w:t>b</w:t>
      </w:r>
      <w:r>
        <w:rPr>
          <w:rFonts w:ascii="Arial" w:hAnsi="Arial" w:cs="Arial" w:eastAsia="Arial"/>
          <w:sz w:val="13"/>
          <w:szCs w:val="13"/>
          <w:color w:val="646464"/>
          <w:spacing w:val="-15"/>
          <w:w w:val="108"/>
          <w:position w:val="1"/>
        </w:rPr>
        <w:t>b</w:t>
      </w:r>
      <w:r>
        <w:rPr>
          <w:rFonts w:ascii="Arial" w:hAnsi="Arial" w:cs="Arial" w:eastAsia="Arial"/>
          <w:sz w:val="13"/>
          <w:szCs w:val="13"/>
          <w:color w:val="010101"/>
          <w:spacing w:val="-18"/>
          <w:w w:val="184"/>
          <w:position w:val="1"/>
        </w:rPr>
        <w:t>l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2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-15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646464"/>
          <w:spacing w:val="-14"/>
          <w:w w:val="100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-5"/>
          <w:w w:val="100"/>
          <w:position w:val="1"/>
        </w:rPr>
        <w:t>d</w:t>
      </w:r>
      <w:r>
        <w:rPr>
          <w:rFonts w:ascii="Arial" w:hAnsi="Arial" w:cs="Arial" w:eastAsia="Arial"/>
          <w:sz w:val="13"/>
          <w:szCs w:val="13"/>
          <w:color w:val="212121"/>
          <w:spacing w:val="-10"/>
          <w:w w:val="100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494949"/>
          <w:spacing w:val="-17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  <w:t>25</w:t>
      </w:r>
      <w:r>
        <w:rPr>
          <w:rFonts w:ascii="Arial" w:hAnsi="Arial" w:cs="Arial" w:eastAsia="Arial"/>
          <w:sz w:val="13"/>
          <w:szCs w:val="13"/>
          <w:color w:val="363636"/>
          <w:spacing w:val="-36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16"/>
          <w:w w:val="139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212121"/>
          <w:spacing w:val="-1"/>
          <w:w w:val="103"/>
          <w:position w:val="0"/>
        </w:rPr>
        <w:t>3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4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47" w:lineRule="exact"/>
        <w:ind w:left="1358" w:right="-58"/>
        <w:jc w:val="left"/>
        <w:tabs>
          <w:tab w:pos="4260" w:val="left"/>
          <w:tab w:pos="52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-19"/>
          <w:w w:val="119"/>
          <w:position w:val="1"/>
        </w:rPr>
        <w:t>5</w:t>
      </w:r>
      <w:r>
        <w:rPr>
          <w:rFonts w:ascii="Arial" w:hAnsi="Arial" w:cs="Arial" w:eastAsia="Arial"/>
          <w:sz w:val="13"/>
          <w:szCs w:val="13"/>
          <w:color w:val="898989"/>
          <w:spacing w:val="-8"/>
          <w:w w:val="241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6"/>
          <w:position w:val="1"/>
        </w:rPr>
        <w:t>Ston</w:t>
      </w:r>
      <w:r>
        <w:rPr>
          <w:rFonts w:ascii="Arial" w:hAnsi="Arial" w:cs="Arial" w:eastAsia="Arial"/>
          <w:sz w:val="13"/>
          <w:szCs w:val="13"/>
          <w:color w:val="494949"/>
          <w:spacing w:val="9"/>
          <w:w w:val="97"/>
          <w:position w:val="1"/>
        </w:rPr>
        <w:t>y</w:t>
      </w:r>
      <w:r>
        <w:rPr>
          <w:rFonts w:ascii="Arial" w:hAnsi="Arial" w:cs="Arial" w:eastAsia="Arial"/>
          <w:sz w:val="13"/>
          <w:szCs w:val="13"/>
          <w:color w:val="BFBFBF"/>
          <w:spacing w:val="-15"/>
          <w:w w:val="147"/>
          <w:position w:val="1"/>
        </w:rPr>
        <w:t>!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8"/>
          <w:position w:val="1"/>
        </w:rPr>
        <w:t>botto</w:t>
      </w:r>
      <w:r>
        <w:rPr>
          <w:rFonts w:ascii="Arial" w:hAnsi="Arial" w:cs="Arial" w:eastAsia="Arial"/>
          <w:sz w:val="13"/>
          <w:szCs w:val="13"/>
          <w:color w:val="363636"/>
          <w:spacing w:val="5"/>
          <w:w w:val="99"/>
          <w:position w:val="1"/>
        </w:rPr>
        <w:t>m</w:t>
      </w:r>
      <w:r>
        <w:rPr>
          <w:rFonts w:ascii="Arial" w:hAnsi="Arial" w:cs="Arial" w:eastAsia="Arial"/>
          <w:sz w:val="13"/>
          <w:szCs w:val="13"/>
          <w:color w:val="646464"/>
          <w:spacing w:val="-5"/>
          <w:w w:val="118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nd</w:t>
      </w:r>
      <w:r>
        <w:rPr>
          <w:rFonts w:ascii="Arial" w:hAnsi="Arial" w:cs="Arial" w:eastAsia="Arial"/>
          <w:sz w:val="13"/>
          <w:szCs w:val="13"/>
          <w:color w:val="494949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5"/>
          <w:position w:val="1"/>
        </w:rPr>
        <w:t>weedy</w:t>
      </w:r>
      <w:r>
        <w:rPr>
          <w:rFonts w:ascii="Arial" w:hAnsi="Arial" w:cs="Arial" w:eastAsia="Arial"/>
          <w:sz w:val="13"/>
          <w:szCs w:val="13"/>
          <w:color w:val="363636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212121"/>
          <w:spacing w:val="-15"/>
          <w:w w:val="113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84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-5"/>
          <w:w w:val="108"/>
          <w:position w:val="1"/>
        </w:rPr>
        <w:t>d</w:t>
      </w:r>
      <w:r>
        <w:rPr>
          <w:rFonts w:ascii="Arial" w:hAnsi="Arial" w:cs="Arial" w:eastAsia="Arial"/>
          <w:sz w:val="13"/>
          <w:szCs w:val="13"/>
          <w:color w:val="212121"/>
          <w:spacing w:val="-10"/>
          <w:w w:val="102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3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  <w:t>25</w:t>
      </w:r>
      <w:r>
        <w:rPr>
          <w:rFonts w:ascii="Arial" w:hAnsi="Arial" w:cs="Arial" w:eastAsia="Arial"/>
          <w:sz w:val="13"/>
          <w:szCs w:val="13"/>
          <w:color w:val="363636"/>
          <w:spacing w:val="-36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16"/>
          <w:w w:val="139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2"/>
          <w:position w:val="0"/>
        </w:rPr>
        <w:t>35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37" w:lineRule="exact"/>
        <w:ind w:left="1358" w:right="-59"/>
        <w:jc w:val="left"/>
        <w:tabs>
          <w:tab w:pos="4260" w:val="left"/>
          <w:tab w:pos="52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-16"/>
          <w:w w:val="120"/>
        </w:rPr>
        <w:t>6</w:t>
      </w:r>
      <w:r>
        <w:rPr>
          <w:rFonts w:ascii="Arial" w:hAnsi="Arial" w:cs="Arial" w:eastAsia="Arial"/>
          <w:sz w:val="13"/>
          <w:szCs w:val="13"/>
          <w:color w:val="898989"/>
          <w:spacing w:val="-8"/>
          <w:w w:val="241"/>
        </w:rPr>
        <w:t>.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5"/>
        </w:rPr>
        <w:t>C</w:t>
      </w:r>
      <w:r>
        <w:rPr>
          <w:rFonts w:ascii="Arial" w:hAnsi="Arial" w:cs="Arial" w:eastAsia="Arial"/>
          <w:sz w:val="13"/>
          <w:szCs w:val="13"/>
          <w:color w:val="494949"/>
          <w:spacing w:val="-3"/>
          <w:w w:val="95"/>
        </w:rPr>
        <w:t>o</w:t>
      </w:r>
      <w:r>
        <w:rPr>
          <w:rFonts w:ascii="Arial" w:hAnsi="Arial" w:cs="Arial" w:eastAsia="Arial"/>
          <w:sz w:val="13"/>
          <w:szCs w:val="13"/>
          <w:color w:val="646464"/>
          <w:spacing w:val="-15"/>
          <w:w w:val="108"/>
        </w:rPr>
        <w:t>b</w:t>
      </w:r>
      <w:r>
        <w:rPr>
          <w:rFonts w:ascii="Arial" w:hAnsi="Arial" w:cs="Arial" w:eastAsia="Arial"/>
          <w:sz w:val="13"/>
          <w:szCs w:val="13"/>
          <w:color w:val="212121"/>
          <w:spacing w:val="-4"/>
          <w:w w:val="108"/>
        </w:rPr>
        <w:t>b</w:t>
      </w:r>
      <w:r>
        <w:rPr>
          <w:rFonts w:ascii="Arial" w:hAnsi="Arial" w:cs="Arial" w:eastAsia="Arial"/>
          <w:sz w:val="13"/>
          <w:szCs w:val="13"/>
          <w:color w:val="898989"/>
          <w:spacing w:val="-5"/>
          <w:w w:val="184"/>
        </w:rPr>
        <w:t>l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19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-2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</w:rPr>
        <w:t>b</w:t>
      </w:r>
      <w:r>
        <w:rPr>
          <w:rFonts w:ascii="Arial" w:hAnsi="Arial" w:cs="Arial" w:eastAsia="Arial"/>
          <w:sz w:val="13"/>
          <w:szCs w:val="13"/>
          <w:color w:val="363636"/>
          <w:spacing w:val="-7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646464"/>
          <w:spacing w:val="-6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om</w:t>
      </w:r>
      <w:r>
        <w:rPr>
          <w:rFonts w:ascii="Arial" w:hAnsi="Arial" w:cs="Arial" w:eastAsia="Arial"/>
          <w:sz w:val="13"/>
          <w:szCs w:val="13"/>
          <w:color w:val="494949"/>
          <w:spacing w:val="-1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8"/>
        </w:rPr>
        <w:t>and</w:t>
      </w:r>
      <w:r>
        <w:rPr>
          <w:rFonts w:ascii="Arial" w:hAnsi="Arial" w:cs="Arial" w:eastAsia="Arial"/>
          <w:sz w:val="13"/>
          <w:szCs w:val="13"/>
          <w:color w:val="363636"/>
          <w:spacing w:val="-2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10"/>
          <w:w w:val="108"/>
        </w:rPr>
        <w:t>c</w:t>
      </w:r>
      <w:r>
        <w:rPr>
          <w:rFonts w:ascii="Arial" w:hAnsi="Arial" w:cs="Arial" w:eastAsia="Arial"/>
          <w:sz w:val="13"/>
          <w:szCs w:val="13"/>
          <w:color w:val="010101"/>
          <w:spacing w:val="-18"/>
          <w:w w:val="184"/>
        </w:rPr>
        <w:t>l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3"/>
        </w:rPr>
        <w:t>ean</w:t>
      </w:r>
      <w:r>
        <w:rPr>
          <w:rFonts w:ascii="Arial" w:hAnsi="Arial" w:cs="Arial" w:eastAsia="Arial"/>
          <w:sz w:val="13"/>
          <w:szCs w:val="13"/>
          <w:color w:val="494949"/>
          <w:spacing w:val="-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sides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</w:rPr>
        <w:t>0</w:t>
      </w:r>
      <w:r>
        <w:rPr>
          <w:rFonts w:ascii="Arial" w:hAnsi="Arial" w:cs="Arial" w:eastAsia="Arial"/>
          <w:sz w:val="13"/>
          <w:szCs w:val="13"/>
          <w:color w:val="010101"/>
          <w:spacing w:val="-20"/>
          <w:w w:val="100"/>
        </w:rPr>
        <w:t>.</w:t>
      </w:r>
      <w:r>
        <w:rPr>
          <w:rFonts w:ascii="Arial" w:hAnsi="Arial" w:cs="Arial" w:eastAsia="Arial"/>
          <w:sz w:val="13"/>
          <w:szCs w:val="13"/>
          <w:color w:val="212121"/>
          <w:spacing w:val="-2"/>
          <w:w w:val="10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30</w:t>
      </w:r>
      <w:r>
        <w:rPr>
          <w:rFonts w:ascii="Arial" w:hAnsi="Arial" w:cs="Arial" w:eastAsia="Arial"/>
          <w:sz w:val="13"/>
          <w:szCs w:val="13"/>
          <w:color w:val="494949"/>
          <w:spacing w:val="-2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</w:rPr>
        <w:t>.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8"/>
        </w:rPr>
        <w:t>040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33" w:lineRule="exact"/>
        <w:ind w:left="1064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63636"/>
          <w:spacing w:val="-3"/>
          <w:w w:val="108"/>
        </w:rPr>
        <w:t>c</w:t>
      </w:r>
      <w:r>
        <w:rPr>
          <w:rFonts w:ascii="Arial" w:hAnsi="Arial" w:cs="Arial" w:eastAsia="Arial"/>
          <w:sz w:val="13"/>
          <w:szCs w:val="13"/>
          <w:color w:val="898989"/>
          <w:spacing w:val="-4"/>
          <w:w w:val="161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19"/>
          <w:w w:val="123"/>
        </w:rPr>
        <w:t>D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15"/>
        </w:rPr>
        <w:t>r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6"/>
        </w:rPr>
        <w:t>a</w:t>
      </w:r>
      <w:r>
        <w:rPr>
          <w:rFonts w:ascii="Arial" w:hAnsi="Arial" w:cs="Arial" w:eastAsia="Arial"/>
          <w:sz w:val="13"/>
          <w:szCs w:val="13"/>
          <w:color w:val="363636"/>
          <w:spacing w:val="-7"/>
          <w:w w:val="96"/>
        </w:rPr>
        <w:t>g</w:t>
      </w:r>
      <w:r>
        <w:rPr>
          <w:rFonts w:ascii="Arial" w:hAnsi="Arial" w:cs="Arial" w:eastAsia="Arial"/>
          <w:sz w:val="13"/>
          <w:szCs w:val="13"/>
          <w:color w:val="010101"/>
          <w:spacing w:val="-9"/>
          <w:w w:val="184"/>
        </w:rPr>
        <w:t>l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184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-6"/>
          <w:w w:val="115"/>
        </w:rPr>
        <w:t>n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2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-1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-8"/>
          <w:w w:val="119"/>
        </w:rPr>
        <w:t>e</w:t>
      </w:r>
      <w:r>
        <w:rPr>
          <w:rFonts w:ascii="Arial" w:hAnsi="Arial" w:cs="Arial" w:eastAsia="Arial"/>
          <w:sz w:val="13"/>
          <w:szCs w:val="13"/>
          <w:color w:val="797979"/>
          <w:spacing w:val="-6"/>
          <w:w w:val="100"/>
        </w:rPr>
        <w:t>x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4"/>
        </w:rPr>
        <w:t>cav</w:t>
      </w:r>
      <w:r>
        <w:rPr>
          <w:rFonts w:ascii="Arial" w:hAnsi="Arial" w:cs="Arial" w:eastAsia="Arial"/>
          <w:sz w:val="13"/>
          <w:szCs w:val="13"/>
          <w:color w:val="494949"/>
          <w:spacing w:val="-9"/>
          <w:w w:val="104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-6"/>
          <w:w w:val="95"/>
        </w:rPr>
        <w:t>t</w:t>
      </w:r>
      <w:r>
        <w:rPr>
          <w:rFonts w:ascii="Arial" w:hAnsi="Arial" w:cs="Arial" w:eastAsia="Arial"/>
          <w:sz w:val="13"/>
          <w:szCs w:val="13"/>
          <w:color w:val="212121"/>
          <w:spacing w:val="-10"/>
          <w:w w:val="102"/>
        </w:rPr>
        <w:t>e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26"/>
        </w:rPr>
        <w:t>d</w:t>
      </w:r>
      <w:r>
        <w:rPr>
          <w:rFonts w:ascii="Arial" w:hAnsi="Arial" w:cs="Arial" w:eastAsia="Arial"/>
          <w:sz w:val="13"/>
          <w:szCs w:val="13"/>
          <w:color w:val="646464"/>
          <w:spacing w:val="-2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2"/>
        </w:rPr>
        <w:t>or</w:t>
      </w:r>
      <w:r>
        <w:rPr>
          <w:rFonts w:ascii="Arial" w:hAnsi="Arial" w:cs="Arial" w:eastAsia="Arial"/>
          <w:sz w:val="13"/>
          <w:szCs w:val="13"/>
          <w:color w:val="494949"/>
          <w:spacing w:val="-1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-16"/>
          <w:w w:val="126"/>
        </w:rPr>
        <w:t>d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15"/>
        </w:rPr>
        <w:t>r</w:t>
      </w:r>
      <w:r>
        <w:rPr>
          <w:rFonts w:ascii="Arial" w:hAnsi="Arial" w:cs="Arial" w:eastAsia="Arial"/>
          <w:sz w:val="13"/>
          <w:szCs w:val="13"/>
          <w:color w:val="212121"/>
          <w:spacing w:val="-10"/>
          <w:w w:val="102"/>
        </w:rPr>
        <w:t>e</w:t>
      </w:r>
      <w:r>
        <w:rPr>
          <w:rFonts w:ascii="Arial" w:hAnsi="Arial" w:cs="Arial" w:eastAsia="Arial"/>
          <w:sz w:val="13"/>
          <w:szCs w:val="13"/>
          <w:color w:val="646464"/>
          <w:spacing w:val="-17"/>
          <w:w w:val="126"/>
        </w:rPr>
        <w:t>d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8"/>
        </w:rPr>
        <w:t>ged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40" w:lineRule="exact"/>
        <w:ind w:left="1369" w:right="-58"/>
        <w:jc w:val="left"/>
        <w:tabs>
          <w:tab w:pos="4260" w:val="left"/>
          <w:tab w:pos="52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spacing w:val="-18"/>
          <w:w w:val="122"/>
          <w:position w:val="1"/>
        </w:rPr>
        <w:t>1</w:t>
      </w:r>
      <w:r>
        <w:rPr>
          <w:rFonts w:ascii="Arial" w:hAnsi="Arial" w:cs="Arial" w:eastAsia="Arial"/>
          <w:sz w:val="13"/>
          <w:szCs w:val="13"/>
          <w:color w:val="898989"/>
          <w:spacing w:val="-12"/>
          <w:w w:val="241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4"/>
          <w:position w:val="1"/>
        </w:rPr>
        <w:t>No</w:t>
      </w:r>
      <w:r>
        <w:rPr>
          <w:rFonts w:ascii="Arial" w:hAnsi="Arial" w:cs="Arial" w:eastAsia="Arial"/>
          <w:sz w:val="13"/>
          <w:szCs w:val="13"/>
          <w:color w:val="494949"/>
          <w:spacing w:val="-23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vegetat</w:t>
      </w:r>
      <w:r>
        <w:rPr>
          <w:rFonts w:ascii="Arial" w:hAnsi="Arial" w:cs="Arial" w:eastAsia="Arial"/>
          <w:sz w:val="13"/>
          <w:szCs w:val="13"/>
          <w:color w:val="494949"/>
          <w:spacing w:val="-17"/>
          <w:w w:val="100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0"/>
          <w:position w:val="1"/>
        </w:rPr>
        <w:t>on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  <w:t>25</w:t>
      </w:r>
      <w:r>
        <w:rPr>
          <w:rFonts w:ascii="Arial" w:hAnsi="Arial" w:cs="Arial" w:eastAsia="Arial"/>
          <w:sz w:val="13"/>
          <w:szCs w:val="13"/>
          <w:color w:val="363636"/>
          <w:spacing w:val="-36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15"/>
          <w:w w:val="139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1"/>
          <w:position w:val="0"/>
        </w:rPr>
        <w:t>28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7" w:after="0" w:line="204" w:lineRule="auto"/>
        <w:ind w:left="1064" w:right="-41" w:firstLine="294"/>
        <w:jc w:val="left"/>
        <w:tabs>
          <w:tab w:pos="4260" w:val="left"/>
          <w:tab w:pos="52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-10"/>
          <w:w w:val="119"/>
          <w:position w:val="1"/>
        </w:rPr>
        <w:t>2</w:t>
      </w:r>
      <w:r>
        <w:rPr>
          <w:rFonts w:ascii="Arial" w:hAnsi="Arial" w:cs="Arial" w:eastAsia="Arial"/>
          <w:sz w:val="13"/>
          <w:szCs w:val="13"/>
          <w:color w:val="898989"/>
          <w:spacing w:val="7"/>
          <w:w w:val="161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1"/>
          <w:position w:val="1"/>
        </w:rPr>
        <w:t>L</w:t>
      </w:r>
      <w:r>
        <w:rPr>
          <w:rFonts w:ascii="Arial" w:hAnsi="Arial" w:cs="Arial" w:eastAsia="Arial"/>
          <w:sz w:val="13"/>
          <w:szCs w:val="13"/>
          <w:color w:val="010101"/>
          <w:spacing w:val="-13"/>
          <w:w w:val="101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24"/>
          <w:position w:val="1"/>
        </w:rPr>
        <w:t>g</w:t>
      </w:r>
      <w:r>
        <w:rPr>
          <w:rFonts w:ascii="Arial" w:hAnsi="Arial" w:cs="Arial" w:eastAsia="Arial"/>
          <w:sz w:val="13"/>
          <w:szCs w:val="13"/>
          <w:color w:val="010101"/>
          <w:spacing w:val="-14"/>
          <w:w w:val="115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27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363636"/>
          <w:spacing w:val="-15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-18"/>
          <w:w w:val="126"/>
          <w:position w:val="1"/>
        </w:rPr>
        <w:t>b</w:t>
      </w:r>
      <w:r>
        <w:rPr>
          <w:rFonts w:ascii="Arial" w:hAnsi="Arial" w:cs="Arial" w:eastAsia="Arial"/>
          <w:sz w:val="13"/>
          <w:szCs w:val="13"/>
          <w:color w:val="010101"/>
          <w:spacing w:val="-8"/>
          <w:w w:val="115"/>
          <w:position w:val="1"/>
        </w:rPr>
        <w:t>r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2"/>
          <w:position w:val="1"/>
        </w:rPr>
        <w:t>u</w:t>
      </w:r>
      <w:r>
        <w:rPr>
          <w:rFonts w:ascii="Arial" w:hAnsi="Arial" w:cs="Arial" w:eastAsia="Arial"/>
          <w:sz w:val="13"/>
          <w:szCs w:val="13"/>
          <w:color w:val="212121"/>
          <w:spacing w:val="-15"/>
          <w:w w:val="102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15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010101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-15"/>
          <w:w w:val="100"/>
          <w:position w:val="1"/>
        </w:rPr>
        <w:t>o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010101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5"/>
          <w:position w:val="1"/>
        </w:rPr>
        <w:t>b</w:t>
      </w:r>
      <w:r>
        <w:rPr>
          <w:rFonts w:ascii="Arial" w:hAnsi="Arial" w:cs="Arial" w:eastAsia="Arial"/>
          <w:sz w:val="13"/>
          <w:szCs w:val="13"/>
          <w:color w:val="363636"/>
          <w:spacing w:val="-16"/>
          <w:w w:val="105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-18"/>
          <w:w w:val="115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646464"/>
          <w:spacing w:val="-2"/>
          <w:w w:val="81"/>
          <w:position w:val="1"/>
        </w:rPr>
        <w:t>K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3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010101"/>
          <w:spacing w:val="-20"/>
          <w:w w:val="100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212121"/>
          <w:spacing w:val="-2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>35</w:t>
      </w:r>
      <w:r>
        <w:rPr>
          <w:rFonts w:ascii="Arial" w:hAnsi="Arial" w:cs="Arial" w:eastAsia="Arial"/>
          <w:sz w:val="13"/>
          <w:szCs w:val="13"/>
          <w:color w:val="494949"/>
          <w:spacing w:val="-27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16"/>
          <w:w w:val="139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2"/>
          <w:position w:val="0"/>
        </w:rPr>
        <w:t>5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4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4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12"/>
          <w:w w:val="108"/>
          <w:position w:val="0"/>
        </w:rPr>
        <w:t>d</w:t>
      </w:r>
      <w:r>
        <w:rPr>
          <w:rFonts w:ascii="Arial" w:hAnsi="Arial" w:cs="Arial" w:eastAsia="Arial"/>
          <w:sz w:val="13"/>
          <w:szCs w:val="13"/>
          <w:color w:val="010101"/>
          <w:spacing w:val="6"/>
          <w:w w:val="16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6"/>
          <w:position w:val="0"/>
        </w:rPr>
        <w:t>Rock</w:t>
      </w:r>
      <w:r>
        <w:rPr>
          <w:rFonts w:ascii="Arial" w:hAnsi="Arial" w:cs="Arial" w:eastAsia="Arial"/>
          <w:sz w:val="13"/>
          <w:szCs w:val="13"/>
          <w:color w:val="363636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4"/>
          <w:position w:val="0"/>
        </w:rPr>
        <w:t>c</w:t>
      </w:r>
      <w:r>
        <w:rPr>
          <w:rFonts w:ascii="Arial" w:hAnsi="Arial" w:cs="Arial" w:eastAsia="Arial"/>
          <w:sz w:val="13"/>
          <w:szCs w:val="13"/>
          <w:color w:val="363636"/>
          <w:spacing w:val="-14"/>
          <w:w w:val="94"/>
          <w:position w:val="0"/>
        </w:rPr>
        <w:t>u</w:t>
      </w:r>
      <w:r>
        <w:rPr>
          <w:rFonts w:ascii="Arial" w:hAnsi="Arial" w:cs="Arial" w:eastAsia="Arial"/>
          <w:sz w:val="13"/>
          <w:szCs w:val="13"/>
          <w:color w:val="010101"/>
          <w:spacing w:val="-6"/>
          <w:w w:val="127"/>
          <w:position w:val="0"/>
        </w:rPr>
        <w:t>t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3"/>
          <w:position w:val="0"/>
        </w:rPr>
        <w:t>s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2" w:after="0" w:line="151" w:lineRule="exact"/>
        <w:ind w:left="1369" w:right="-58"/>
        <w:jc w:val="left"/>
        <w:tabs>
          <w:tab w:pos="4260" w:val="left"/>
          <w:tab w:pos="52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spacing w:val="-18"/>
          <w:w w:val="122"/>
        </w:rPr>
        <w:t>1</w:t>
      </w:r>
      <w:r>
        <w:rPr>
          <w:rFonts w:ascii="Arial" w:hAnsi="Arial" w:cs="Arial" w:eastAsia="Arial"/>
          <w:sz w:val="13"/>
          <w:szCs w:val="13"/>
          <w:color w:val="898989"/>
          <w:spacing w:val="-8"/>
          <w:w w:val="241"/>
        </w:rPr>
        <w:t>.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5"/>
        </w:rPr>
        <w:t>Smo</w:t>
      </w:r>
      <w:r>
        <w:rPr>
          <w:rFonts w:ascii="Arial" w:hAnsi="Arial" w:cs="Arial" w:eastAsia="Arial"/>
          <w:sz w:val="13"/>
          <w:szCs w:val="13"/>
          <w:color w:val="494949"/>
          <w:spacing w:val="-7"/>
          <w:w w:val="96"/>
        </w:rPr>
        <w:t>o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7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8"/>
        </w:rPr>
        <w:t>h</w:t>
      </w:r>
      <w:r>
        <w:rPr>
          <w:rFonts w:ascii="Arial" w:hAnsi="Arial" w:cs="Arial" w:eastAsia="Arial"/>
          <w:sz w:val="13"/>
          <w:szCs w:val="13"/>
          <w:color w:val="010101"/>
          <w:spacing w:val="-2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00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-16"/>
          <w:w w:val="100"/>
        </w:rPr>
        <w:t>n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</w:rPr>
        <w:t>d</w:t>
      </w:r>
      <w:r>
        <w:rPr>
          <w:rFonts w:ascii="Arial" w:hAnsi="Arial" w:cs="Arial" w:eastAsia="Arial"/>
          <w:sz w:val="13"/>
          <w:szCs w:val="13"/>
          <w:color w:val="363636"/>
          <w:spacing w:val="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797979"/>
          <w:spacing w:val="-16"/>
          <w:w w:val="135"/>
        </w:rPr>
        <w:t>u</w:t>
      </w:r>
      <w:r>
        <w:rPr>
          <w:rFonts w:ascii="Arial" w:hAnsi="Arial" w:cs="Arial" w:eastAsia="Arial"/>
          <w:sz w:val="13"/>
          <w:szCs w:val="13"/>
          <w:color w:val="212121"/>
          <w:spacing w:val="-17"/>
          <w:w w:val="115"/>
        </w:rPr>
        <w:t>n</w:t>
      </w:r>
      <w:r>
        <w:rPr>
          <w:rFonts w:ascii="Arial" w:hAnsi="Arial" w:cs="Arial" w:eastAsia="Arial"/>
          <w:sz w:val="13"/>
          <w:szCs w:val="13"/>
          <w:color w:val="494949"/>
          <w:spacing w:val="-4"/>
          <w:w w:val="184"/>
        </w:rPr>
        <w:t>i</w:t>
      </w:r>
      <w:r>
        <w:rPr>
          <w:rFonts w:ascii="Arial" w:hAnsi="Arial" w:cs="Arial" w:eastAsia="Arial"/>
          <w:sz w:val="13"/>
          <w:szCs w:val="13"/>
          <w:color w:val="010101"/>
          <w:spacing w:val="-9"/>
          <w:w w:val="132"/>
        </w:rPr>
        <w:t>f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9"/>
        </w:rPr>
        <w:t>orm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-1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-1"/>
        </w:rPr>
        <w:t>0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-1"/>
        </w:rPr>
        <w:t>25</w:t>
      </w:r>
      <w:r>
        <w:rPr>
          <w:rFonts w:ascii="Arial" w:hAnsi="Arial" w:cs="Arial" w:eastAsia="Arial"/>
          <w:sz w:val="13"/>
          <w:szCs w:val="13"/>
          <w:color w:val="363636"/>
          <w:spacing w:val="-36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-1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-1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-1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16"/>
          <w:w w:val="139"/>
          <w:position w:val="-1"/>
        </w:rPr>
        <w:t>0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2"/>
          <w:position w:val="-1"/>
        </w:rPr>
        <w:t>35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35" w:lineRule="exact"/>
        <w:ind w:left="1358" w:right="-61"/>
        <w:jc w:val="left"/>
        <w:tabs>
          <w:tab w:pos="4260" w:val="left"/>
          <w:tab w:pos="52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-10"/>
          <w:w w:val="119"/>
          <w:position w:val="1"/>
        </w:rPr>
        <w:t>2</w:t>
      </w:r>
      <w:r>
        <w:rPr>
          <w:rFonts w:ascii="Arial" w:hAnsi="Arial" w:cs="Arial" w:eastAsia="Arial"/>
          <w:sz w:val="13"/>
          <w:szCs w:val="13"/>
          <w:color w:val="898989"/>
          <w:spacing w:val="2"/>
          <w:w w:val="161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363636"/>
          <w:spacing w:val="-7"/>
          <w:w w:val="123"/>
          <w:position w:val="1"/>
        </w:rPr>
        <w:t>J</w:t>
      </w:r>
      <w:r>
        <w:rPr>
          <w:rFonts w:ascii="Arial" w:hAnsi="Arial" w:cs="Arial" w:eastAsia="Arial"/>
          <w:sz w:val="13"/>
          <w:szCs w:val="13"/>
          <w:color w:val="646464"/>
          <w:spacing w:val="-9"/>
          <w:w w:val="101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6"/>
          <w:position w:val="1"/>
        </w:rPr>
        <w:t>gg</w:t>
      </w:r>
      <w:r>
        <w:rPr>
          <w:rFonts w:ascii="Arial" w:hAnsi="Arial" w:cs="Arial" w:eastAsia="Arial"/>
          <w:sz w:val="13"/>
          <w:szCs w:val="13"/>
          <w:color w:val="363636"/>
          <w:spacing w:val="-10"/>
          <w:w w:val="96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44"/>
          <w:position w:val="1"/>
        </w:rPr>
        <w:t>d</w:t>
      </w:r>
      <w:r>
        <w:rPr>
          <w:rFonts w:ascii="Arial" w:hAnsi="Arial" w:cs="Arial" w:eastAsia="Arial"/>
          <w:sz w:val="13"/>
          <w:szCs w:val="13"/>
          <w:color w:val="646464"/>
          <w:spacing w:val="-25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212121"/>
          <w:spacing w:val="-14"/>
          <w:w w:val="101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797979"/>
          <w:spacing w:val="-19"/>
          <w:w w:val="134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8"/>
          <w:position w:val="1"/>
        </w:rPr>
        <w:t>d</w:t>
      </w:r>
      <w:r>
        <w:rPr>
          <w:rFonts w:ascii="Arial" w:hAnsi="Arial" w:cs="Arial" w:eastAsia="Arial"/>
          <w:sz w:val="13"/>
          <w:szCs w:val="13"/>
          <w:color w:val="363636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184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3"/>
          <w:position w:val="1"/>
        </w:rPr>
        <w:t>rre</w:t>
      </w:r>
      <w:r>
        <w:rPr>
          <w:rFonts w:ascii="Arial" w:hAnsi="Arial" w:cs="Arial" w:eastAsia="Arial"/>
          <w:sz w:val="13"/>
          <w:szCs w:val="13"/>
          <w:color w:val="363636"/>
          <w:spacing w:val="-20"/>
          <w:w w:val="103"/>
          <w:position w:val="1"/>
        </w:rPr>
        <w:t>g</w:t>
      </w:r>
      <w:r>
        <w:rPr>
          <w:rFonts w:ascii="Arial" w:hAnsi="Arial" w:cs="Arial" w:eastAsia="Arial"/>
          <w:sz w:val="13"/>
          <w:szCs w:val="13"/>
          <w:color w:val="010101"/>
          <w:spacing w:val="-54"/>
          <w:w w:val="115"/>
          <w:position w:val="1"/>
        </w:rPr>
        <w:t>u</w:t>
      </w:r>
      <w:r>
        <w:rPr>
          <w:rFonts w:ascii="Arial" w:hAnsi="Arial" w:cs="Arial" w:eastAsia="Arial"/>
          <w:sz w:val="13"/>
          <w:szCs w:val="13"/>
          <w:color w:val="898989"/>
          <w:spacing w:val="-9"/>
          <w:w w:val="276"/>
          <w:position w:val="1"/>
        </w:rPr>
        <w:t>l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18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15"/>
          <w:position w:val="1"/>
        </w:rPr>
        <w:t>r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2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>35</w:t>
      </w:r>
      <w:r>
        <w:rPr>
          <w:rFonts w:ascii="Arial" w:hAnsi="Arial" w:cs="Arial" w:eastAsia="Arial"/>
          <w:sz w:val="13"/>
          <w:szCs w:val="13"/>
          <w:color w:val="494949"/>
          <w:spacing w:val="-34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8"/>
          <w:position w:val="0"/>
        </w:rPr>
        <w:t>040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37" w:lineRule="exact"/>
        <w:ind w:left="1064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63636"/>
          <w:spacing w:val="-19"/>
          <w:w w:val="119"/>
        </w:rPr>
        <w:t>e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61"/>
        </w:rPr>
        <w:t>.</w:t>
      </w:r>
      <w:r>
        <w:rPr>
          <w:rFonts w:ascii="Arial" w:hAnsi="Arial" w:cs="Arial" w:eastAsia="Arial"/>
          <w:sz w:val="13"/>
          <w:szCs w:val="13"/>
          <w:color w:val="010101"/>
          <w:spacing w:val="-2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5"/>
        </w:rPr>
        <w:t>C</w:t>
      </w:r>
      <w:r>
        <w:rPr>
          <w:rFonts w:ascii="Arial" w:hAnsi="Arial" w:cs="Arial" w:eastAsia="Arial"/>
          <w:sz w:val="13"/>
          <w:szCs w:val="13"/>
          <w:color w:val="646464"/>
          <w:spacing w:val="-15"/>
          <w:w w:val="105"/>
        </w:rPr>
        <w:t>h</w:t>
      </w:r>
      <w:r>
        <w:rPr>
          <w:rFonts w:ascii="Arial" w:hAnsi="Arial" w:cs="Arial" w:eastAsia="Arial"/>
          <w:sz w:val="13"/>
          <w:szCs w:val="13"/>
          <w:color w:val="212121"/>
          <w:spacing w:val="-14"/>
          <w:w w:val="101"/>
        </w:rPr>
        <w:t>a</w:t>
      </w:r>
      <w:r>
        <w:rPr>
          <w:rFonts w:ascii="Arial" w:hAnsi="Arial" w:cs="Arial" w:eastAsia="Arial"/>
          <w:sz w:val="13"/>
          <w:szCs w:val="13"/>
          <w:color w:val="797979"/>
          <w:spacing w:val="-15"/>
          <w:w w:val="134"/>
        </w:rPr>
        <w:t>n</w:t>
      </w:r>
      <w:r>
        <w:rPr>
          <w:rFonts w:ascii="Arial" w:hAnsi="Arial" w:cs="Arial" w:eastAsia="Arial"/>
          <w:sz w:val="13"/>
          <w:szCs w:val="13"/>
          <w:color w:val="010101"/>
          <w:spacing w:val="-6"/>
          <w:w w:val="115"/>
        </w:rPr>
        <w:t>n</w:t>
      </w:r>
      <w:r>
        <w:rPr>
          <w:rFonts w:ascii="Arial" w:hAnsi="Arial" w:cs="Arial" w:eastAsia="Arial"/>
          <w:sz w:val="13"/>
          <w:szCs w:val="13"/>
          <w:color w:val="494949"/>
          <w:spacing w:val="-14"/>
          <w:w w:val="102"/>
        </w:rPr>
        <w:t>e</w:t>
      </w:r>
      <w:r>
        <w:rPr>
          <w:rFonts w:ascii="Arial" w:hAnsi="Arial" w:cs="Arial" w:eastAsia="Arial"/>
          <w:sz w:val="13"/>
          <w:szCs w:val="13"/>
          <w:color w:val="010101"/>
          <w:spacing w:val="-17"/>
          <w:w w:val="184"/>
        </w:rPr>
        <w:t>l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3"/>
        </w:rPr>
        <w:t>s</w:t>
      </w:r>
      <w:r>
        <w:rPr>
          <w:rFonts w:ascii="Arial" w:hAnsi="Arial" w:cs="Arial" w:eastAsia="Arial"/>
          <w:sz w:val="13"/>
          <w:szCs w:val="13"/>
          <w:color w:val="494949"/>
          <w:spacing w:val="-2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16"/>
        </w:rPr>
        <w:t>n</w:t>
      </w:r>
      <w:r>
        <w:rPr>
          <w:rFonts w:ascii="Arial" w:hAnsi="Arial" w:cs="Arial" w:eastAsia="Arial"/>
          <w:sz w:val="13"/>
          <w:szCs w:val="13"/>
          <w:color w:val="646464"/>
          <w:spacing w:val="-22"/>
          <w:w w:val="116"/>
        </w:rPr>
        <w:t>o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16"/>
        </w:rPr>
        <w:t>t</w:t>
      </w:r>
      <w:r>
        <w:rPr>
          <w:rFonts w:ascii="Arial" w:hAnsi="Arial" w:cs="Arial" w:eastAsia="Arial"/>
          <w:sz w:val="13"/>
          <w:szCs w:val="13"/>
          <w:color w:val="212121"/>
          <w:spacing w:val="-20"/>
          <w:w w:val="116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1"/>
        </w:rPr>
        <w:t>m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01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13"/>
        </w:rPr>
        <w:t>i</w:t>
      </w:r>
      <w:r>
        <w:rPr>
          <w:rFonts w:ascii="Arial" w:hAnsi="Arial" w:cs="Arial" w:eastAsia="Arial"/>
          <w:sz w:val="13"/>
          <w:szCs w:val="13"/>
          <w:color w:val="010101"/>
          <w:spacing w:val="-14"/>
          <w:w w:val="113"/>
        </w:rPr>
        <w:t>n</w:t>
      </w:r>
      <w:r>
        <w:rPr>
          <w:rFonts w:ascii="Arial" w:hAnsi="Arial" w:cs="Arial" w:eastAsia="Arial"/>
          <w:sz w:val="13"/>
          <w:szCs w:val="13"/>
          <w:color w:val="797979"/>
          <w:spacing w:val="-7"/>
          <w:w w:val="127"/>
        </w:rPr>
        <w:t>t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6"/>
        </w:rPr>
        <w:t>a</w:t>
      </w:r>
      <w:r>
        <w:rPr>
          <w:rFonts w:ascii="Arial" w:hAnsi="Arial" w:cs="Arial" w:eastAsia="Arial"/>
          <w:sz w:val="13"/>
          <w:szCs w:val="13"/>
          <w:color w:val="494949"/>
          <w:spacing w:val="-22"/>
          <w:w w:val="96"/>
        </w:rPr>
        <w:t>i</w:t>
      </w:r>
      <w:r>
        <w:rPr>
          <w:rFonts w:ascii="Arial" w:hAnsi="Arial" w:cs="Arial" w:eastAsia="Arial"/>
          <w:sz w:val="13"/>
          <w:szCs w:val="13"/>
          <w:color w:val="212121"/>
          <w:spacing w:val="-6"/>
          <w:w w:val="115"/>
        </w:rPr>
        <w:t>n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6"/>
        </w:rPr>
        <w:t>ed</w:t>
      </w:r>
      <w:r>
        <w:rPr>
          <w:rFonts w:ascii="Arial" w:hAnsi="Arial" w:cs="Arial" w:eastAsia="Arial"/>
          <w:sz w:val="13"/>
          <w:szCs w:val="13"/>
          <w:color w:val="494949"/>
          <w:spacing w:val="8"/>
          <w:w w:val="95"/>
        </w:rPr>
        <w:t>,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5"/>
        </w:rPr>
        <w:t>w</w:t>
      </w:r>
      <w:r>
        <w:rPr>
          <w:rFonts w:ascii="Arial" w:hAnsi="Arial" w:cs="Arial" w:eastAsia="Arial"/>
          <w:sz w:val="13"/>
          <w:szCs w:val="13"/>
          <w:color w:val="494949"/>
          <w:spacing w:val="-12"/>
          <w:w w:val="105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-10"/>
          <w:w w:val="102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7"/>
        </w:rPr>
        <w:t>d</w:t>
      </w:r>
      <w:r>
        <w:rPr>
          <w:rFonts w:ascii="Arial" w:hAnsi="Arial" w:cs="Arial" w:eastAsia="Arial"/>
          <w:sz w:val="13"/>
          <w:szCs w:val="13"/>
          <w:color w:val="494949"/>
          <w:spacing w:val="9"/>
          <w:w w:val="107"/>
        </w:rPr>
        <w:t>s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18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-16"/>
          <w:w w:val="115"/>
        </w:rPr>
        <w:t>n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26"/>
        </w:rPr>
        <w:t>d</w:t>
      </w:r>
      <w:r>
        <w:rPr>
          <w:rFonts w:ascii="Arial" w:hAnsi="Arial" w:cs="Arial" w:eastAsia="Arial"/>
          <w:sz w:val="13"/>
          <w:szCs w:val="13"/>
          <w:color w:val="646464"/>
          <w:spacing w:val="-2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0"/>
        </w:rPr>
        <w:t>br</w:t>
      </w:r>
      <w:r>
        <w:rPr>
          <w:rFonts w:ascii="Arial" w:hAnsi="Arial" w:cs="Arial" w:eastAsia="Arial"/>
          <w:sz w:val="13"/>
          <w:szCs w:val="13"/>
          <w:color w:val="646464"/>
          <w:spacing w:val="-14"/>
          <w:w w:val="100"/>
        </w:rPr>
        <w:t>u</w:t>
      </w:r>
      <w:r>
        <w:rPr>
          <w:rFonts w:ascii="Arial" w:hAnsi="Arial" w:cs="Arial" w:eastAsia="Arial"/>
          <w:sz w:val="13"/>
          <w:szCs w:val="13"/>
          <w:color w:val="494949"/>
          <w:spacing w:val="-15"/>
          <w:w w:val="100"/>
        </w:rPr>
        <w:t>s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</w:rPr>
        <w:t>h</w:t>
      </w:r>
      <w:r>
        <w:rPr>
          <w:rFonts w:ascii="Arial" w:hAnsi="Arial" w:cs="Arial" w:eastAsia="Arial"/>
          <w:sz w:val="13"/>
          <w:szCs w:val="13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10"/>
          <w:w w:val="115"/>
        </w:rPr>
        <w:t>u</w:t>
      </w:r>
      <w:r>
        <w:rPr>
          <w:rFonts w:ascii="Arial" w:hAnsi="Arial" w:cs="Arial" w:eastAsia="Arial"/>
          <w:sz w:val="13"/>
          <w:szCs w:val="13"/>
          <w:color w:val="010101"/>
          <w:spacing w:val="-6"/>
          <w:w w:val="115"/>
        </w:rPr>
        <w:t>n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4"/>
        </w:rPr>
        <w:t>c</w:t>
      </w:r>
      <w:r>
        <w:rPr>
          <w:rFonts w:ascii="Arial" w:hAnsi="Arial" w:cs="Arial" w:eastAsia="Arial"/>
          <w:sz w:val="13"/>
          <w:szCs w:val="13"/>
          <w:color w:val="363636"/>
          <w:spacing w:val="-14"/>
          <w:w w:val="94"/>
        </w:rPr>
        <w:t>u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27"/>
        </w:rPr>
        <w:t>t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47" w:lineRule="exact"/>
        <w:ind w:left="1369" w:right="-59"/>
        <w:jc w:val="left"/>
        <w:tabs>
          <w:tab w:pos="4260" w:val="left"/>
          <w:tab w:pos="52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spacing w:val="-18"/>
          <w:w w:val="122"/>
          <w:position w:val="1"/>
        </w:rPr>
        <w:t>1</w:t>
      </w:r>
      <w:r>
        <w:rPr>
          <w:rFonts w:ascii="Arial" w:hAnsi="Arial" w:cs="Arial" w:eastAsia="Arial"/>
          <w:sz w:val="13"/>
          <w:szCs w:val="13"/>
          <w:color w:val="898989"/>
          <w:spacing w:val="-12"/>
          <w:w w:val="241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010101"/>
          <w:spacing w:val="-13"/>
          <w:w w:val="109"/>
          <w:position w:val="1"/>
        </w:rPr>
        <w:t>D</w:t>
      </w:r>
      <w:r>
        <w:rPr>
          <w:rFonts w:ascii="Arial" w:hAnsi="Arial" w:cs="Arial" w:eastAsia="Arial"/>
          <w:sz w:val="13"/>
          <w:szCs w:val="13"/>
          <w:color w:val="212121"/>
          <w:spacing w:val="-14"/>
          <w:w w:val="102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797979"/>
          <w:spacing w:val="-19"/>
          <w:w w:val="134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85"/>
          <w:position w:val="1"/>
        </w:rPr>
        <w:t>se-</w:t>
      </w:r>
      <w:r>
        <w:rPr>
          <w:rFonts w:ascii="Arial" w:hAnsi="Arial" w:cs="Arial" w:eastAsia="Arial"/>
          <w:sz w:val="13"/>
          <w:szCs w:val="13"/>
          <w:color w:val="494949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6"/>
          <w:position w:val="1"/>
        </w:rPr>
        <w:t>weed</w:t>
      </w:r>
      <w:r>
        <w:rPr>
          <w:rFonts w:ascii="Arial" w:hAnsi="Arial" w:cs="Arial" w:eastAsia="Arial"/>
          <w:sz w:val="13"/>
          <w:szCs w:val="13"/>
          <w:color w:val="363636"/>
          <w:spacing w:val="-17"/>
          <w:w w:val="96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898989"/>
          <w:spacing w:val="-17"/>
          <w:w w:val="228"/>
          <w:position w:val="1"/>
        </w:rPr>
        <w:t>,</w:t>
      </w:r>
      <w:r>
        <w:rPr>
          <w:rFonts w:ascii="Arial" w:hAnsi="Arial" w:cs="Arial" w:eastAsia="Arial"/>
          <w:sz w:val="13"/>
          <w:szCs w:val="13"/>
          <w:color w:val="494949"/>
          <w:spacing w:val="-10"/>
          <w:w w:val="115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84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363636"/>
          <w:spacing w:val="-8"/>
          <w:w w:val="106"/>
          <w:position w:val="1"/>
        </w:rPr>
        <w:t>g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15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010101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as</w:t>
      </w:r>
      <w:r>
        <w:rPr>
          <w:rFonts w:ascii="Arial" w:hAnsi="Arial" w:cs="Arial" w:eastAsia="Arial"/>
          <w:sz w:val="13"/>
          <w:szCs w:val="13"/>
          <w:color w:val="494949"/>
          <w:spacing w:val="-12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13"/>
          <w:szCs w:val="13"/>
          <w:color w:val="010101"/>
          <w:spacing w:val="-15"/>
          <w:w w:val="100"/>
          <w:position w:val="1"/>
        </w:rPr>
        <w:t>l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ow</w:t>
      </w:r>
      <w:r>
        <w:rPr>
          <w:rFonts w:ascii="Arial" w:hAnsi="Arial" w:cs="Arial" w:eastAsia="Arial"/>
          <w:sz w:val="13"/>
          <w:szCs w:val="13"/>
          <w:color w:val="494949"/>
          <w:spacing w:val="-4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  <w:t>dep</w:t>
      </w:r>
      <w:r>
        <w:rPr>
          <w:rFonts w:ascii="Arial" w:hAnsi="Arial" w:cs="Arial" w:eastAsia="Arial"/>
          <w:sz w:val="13"/>
          <w:szCs w:val="13"/>
          <w:color w:val="363636"/>
          <w:spacing w:val="-11"/>
          <w:w w:val="100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010101"/>
          <w:spacing w:val="-31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010101"/>
          <w:spacing w:val="-20"/>
          <w:w w:val="100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212121"/>
          <w:spacing w:val="-12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>50</w:t>
      </w:r>
      <w:r>
        <w:rPr>
          <w:rFonts w:ascii="Arial" w:hAnsi="Arial" w:cs="Arial" w:eastAsia="Arial"/>
          <w:sz w:val="13"/>
          <w:szCs w:val="13"/>
          <w:color w:val="494949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16"/>
          <w:w w:val="139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212121"/>
          <w:spacing w:val="-1"/>
          <w:w w:val="103"/>
          <w:position w:val="0"/>
        </w:rPr>
        <w:t>8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4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44" w:lineRule="exact"/>
        <w:ind w:left="1358" w:right="-59"/>
        <w:jc w:val="left"/>
        <w:tabs>
          <w:tab w:pos="4260" w:val="left"/>
          <w:tab w:pos="52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-10"/>
          <w:w w:val="119"/>
          <w:position w:val="1"/>
        </w:rPr>
        <w:t>2</w:t>
      </w:r>
      <w:r>
        <w:rPr>
          <w:rFonts w:ascii="Arial" w:hAnsi="Arial" w:cs="Arial" w:eastAsia="Arial"/>
          <w:sz w:val="13"/>
          <w:szCs w:val="13"/>
          <w:color w:val="898989"/>
          <w:spacing w:val="0"/>
          <w:w w:val="161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898989"/>
          <w:spacing w:val="-26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14"/>
          <w:w w:val="102"/>
          <w:position w:val="1"/>
        </w:rPr>
        <w:t>C</w:t>
      </w:r>
      <w:r>
        <w:rPr>
          <w:rFonts w:ascii="Arial" w:hAnsi="Arial" w:cs="Arial" w:eastAsia="Arial"/>
          <w:sz w:val="13"/>
          <w:szCs w:val="13"/>
          <w:color w:val="010101"/>
          <w:spacing w:val="-18"/>
          <w:w w:val="184"/>
          <w:position w:val="1"/>
        </w:rPr>
        <w:t>l</w:t>
      </w:r>
      <w:r>
        <w:rPr>
          <w:rFonts w:ascii="Arial" w:hAnsi="Arial" w:cs="Arial" w:eastAsia="Arial"/>
          <w:sz w:val="13"/>
          <w:szCs w:val="13"/>
          <w:color w:val="212121"/>
          <w:spacing w:val="-11"/>
          <w:w w:val="102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18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-3"/>
          <w:w w:val="115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86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646464"/>
          <w:spacing w:val="-12"/>
          <w:w w:val="86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0"/>
          <w:position w:val="1"/>
        </w:rPr>
        <w:t>J</w:t>
      </w:r>
      <w:r>
        <w:rPr>
          <w:rFonts w:ascii="Arial" w:hAnsi="Arial" w:cs="Arial" w:eastAsia="Arial"/>
          <w:sz w:val="13"/>
          <w:szCs w:val="13"/>
          <w:color w:val="494949"/>
          <w:spacing w:val="-19"/>
          <w:w w:val="90"/>
          <w:position w:val="1"/>
        </w:rPr>
        <w:t>o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6"/>
          <w:position w:val="1"/>
        </w:rPr>
        <w:t>tt</w:t>
      </w:r>
      <w:r>
        <w:rPr>
          <w:rFonts w:ascii="Arial" w:hAnsi="Arial" w:cs="Arial" w:eastAsia="Arial"/>
          <w:sz w:val="13"/>
          <w:szCs w:val="13"/>
          <w:color w:val="212121"/>
          <w:spacing w:val="-15"/>
          <w:w w:val="107"/>
          <w:position w:val="1"/>
        </w:rPr>
        <w:t>o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1"/>
          <w:position w:val="1"/>
        </w:rPr>
        <w:t>m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13"/>
          <w:szCs w:val="13"/>
          <w:color w:val="494949"/>
          <w:spacing w:val="-25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-15"/>
          <w:w w:val="100"/>
          <w:position w:val="1"/>
        </w:rPr>
        <w:t>b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13"/>
          <w:szCs w:val="13"/>
          <w:color w:val="010101"/>
          <w:spacing w:val="-16"/>
          <w:w w:val="100"/>
          <w:position w:val="1"/>
        </w:rPr>
        <w:t>u</w:t>
      </w:r>
      <w:r>
        <w:rPr>
          <w:rFonts w:ascii="Arial" w:hAnsi="Arial" w:cs="Arial" w:eastAsia="Arial"/>
          <w:sz w:val="13"/>
          <w:szCs w:val="13"/>
          <w:color w:val="212121"/>
          <w:spacing w:val="-15"/>
          <w:w w:val="100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010101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-15"/>
          <w:w w:val="100"/>
          <w:position w:val="1"/>
        </w:rPr>
        <w:t>o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010101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15"/>
          <w:w w:val="113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84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-5"/>
          <w:w w:val="108"/>
          <w:position w:val="1"/>
        </w:rPr>
        <w:t>d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99"/>
          <w:position w:val="1"/>
        </w:rPr>
        <w:t>es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1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8"/>
          <w:w w:val="100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40</w:t>
      </w:r>
      <w:r>
        <w:rPr>
          <w:rFonts w:ascii="Arial" w:hAnsi="Arial" w:cs="Arial" w:eastAsia="Arial"/>
          <w:sz w:val="13"/>
          <w:szCs w:val="13"/>
          <w:color w:val="494949"/>
          <w:spacing w:val="-26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16"/>
          <w:w w:val="139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2"/>
          <w:position w:val="0"/>
        </w:rPr>
        <w:t>5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4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37" w:lineRule="exact"/>
        <w:ind w:left="1358" w:right="-59"/>
        <w:jc w:val="left"/>
        <w:tabs>
          <w:tab w:pos="4260" w:val="left"/>
          <w:tab w:pos="52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-16"/>
          <w:w w:val="121"/>
          <w:position w:val="1"/>
        </w:rPr>
        <w:t>3</w:t>
      </w:r>
      <w:r>
        <w:rPr>
          <w:rFonts w:ascii="Arial" w:hAnsi="Arial" w:cs="Arial" w:eastAsia="Arial"/>
          <w:sz w:val="13"/>
          <w:szCs w:val="13"/>
          <w:color w:val="898989"/>
          <w:spacing w:val="-8"/>
          <w:w w:val="241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9"/>
          <w:position w:val="1"/>
        </w:rPr>
        <w:t>Sa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00"/>
          <w:position w:val="1"/>
        </w:rPr>
        <w:t>m</w:t>
      </w:r>
      <w:r>
        <w:rPr>
          <w:rFonts w:ascii="Arial" w:hAnsi="Arial" w:cs="Arial" w:eastAsia="Arial"/>
          <w:sz w:val="13"/>
          <w:szCs w:val="13"/>
          <w:color w:val="212121"/>
          <w:spacing w:val="-6"/>
          <w:w w:val="102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898989"/>
          <w:spacing w:val="0"/>
          <w:w w:val="151"/>
          <w:position w:val="1"/>
        </w:rPr>
        <w:t>,</w:t>
      </w:r>
      <w:r>
        <w:rPr>
          <w:rFonts w:ascii="Arial" w:hAnsi="Arial" w:cs="Arial" w:eastAsia="Arial"/>
          <w:sz w:val="13"/>
          <w:szCs w:val="13"/>
          <w:color w:val="898989"/>
          <w:spacing w:val="-15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797979"/>
          <w:spacing w:val="-17"/>
          <w:w w:val="115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84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24"/>
          <w:position w:val="1"/>
        </w:rPr>
        <w:t>g</w:t>
      </w:r>
      <w:r>
        <w:rPr>
          <w:rFonts w:ascii="Arial" w:hAnsi="Arial" w:cs="Arial" w:eastAsia="Arial"/>
          <w:sz w:val="13"/>
          <w:szCs w:val="13"/>
          <w:color w:val="010101"/>
          <w:spacing w:val="-6"/>
          <w:w w:val="115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4"/>
          <w:position w:val="1"/>
        </w:rPr>
        <w:t>es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3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494949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8"/>
          <w:position w:val="1"/>
        </w:rPr>
        <w:t>stag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9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363636"/>
          <w:spacing w:val="-27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7"/>
          <w:w w:val="100"/>
          <w:position w:val="1"/>
        </w:rPr>
        <w:t>o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13"/>
          <w:szCs w:val="13"/>
          <w:color w:val="646464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13"/>
          <w:szCs w:val="13"/>
          <w:color w:val="010101"/>
          <w:spacing w:val="-15"/>
          <w:w w:val="100"/>
          <w:position w:val="1"/>
        </w:rPr>
        <w:t>l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ow</w:t>
      </w:r>
      <w:r>
        <w:rPr>
          <w:rFonts w:ascii="Arial" w:hAnsi="Arial" w:cs="Arial" w:eastAsia="Arial"/>
          <w:sz w:val="13"/>
          <w:szCs w:val="13"/>
          <w:color w:val="494949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1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8"/>
          <w:w w:val="100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45</w:t>
      </w:r>
      <w:r>
        <w:rPr>
          <w:rFonts w:ascii="Arial" w:hAnsi="Arial" w:cs="Arial" w:eastAsia="Arial"/>
          <w:sz w:val="13"/>
          <w:szCs w:val="13"/>
          <w:color w:val="494949"/>
          <w:spacing w:val="-27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17"/>
          <w:w w:val="139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3"/>
          <w:position w:val="0"/>
        </w:rPr>
        <w:t>70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37" w:lineRule="exact"/>
        <w:ind w:left="1358" w:right="-61"/>
        <w:jc w:val="left"/>
        <w:tabs>
          <w:tab w:pos="4260" w:val="left"/>
          <w:tab w:pos="52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646464"/>
          <w:spacing w:val="-19"/>
          <w:w w:val="114"/>
          <w:position w:val="1"/>
        </w:rPr>
        <w:t>4</w:t>
      </w:r>
      <w:r>
        <w:rPr>
          <w:rFonts w:ascii="Arial" w:hAnsi="Arial" w:cs="Arial" w:eastAsia="Arial"/>
          <w:sz w:val="13"/>
          <w:szCs w:val="13"/>
          <w:color w:val="898989"/>
          <w:spacing w:val="-12"/>
          <w:w w:val="241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010101"/>
          <w:spacing w:val="-3"/>
          <w:w w:val="109"/>
          <w:position w:val="1"/>
        </w:rPr>
        <w:t>D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6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-5"/>
          <w:w w:val="96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212121"/>
          <w:spacing w:val="-1"/>
          <w:w w:val="113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494949"/>
          <w:spacing w:val="5"/>
          <w:w w:val="119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646464"/>
          <w:spacing w:val="-18"/>
          <w:w w:val="126"/>
          <w:position w:val="1"/>
        </w:rPr>
        <w:t>b</w:t>
      </w:r>
      <w:r>
        <w:rPr>
          <w:rFonts w:ascii="Arial" w:hAnsi="Arial" w:cs="Arial" w:eastAsia="Arial"/>
          <w:sz w:val="13"/>
          <w:szCs w:val="13"/>
          <w:color w:val="010101"/>
          <w:spacing w:val="-8"/>
          <w:w w:val="115"/>
          <w:position w:val="1"/>
        </w:rPr>
        <w:t>r</w:t>
      </w:r>
      <w:r>
        <w:rPr>
          <w:rFonts w:ascii="Arial" w:hAnsi="Arial" w:cs="Arial" w:eastAsia="Arial"/>
          <w:sz w:val="13"/>
          <w:szCs w:val="13"/>
          <w:color w:val="212121"/>
          <w:spacing w:val="-16"/>
          <w:w w:val="115"/>
          <w:position w:val="1"/>
        </w:rPr>
        <w:t>u</w:t>
      </w:r>
      <w:r>
        <w:rPr>
          <w:rFonts w:ascii="Arial" w:hAnsi="Arial" w:cs="Arial" w:eastAsia="Arial"/>
          <w:sz w:val="13"/>
          <w:szCs w:val="13"/>
          <w:color w:val="494949"/>
          <w:spacing w:val="-15"/>
          <w:w w:val="113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010101"/>
          <w:spacing w:val="-12"/>
          <w:w w:val="115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51"/>
          <w:position w:val="1"/>
        </w:rPr>
        <w:t>,</w:t>
      </w:r>
      <w:r>
        <w:rPr>
          <w:rFonts w:ascii="Arial" w:hAnsi="Arial" w:cs="Arial" w:eastAsia="Arial"/>
          <w:sz w:val="13"/>
          <w:szCs w:val="13"/>
          <w:color w:val="494949"/>
          <w:spacing w:val="-26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797979"/>
          <w:spacing w:val="-17"/>
          <w:w w:val="115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84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24"/>
          <w:position w:val="1"/>
        </w:rPr>
        <w:t>g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15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010101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8"/>
          <w:w w:val="100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797979"/>
          <w:spacing w:val="-11"/>
          <w:w w:val="100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  <w:t>ge</w:t>
      </w:r>
      <w:r>
        <w:rPr>
          <w:rFonts w:ascii="Arial" w:hAnsi="Arial" w:cs="Arial" w:eastAsia="Arial"/>
          <w:sz w:val="13"/>
          <w:szCs w:val="13"/>
          <w:color w:val="363636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12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646464"/>
          <w:spacing w:val="-13"/>
          <w:w w:val="100"/>
          <w:position w:val="0"/>
        </w:rPr>
        <w:t>8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646464"/>
          <w:spacing w:val="-39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8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10"/>
          <w:position w:val="0"/>
        </w:rPr>
        <w:t>1</w:t>
      </w:r>
      <w:r>
        <w:rPr>
          <w:rFonts w:ascii="Arial" w:hAnsi="Arial" w:cs="Arial" w:eastAsia="Arial"/>
          <w:sz w:val="13"/>
          <w:szCs w:val="13"/>
          <w:color w:val="010101"/>
          <w:spacing w:val="-2"/>
          <w:w w:val="11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4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-30" w:right="2140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63636"/>
          <w:spacing w:val="0"/>
          <w:w w:val="94"/>
        </w:rPr>
        <w:t>Max</w:t>
      </w:r>
      <w:r>
        <w:rPr>
          <w:rFonts w:ascii="Arial" w:hAnsi="Arial" w:cs="Arial" w:eastAsia="Arial"/>
          <w:sz w:val="13"/>
          <w:szCs w:val="13"/>
          <w:color w:val="363636"/>
          <w:spacing w:val="-12"/>
          <w:w w:val="94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-12"/>
          <w:w w:val="115"/>
        </w:rPr>
        <w:t>n</w:t>
      </w:r>
      <w:r>
        <w:rPr>
          <w:rFonts w:ascii="Arial" w:hAnsi="Arial" w:cs="Arial" w:eastAsia="Arial"/>
          <w:sz w:val="13"/>
          <w:szCs w:val="13"/>
          <w:color w:val="797979"/>
          <w:spacing w:val="-10"/>
          <w:w w:val="114"/>
        </w:rPr>
        <w:t>w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5"/>
        </w:rPr>
        <w:t>m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46" w:lineRule="exact"/>
        <w:ind w:left="128" w:right="2199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w w:val="99"/>
          <w:position w:val="-1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10"/>
          <w:w w:val="100"/>
          <w:position w:val="-1"/>
        </w:rPr>
        <w:t>0</w:t>
      </w:r>
      <w:r>
        <w:rPr>
          <w:rFonts w:ascii="Arial" w:hAnsi="Arial" w:cs="Arial" w:eastAsia="Arial"/>
          <w:sz w:val="13"/>
          <w:szCs w:val="13"/>
          <w:color w:val="212121"/>
          <w:spacing w:val="-17"/>
          <w:w w:val="122"/>
          <w:position w:val="-1"/>
        </w:rPr>
        <w:t>1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9"/>
          <w:position w:val="-1"/>
        </w:rPr>
        <w:t>5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30" w:lineRule="exact"/>
        <w:ind w:left="128" w:right="2198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w w:val="99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10"/>
          <w:w w:val="100"/>
        </w:rPr>
        <w:t>0</w:t>
      </w:r>
      <w:r>
        <w:rPr>
          <w:rFonts w:ascii="Arial" w:hAnsi="Arial" w:cs="Arial" w:eastAsia="Arial"/>
          <w:sz w:val="13"/>
          <w:szCs w:val="13"/>
          <w:color w:val="212121"/>
          <w:spacing w:val="-16"/>
          <w:w w:val="122"/>
        </w:rPr>
        <w:t>1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20"/>
        </w:rPr>
        <w:t>6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47" w:lineRule="exact"/>
        <w:ind w:left="128" w:right="2201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w w:val="99"/>
        </w:rPr>
        <w:t>0.</w:t>
      </w:r>
      <w:r>
        <w:rPr>
          <w:rFonts w:ascii="Arial" w:hAnsi="Arial" w:cs="Arial" w:eastAsia="Arial"/>
          <w:sz w:val="13"/>
          <w:szCs w:val="13"/>
          <w:color w:val="010101"/>
          <w:w w:val="100"/>
        </w:rPr>
        <w:t>0</w:t>
      </w:r>
      <w:r>
        <w:rPr>
          <w:rFonts w:ascii="Arial" w:hAnsi="Arial" w:cs="Arial" w:eastAsia="Arial"/>
          <w:sz w:val="13"/>
          <w:szCs w:val="13"/>
          <w:color w:val="363636"/>
          <w:w w:val="101"/>
        </w:rPr>
        <w:t>23</w:t>
      </w:r>
      <w:r>
        <w:rPr>
          <w:rFonts w:ascii="Arial" w:hAnsi="Arial" w:cs="Arial" w:eastAsia="Arial"/>
          <w:sz w:val="13"/>
          <w:szCs w:val="13"/>
          <w:color w:val="00000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8" w:right="2201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w w:val="99"/>
        </w:rPr>
        <w:t>0.</w:t>
      </w:r>
      <w:r>
        <w:rPr>
          <w:rFonts w:ascii="Arial" w:hAnsi="Arial" w:cs="Arial" w:eastAsia="Arial"/>
          <w:sz w:val="13"/>
          <w:szCs w:val="13"/>
          <w:color w:val="010101"/>
          <w:w w:val="100"/>
        </w:rPr>
        <w:t>0</w:t>
      </w:r>
      <w:r>
        <w:rPr>
          <w:rFonts w:ascii="Arial" w:hAnsi="Arial" w:cs="Arial" w:eastAsia="Arial"/>
          <w:sz w:val="13"/>
          <w:szCs w:val="13"/>
          <w:color w:val="363636"/>
          <w:w w:val="101"/>
        </w:rPr>
        <w:t>20</w:t>
      </w:r>
      <w:r>
        <w:rPr>
          <w:rFonts w:ascii="Arial" w:hAnsi="Arial" w:cs="Arial" w:eastAsia="Arial"/>
          <w:sz w:val="13"/>
          <w:szCs w:val="13"/>
          <w:color w:val="000000"/>
          <w:w w:val="100"/>
        </w:rPr>
      </w:r>
    </w:p>
    <w:p>
      <w:pPr>
        <w:spacing w:before="0" w:after="0" w:line="144" w:lineRule="exact"/>
        <w:ind w:left="128" w:right="2201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w w:val="99"/>
        </w:rPr>
        <w:t>0.</w:t>
      </w:r>
      <w:r>
        <w:rPr>
          <w:rFonts w:ascii="Arial" w:hAnsi="Arial" w:cs="Arial" w:eastAsia="Arial"/>
          <w:sz w:val="13"/>
          <w:szCs w:val="13"/>
          <w:color w:val="010101"/>
          <w:w w:val="100"/>
        </w:rPr>
        <w:t>0</w:t>
      </w:r>
      <w:r>
        <w:rPr>
          <w:rFonts w:ascii="Arial" w:hAnsi="Arial" w:cs="Arial" w:eastAsia="Arial"/>
          <w:sz w:val="13"/>
          <w:szCs w:val="13"/>
          <w:color w:val="363636"/>
          <w:w w:val="101"/>
        </w:rPr>
        <w:t>25</w:t>
      </w:r>
      <w:r>
        <w:rPr>
          <w:rFonts w:ascii="Arial" w:hAnsi="Arial" w:cs="Arial" w:eastAsia="Arial"/>
          <w:sz w:val="13"/>
          <w:szCs w:val="13"/>
          <w:color w:val="000000"/>
          <w:w w:val="100"/>
        </w:rPr>
      </w:r>
    </w:p>
    <w:p>
      <w:pPr>
        <w:spacing w:before="0" w:after="0" w:line="130" w:lineRule="exact"/>
        <w:ind w:left="128" w:right="2200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spacing w:val="0"/>
          <w:w w:val="101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2"/>
          <w:w w:val="101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1"/>
        </w:rPr>
        <w:t>30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47" w:lineRule="exact"/>
        <w:ind w:left="128" w:right="2200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spacing w:val="0"/>
          <w:w w:val="101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2"/>
          <w:w w:val="101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1"/>
        </w:rPr>
        <w:t>33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28" w:right="2214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w w:val="103"/>
        </w:rPr>
        <w:t>0</w:t>
      </w:r>
      <w:r>
        <w:rPr>
          <w:rFonts w:ascii="Arial" w:hAnsi="Arial" w:cs="Arial" w:eastAsia="Arial"/>
          <w:sz w:val="13"/>
          <w:szCs w:val="13"/>
          <w:color w:val="010101"/>
          <w:spacing w:val="-20"/>
          <w:w w:val="102"/>
        </w:rPr>
        <w:t>.</w:t>
      </w:r>
      <w:r>
        <w:rPr>
          <w:rFonts w:ascii="Arial" w:hAnsi="Arial" w:cs="Arial" w:eastAsia="Arial"/>
          <w:sz w:val="13"/>
          <w:szCs w:val="13"/>
          <w:color w:val="212121"/>
          <w:spacing w:val="-2"/>
          <w:w w:val="104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3"/>
        </w:rPr>
        <w:t>30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33" w:lineRule="exact"/>
        <w:ind w:left="128" w:right="2200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spacing w:val="0"/>
          <w:w w:val="101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2"/>
          <w:w w:val="101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1"/>
        </w:rPr>
        <w:t>33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30" w:lineRule="exact"/>
        <w:ind w:left="128" w:right="2199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w w:val="99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8"/>
          <w:w w:val="10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8"/>
        </w:rPr>
        <w:t>40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47" w:lineRule="exact"/>
        <w:ind w:left="128" w:right="2201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w w:val="99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2"/>
          <w:w w:val="10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2"/>
        </w:rPr>
        <w:t>35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37" w:lineRule="exact"/>
        <w:ind w:left="128" w:right="2200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w w:val="99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8"/>
          <w:w w:val="10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7"/>
        </w:rPr>
        <w:t>45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47" w:lineRule="exact"/>
        <w:ind w:left="128" w:right="2213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w w:val="103"/>
        </w:rPr>
        <w:t>0</w:t>
      </w:r>
      <w:r>
        <w:rPr>
          <w:rFonts w:ascii="Arial" w:hAnsi="Arial" w:cs="Arial" w:eastAsia="Arial"/>
          <w:sz w:val="13"/>
          <w:szCs w:val="13"/>
          <w:color w:val="010101"/>
          <w:spacing w:val="-20"/>
          <w:w w:val="102"/>
        </w:rPr>
        <w:t>.</w:t>
      </w:r>
      <w:r>
        <w:rPr>
          <w:rFonts w:ascii="Arial" w:hAnsi="Arial" w:cs="Arial" w:eastAsia="Arial"/>
          <w:sz w:val="13"/>
          <w:szCs w:val="13"/>
          <w:color w:val="212121"/>
          <w:spacing w:val="-12"/>
          <w:w w:val="104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1"/>
        </w:rPr>
        <w:t>50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8" w:right="2214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w w:val="103"/>
        </w:rPr>
        <w:t>0</w:t>
      </w:r>
      <w:r>
        <w:rPr>
          <w:rFonts w:ascii="Arial" w:hAnsi="Arial" w:cs="Arial" w:eastAsia="Arial"/>
          <w:sz w:val="13"/>
          <w:szCs w:val="13"/>
          <w:color w:val="010101"/>
          <w:spacing w:val="-20"/>
          <w:w w:val="102"/>
        </w:rPr>
        <w:t>.</w:t>
      </w:r>
      <w:r>
        <w:rPr>
          <w:rFonts w:ascii="Arial" w:hAnsi="Arial" w:cs="Arial" w:eastAsia="Arial"/>
          <w:sz w:val="13"/>
          <w:szCs w:val="13"/>
          <w:color w:val="212121"/>
          <w:spacing w:val="-2"/>
          <w:w w:val="104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3"/>
        </w:rPr>
        <w:t>33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47" w:lineRule="exact"/>
        <w:ind w:left="128" w:right="2198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w w:val="99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12"/>
          <w:w w:val="100"/>
        </w:rPr>
        <w:t>0</w:t>
      </w:r>
      <w:r>
        <w:rPr>
          <w:rFonts w:ascii="Arial" w:hAnsi="Arial" w:cs="Arial" w:eastAsia="Arial"/>
          <w:sz w:val="13"/>
          <w:szCs w:val="13"/>
          <w:color w:val="646464"/>
          <w:spacing w:val="-14"/>
          <w:w w:val="120"/>
        </w:rPr>
        <w:t>6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21"/>
        </w:rPr>
        <w:t>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8" w:right="2199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w w:val="99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8"/>
          <w:w w:val="10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8"/>
        </w:rPr>
        <w:t>40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37" w:lineRule="exact"/>
        <w:ind w:left="128" w:right="2198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w w:val="99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12"/>
          <w:w w:val="10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1"/>
        </w:rPr>
        <w:t>50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28" w:right="2213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w w:val="103"/>
        </w:rPr>
        <w:t>0</w:t>
      </w:r>
      <w:r>
        <w:rPr>
          <w:rFonts w:ascii="Arial" w:hAnsi="Arial" w:cs="Arial" w:eastAsia="Arial"/>
          <w:sz w:val="13"/>
          <w:szCs w:val="13"/>
          <w:color w:val="010101"/>
          <w:spacing w:val="-19"/>
          <w:w w:val="102"/>
        </w:rPr>
        <w:t>.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2"/>
        </w:rPr>
        <w:t>120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44" w:lineRule="exact"/>
        <w:ind w:left="128" w:right="2198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w w:val="99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12"/>
          <w:w w:val="100"/>
        </w:rPr>
        <w:t>0</w:t>
      </w:r>
      <w:r>
        <w:rPr>
          <w:rFonts w:ascii="Arial" w:hAnsi="Arial" w:cs="Arial" w:eastAsia="Arial"/>
          <w:sz w:val="13"/>
          <w:szCs w:val="13"/>
          <w:color w:val="646464"/>
          <w:spacing w:val="-13"/>
          <w:w w:val="120"/>
        </w:rPr>
        <w:t>8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21"/>
        </w:rPr>
        <w:t>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30" w:lineRule="exact"/>
        <w:ind w:left="128" w:right="2212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w w:val="103"/>
        </w:rPr>
        <w:t>0</w:t>
      </w:r>
      <w:r>
        <w:rPr>
          <w:rFonts w:ascii="Arial" w:hAnsi="Arial" w:cs="Arial" w:eastAsia="Arial"/>
          <w:sz w:val="13"/>
          <w:szCs w:val="13"/>
          <w:color w:val="010101"/>
          <w:spacing w:val="-19"/>
          <w:w w:val="102"/>
        </w:rPr>
        <w:t>.</w:t>
      </w:r>
      <w:r>
        <w:rPr>
          <w:rFonts w:ascii="Arial" w:hAnsi="Arial" w:cs="Arial" w:eastAsia="Arial"/>
          <w:sz w:val="13"/>
          <w:szCs w:val="13"/>
          <w:color w:val="494949"/>
          <w:spacing w:val="-20"/>
          <w:w w:val="122"/>
        </w:rPr>
        <w:t>1</w:t>
      </w:r>
      <w:r>
        <w:rPr>
          <w:rFonts w:ascii="Arial" w:hAnsi="Arial" w:cs="Arial" w:eastAsia="Arial"/>
          <w:sz w:val="13"/>
          <w:szCs w:val="13"/>
          <w:color w:val="212121"/>
          <w:spacing w:val="-17"/>
          <w:w w:val="122"/>
        </w:rPr>
        <w:t>1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21"/>
        </w:rPr>
        <w:t>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37" w:lineRule="exact"/>
        <w:ind w:left="128" w:right="2213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w w:val="103"/>
        </w:rPr>
        <w:t>0</w:t>
      </w:r>
      <w:r>
        <w:rPr>
          <w:rFonts w:ascii="Arial" w:hAnsi="Arial" w:cs="Arial" w:eastAsia="Arial"/>
          <w:sz w:val="13"/>
          <w:szCs w:val="13"/>
          <w:color w:val="010101"/>
          <w:spacing w:val="-19"/>
          <w:w w:val="102"/>
        </w:rPr>
        <w:t>.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2"/>
        </w:rPr>
        <w:t>140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5586" w:space="479"/>
            <w:col w:w="2735"/>
          </w:cols>
        </w:sectPr>
      </w:pPr>
      <w:rPr/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12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646464"/>
          <w:spacing w:val="-21"/>
          <w:w w:val="115"/>
        </w:rPr>
        <w:t>N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4"/>
        </w:rPr>
        <w:t>ATURA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5"/>
        </w:rPr>
        <w:t>L</w:t>
      </w:r>
      <w:r>
        <w:rPr>
          <w:rFonts w:ascii="Arial" w:hAnsi="Arial" w:cs="Arial" w:eastAsia="Arial"/>
          <w:sz w:val="13"/>
          <w:szCs w:val="13"/>
          <w:color w:val="494949"/>
          <w:spacing w:val="-2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12"/>
          <w:w w:val="101"/>
        </w:rPr>
        <w:t>S</w:t>
      </w:r>
      <w:r>
        <w:rPr>
          <w:rFonts w:ascii="Arial" w:hAnsi="Arial" w:cs="Arial" w:eastAsia="Arial"/>
          <w:sz w:val="13"/>
          <w:szCs w:val="13"/>
          <w:color w:val="646464"/>
          <w:spacing w:val="-13"/>
          <w:w w:val="101"/>
        </w:rPr>
        <w:t>T</w:t>
      </w:r>
      <w:r>
        <w:rPr>
          <w:rFonts w:ascii="Arial" w:hAnsi="Arial" w:cs="Arial" w:eastAsia="Arial"/>
          <w:sz w:val="13"/>
          <w:szCs w:val="13"/>
          <w:color w:val="212121"/>
          <w:spacing w:val="-13"/>
          <w:w w:val="101"/>
        </w:rPr>
        <w:t>R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1"/>
        </w:rPr>
        <w:t>EAMS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37" w:lineRule="exact"/>
        <w:ind w:left="1045" w:right="4971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212121"/>
          <w:spacing w:val="-18"/>
          <w:w w:val="122"/>
        </w:rPr>
        <w:t>1</w:t>
      </w:r>
      <w:r>
        <w:rPr>
          <w:rFonts w:ascii="Arial" w:hAnsi="Arial" w:cs="Arial" w:eastAsia="Arial"/>
          <w:sz w:val="13"/>
          <w:szCs w:val="13"/>
          <w:color w:val="898989"/>
          <w:spacing w:val="0"/>
          <w:w w:val="241"/>
        </w:rPr>
        <w:t>.</w:t>
      </w:r>
      <w:r>
        <w:rPr>
          <w:rFonts w:ascii="Arial" w:hAnsi="Arial" w:cs="Arial" w:eastAsia="Arial"/>
          <w:sz w:val="13"/>
          <w:szCs w:val="13"/>
          <w:color w:val="898989"/>
          <w:spacing w:val="-2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-18"/>
          <w:w w:val="118"/>
        </w:rPr>
        <w:t>M</w:t>
      </w:r>
      <w:r>
        <w:rPr>
          <w:rFonts w:ascii="Arial" w:hAnsi="Arial" w:cs="Arial" w:eastAsia="Arial"/>
          <w:sz w:val="13"/>
          <w:szCs w:val="13"/>
          <w:color w:val="010101"/>
          <w:spacing w:val="-3"/>
          <w:w w:val="184"/>
        </w:rPr>
        <w:t>i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99"/>
        </w:rPr>
        <w:t>nor</w:t>
      </w:r>
      <w:r>
        <w:rPr>
          <w:rFonts w:ascii="Arial" w:hAnsi="Arial" w:cs="Arial" w:eastAsia="Arial"/>
          <w:sz w:val="13"/>
          <w:szCs w:val="13"/>
          <w:color w:val="646464"/>
          <w:spacing w:val="-1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12121"/>
          <w:spacing w:val="-8"/>
          <w:w w:val="100"/>
        </w:rPr>
        <w:t>s</w:t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797979"/>
          <w:spacing w:val="-13"/>
          <w:w w:val="100"/>
        </w:rPr>
        <w:t>r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eams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-14"/>
          <w:w w:val="137"/>
        </w:rPr>
        <w:t>(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3"/>
        </w:rPr>
        <w:t>t</w:t>
      </w:r>
      <w:r>
        <w:rPr>
          <w:rFonts w:ascii="Arial" w:hAnsi="Arial" w:cs="Arial" w:eastAsia="Arial"/>
          <w:sz w:val="13"/>
          <w:szCs w:val="13"/>
          <w:color w:val="212121"/>
          <w:spacing w:val="-14"/>
          <w:w w:val="104"/>
        </w:rPr>
        <w:t>o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26"/>
        </w:rPr>
        <w:t>p</w:t>
      </w:r>
      <w:r>
        <w:rPr>
          <w:rFonts w:ascii="Arial" w:hAnsi="Arial" w:cs="Arial" w:eastAsia="Arial"/>
          <w:sz w:val="13"/>
          <w:szCs w:val="13"/>
          <w:color w:val="646464"/>
          <w:spacing w:val="-2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50"/>
          <w:w w:val="102"/>
        </w:rPr>
        <w:t>w</w:t>
      </w:r>
      <w:r>
        <w:rPr>
          <w:rFonts w:ascii="Arial" w:hAnsi="Arial" w:cs="Arial" w:eastAsia="Arial"/>
          <w:sz w:val="13"/>
          <w:szCs w:val="13"/>
          <w:color w:val="898989"/>
          <w:spacing w:val="-8"/>
          <w:w w:val="276"/>
        </w:rPr>
        <w:t>i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2"/>
        </w:rPr>
        <w:t>d</w:t>
      </w:r>
      <w:r>
        <w:rPr>
          <w:rFonts w:ascii="Arial" w:hAnsi="Arial" w:cs="Arial" w:eastAsia="Arial"/>
          <w:sz w:val="13"/>
          <w:szCs w:val="13"/>
          <w:color w:val="212121"/>
          <w:spacing w:val="-11"/>
          <w:w w:val="101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15"/>
        </w:rPr>
        <w:t>h</w:t>
      </w:r>
      <w:r>
        <w:rPr>
          <w:rFonts w:ascii="Arial" w:hAnsi="Arial" w:cs="Arial" w:eastAsia="Arial"/>
          <w:sz w:val="13"/>
          <w:szCs w:val="13"/>
          <w:color w:val="010101"/>
          <w:spacing w:val="-2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9"/>
          <w:w w:val="100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6"/>
        </w:rPr>
        <w:t>floo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7"/>
        </w:rPr>
        <w:t>d</w:t>
      </w:r>
      <w:r>
        <w:rPr>
          <w:rFonts w:ascii="Arial" w:hAnsi="Arial" w:cs="Arial" w:eastAsia="Arial"/>
          <w:sz w:val="13"/>
          <w:szCs w:val="13"/>
          <w:color w:val="494949"/>
          <w:spacing w:val="-1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8"/>
          <w:w w:val="100"/>
        </w:rPr>
        <w:t>s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646464"/>
          <w:spacing w:val="-10"/>
          <w:w w:val="100"/>
        </w:rPr>
        <w:t>a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</w:rPr>
        <w:t>ge</w:t>
      </w:r>
      <w:r>
        <w:rPr>
          <w:rFonts w:ascii="Arial" w:hAnsi="Arial" w:cs="Arial" w:eastAsia="Arial"/>
          <w:sz w:val="13"/>
          <w:szCs w:val="13"/>
          <w:color w:val="363636"/>
          <w:spacing w:val="-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7"/>
        </w:rPr>
        <w:t>&lt;</w:t>
      </w:r>
      <w:r>
        <w:rPr>
          <w:rFonts w:ascii="Arial" w:hAnsi="Arial" w:cs="Arial" w:eastAsia="Arial"/>
          <w:sz w:val="13"/>
          <w:szCs w:val="13"/>
          <w:color w:val="646464"/>
          <w:spacing w:val="-25"/>
          <w:w w:val="108"/>
        </w:rPr>
        <w:t>1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4"/>
        </w:rPr>
        <w:t>00f</w:t>
      </w:r>
      <w:r>
        <w:rPr>
          <w:rFonts w:ascii="Arial" w:hAnsi="Arial" w:cs="Arial" w:eastAsia="Arial"/>
          <w:sz w:val="13"/>
          <w:szCs w:val="13"/>
          <w:color w:val="494949"/>
          <w:spacing w:val="-9"/>
          <w:w w:val="114"/>
        </w:rPr>
        <w:t>t</w:t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37"/>
        </w:rPr>
        <w:t>)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44" w:lineRule="exact"/>
        <w:ind w:left="1358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-8"/>
          <w:w w:val="118"/>
        </w:rPr>
        <w:t>a</w:t>
      </w:r>
      <w:r>
        <w:rPr>
          <w:rFonts w:ascii="Arial" w:hAnsi="Arial" w:cs="Arial" w:eastAsia="Arial"/>
          <w:sz w:val="13"/>
          <w:szCs w:val="13"/>
          <w:color w:val="898989"/>
          <w:spacing w:val="0"/>
          <w:w w:val="161"/>
        </w:rPr>
        <w:t>.</w:t>
      </w:r>
      <w:r>
        <w:rPr>
          <w:rFonts w:ascii="Arial" w:hAnsi="Arial" w:cs="Arial" w:eastAsia="Arial"/>
          <w:sz w:val="13"/>
          <w:szCs w:val="13"/>
          <w:color w:val="898989"/>
          <w:spacing w:val="-2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S</w:t>
      </w:r>
      <w:r>
        <w:rPr>
          <w:rFonts w:ascii="Arial" w:hAnsi="Arial" w:cs="Arial" w:eastAsia="Arial"/>
          <w:sz w:val="13"/>
          <w:szCs w:val="13"/>
          <w:color w:val="494949"/>
          <w:spacing w:val="-10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00"/>
        </w:rPr>
        <w:t>r</w:t>
      </w:r>
      <w:r>
        <w:rPr>
          <w:rFonts w:ascii="Arial" w:hAnsi="Arial" w:cs="Arial" w:eastAsia="Arial"/>
          <w:sz w:val="13"/>
          <w:szCs w:val="13"/>
          <w:color w:val="494949"/>
          <w:spacing w:val="-11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-14"/>
          <w:w w:val="100"/>
        </w:rPr>
        <w:t>a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ms</w:t>
      </w:r>
      <w:r>
        <w:rPr>
          <w:rFonts w:ascii="Arial" w:hAnsi="Arial" w:cs="Arial" w:eastAsia="Arial"/>
          <w:sz w:val="13"/>
          <w:szCs w:val="13"/>
          <w:color w:val="494949"/>
          <w:spacing w:val="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on</w:t>
      </w:r>
      <w:r>
        <w:rPr>
          <w:rFonts w:ascii="Arial" w:hAnsi="Arial" w:cs="Arial" w:eastAsia="Arial"/>
          <w:sz w:val="13"/>
          <w:szCs w:val="13"/>
          <w:color w:val="494949"/>
          <w:spacing w:val="-1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12121"/>
          <w:spacing w:val="-14"/>
          <w:w w:val="102"/>
        </w:rPr>
        <w:t>P</w:t>
      </w:r>
      <w:r>
        <w:rPr>
          <w:rFonts w:ascii="Arial" w:hAnsi="Arial" w:cs="Arial" w:eastAsia="Arial"/>
          <w:sz w:val="13"/>
          <w:szCs w:val="13"/>
          <w:color w:val="494949"/>
          <w:spacing w:val="-18"/>
          <w:w w:val="184"/>
        </w:rPr>
        <w:t>l</w:t>
      </w:r>
      <w:r>
        <w:rPr>
          <w:rFonts w:ascii="Arial" w:hAnsi="Arial" w:cs="Arial" w:eastAsia="Arial"/>
          <w:sz w:val="13"/>
          <w:szCs w:val="13"/>
          <w:color w:val="212121"/>
          <w:spacing w:val="-14"/>
          <w:w w:val="101"/>
        </w:rPr>
        <w:t>a</w:t>
      </w:r>
      <w:r>
        <w:rPr>
          <w:rFonts w:ascii="Arial" w:hAnsi="Arial" w:cs="Arial" w:eastAsia="Arial"/>
          <w:sz w:val="13"/>
          <w:szCs w:val="13"/>
          <w:color w:val="494949"/>
          <w:spacing w:val="-3"/>
          <w:w w:val="184"/>
        </w:rPr>
        <w:t>i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15"/>
        </w:rPr>
        <w:t>n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30" w:lineRule="exact"/>
        <w:ind w:left="1569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212121"/>
          <w:spacing w:val="-17"/>
          <w:w w:val="139"/>
        </w:rPr>
        <w:t>1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39"/>
        </w:rPr>
        <w:t>.</w:t>
      </w:r>
      <w:r>
        <w:rPr>
          <w:rFonts w:ascii="Arial" w:hAnsi="Arial" w:cs="Arial" w:eastAsia="Arial"/>
          <w:sz w:val="13"/>
          <w:szCs w:val="13"/>
          <w:color w:val="494949"/>
          <w:spacing w:val="-9"/>
          <w:w w:val="139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8"/>
        </w:rPr>
        <w:t>C</w:t>
      </w:r>
      <w:r>
        <w:rPr>
          <w:rFonts w:ascii="Arial" w:hAnsi="Arial" w:cs="Arial" w:eastAsia="Arial"/>
          <w:sz w:val="13"/>
          <w:szCs w:val="13"/>
          <w:color w:val="494949"/>
          <w:spacing w:val="-8"/>
          <w:w w:val="98"/>
        </w:rPr>
        <w:t>l</w:t>
      </w:r>
      <w:r>
        <w:rPr>
          <w:rFonts w:ascii="Arial" w:hAnsi="Arial" w:cs="Arial" w:eastAsia="Arial"/>
          <w:sz w:val="13"/>
          <w:szCs w:val="13"/>
          <w:color w:val="212121"/>
          <w:spacing w:val="-11"/>
          <w:w w:val="102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18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-12"/>
          <w:w w:val="115"/>
        </w:rPr>
        <w:t>n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51"/>
        </w:rPr>
        <w:t>,</w:t>
      </w:r>
      <w:r>
        <w:rPr>
          <w:rFonts w:ascii="Arial" w:hAnsi="Arial" w:cs="Arial" w:eastAsia="Arial"/>
          <w:sz w:val="13"/>
          <w:szCs w:val="13"/>
          <w:color w:val="494949"/>
          <w:spacing w:val="-2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8"/>
          <w:w w:val="113"/>
        </w:rPr>
        <w:t>s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92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93"/>
        </w:rPr>
        <w:t>r</w:t>
      </w:r>
      <w:r>
        <w:rPr>
          <w:rFonts w:ascii="Arial" w:hAnsi="Arial" w:cs="Arial" w:eastAsia="Arial"/>
          <w:sz w:val="13"/>
          <w:szCs w:val="13"/>
          <w:color w:val="212121"/>
          <w:spacing w:val="-54"/>
          <w:w w:val="101"/>
        </w:rPr>
        <w:t>a</w:t>
      </w:r>
      <w:r>
        <w:rPr>
          <w:rFonts w:ascii="Arial" w:hAnsi="Arial" w:cs="Arial" w:eastAsia="Arial"/>
          <w:sz w:val="13"/>
          <w:szCs w:val="13"/>
          <w:color w:val="898989"/>
          <w:spacing w:val="-8"/>
          <w:w w:val="276"/>
        </w:rPr>
        <w:t>i</w:t>
      </w:r>
      <w:r>
        <w:rPr>
          <w:rFonts w:ascii="Arial" w:hAnsi="Arial" w:cs="Arial" w:eastAsia="Arial"/>
          <w:sz w:val="13"/>
          <w:szCs w:val="13"/>
          <w:color w:val="363636"/>
          <w:spacing w:val="-8"/>
          <w:w w:val="106"/>
        </w:rPr>
        <w:t>g</w:t>
      </w:r>
      <w:r>
        <w:rPr>
          <w:rFonts w:ascii="Arial" w:hAnsi="Arial" w:cs="Arial" w:eastAsia="Arial"/>
          <w:sz w:val="13"/>
          <w:szCs w:val="13"/>
          <w:color w:val="010101"/>
          <w:spacing w:val="-14"/>
          <w:w w:val="115"/>
        </w:rPr>
        <w:t>h</w:t>
      </w:r>
      <w:r>
        <w:rPr>
          <w:rFonts w:ascii="Arial" w:hAnsi="Arial" w:cs="Arial" w:eastAsia="Arial"/>
          <w:sz w:val="13"/>
          <w:szCs w:val="13"/>
          <w:color w:val="797979"/>
          <w:spacing w:val="-13"/>
          <w:w w:val="127"/>
        </w:rPr>
        <w:t>t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51"/>
        </w:rPr>
        <w:t>,</w:t>
      </w:r>
      <w:r>
        <w:rPr>
          <w:rFonts w:ascii="Arial" w:hAnsi="Arial" w:cs="Arial" w:eastAsia="Arial"/>
          <w:sz w:val="13"/>
          <w:szCs w:val="13"/>
          <w:color w:val="494949"/>
          <w:spacing w:val="-1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9"/>
        </w:rPr>
        <w:t>f</w:t>
      </w:r>
      <w:r>
        <w:rPr>
          <w:rFonts w:ascii="Arial" w:hAnsi="Arial" w:cs="Arial" w:eastAsia="Arial"/>
          <w:sz w:val="13"/>
          <w:szCs w:val="13"/>
          <w:color w:val="010101"/>
          <w:spacing w:val="-23"/>
          <w:w w:val="109"/>
        </w:rPr>
        <w:t>u</w:t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09"/>
        </w:rPr>
        <w:t>ll</w:t>
      </w:r>
      <w:r>
        <w:rPr>
          <w:rFonts w:ascii="Arial" w:hAnsi="Arial" w:cs="Arial" w:eastAsia="Arial"/>
          <w:sz w:val="13"/>
          <w:szCs w:val="13"/>
          <w:color w:val="797979"/>
          <w:spacing w:val="-15"/>
          <w:w w:val="109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8"/>
          <w:w w:val="113"/>
        </w:rPr>
        <w:t>s</w:t>
      </w:r>
      <w:r>
        <w:rPr>
          <w:rFonts w:ascii="Arial" w:hAnsi="Arial" w:cs="Arial" w:eastAsia="Arial"/>
          <w:sz w:val="13"/>
          <w:szCs w:val="13"/>
          <w:color w:val="010101"/>
          <w:spacing w:val="-6"/>
          <w:w w:val="95"/>
        </w:rPr>
        <w:t>t</w:t>
      </w:r>
      <w:r>
        <w:rPr>
          <w:rFonts w:ascii="Arial" w:hAnsi="Arial" w:cs="Arial" w:eastAsia="Arial"/>
          <w:sz w:val="13"/>
          <w:szCs w:val="13"/>
          <w:color w:val="212121"/>
          <w:spacing w:val="-9"/>
          <w:w w:val="101"/>
        </w:rPr>
        <w:t>a</w:t>
      </w:r>
      <w:r>
        <w:rPr>
          <w:rFonts w:ascii="Arial" w:hAnsi="Arial" w:cs="Arial" w:eastAsia="Arial"/>
          <w:sz w:val="13"/>
          <w:szCs w:val="13"/>
          <w:color w:val="494949"/>
          <w:spacing w:val="-17"/>
          <w:w w:val="124"/>
        </w:rPr>
        <w:t>g</w:t>
      </w:r>
      <w:r>
        <w:rPr>
          <w:rFonts w:ascii="Arial" w:hAnsi="Arial" w:cs="Arial" w:eastAsia="Arial"/>
          <w:sz w:val="13"/>
          <w:szCs w:val="13"/>
          <w:color w:val="212121"/>
          <w:spacing w:val="-6"/>
          <w:w w:val="102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51"/>
        </w:rPr>
        <w:t>,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54" w:lineRule="exact"/>
        <w:ind w:left="1706" w:right="2213"/>
        <w:jc w:val="center"/>
        <w:tabs>
          <w:tab w:pos="4220" w:val="left"/>
          <w:tab w:pos="5200" w:val="left"/>
          <w:tab w:pos="618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spacing w:val="-16"/>
          <w:w w:val="115"/>
        </w:rPr>
        <w:t>n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33"/>
        </w:rPr>
        <w:t>o</w:t>
      </w:r>
      <w:r>
        <w:rPr>
          <w:rFonts w:ascii="Arial" w:hAnsi="Arial" w:cs="Arial" w:eastAsia="Arial"/>
          <w:sz w:val="13"/>
          <w:szCs w:val="13"/>
          <w:color w:val="494949"/>
          <w:spacing w:val="-2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0"/>
        </w:rPr>
        <w:t>lif</w:t>
      </w:r>
      <w:r>
        <w:rPr>
          <w:rFonts w:ascii="Arial" w:hAnsi="Arial" w:cs="Arial" w:eastAsia="Arial"/>
          <w:sz w:val="13"/>
          <w:szCs w:val="13"/>
          <w:color w:val="646464"/>
          <w:spacing w:val="-16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s</w:t>
      </w:r>
      <w:r>
        <w:rPr>
          <w:rFonts w:ascii="Arial" w:hAnsi="Arial" w:cs="Arial" w:eastAsia="Arial"/>
          <w:sz w:val="13"/>
          <w:szCs w:val="13"/>
          <w:color w:val="494949"/>
          <w:spacing w:val="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-14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3"/>
          <w:szCs w:val="13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-18"/>
          <w:w w:val="126"/>
        </w:rPr>
        <w:t>d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97"/>
        </w:rPr>
        <w:t>eep</w:t>
      </w:r>
      <w:r>
        <w:rPr>
          <w:rFonts w:ascii="Arial" w:hAnsi="Arial" w:cs="Arial" w:eastAsia="Arial"/>
          <w:sz w:val="13"/>
          <w:szCs w:val="13"/>
          <w:color w:val="212121"/>
          <w:spacing w:val="-2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12121"/>
          <w:spacing w:val="-11"/>
          <w:w w:val="100"/>
        </w:rPr>
        <w:t>p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ools</w:t>
      </w:r>
      <w:r>
        <w:rPr>
          <w:rFonts w:ascii="Arial" w:hAnsi="Arial" w:cs="Arial" w:eastAsia="Arial"/>
          <w:sz w:val="13"/>
          <w:szCs w:val="13"/>
          <w:color w:val="494949"/>
          <w:spacing w:val="-2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-1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-1"/>
        </w:rPr>
        <w:t>0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-1"/>
        </w:rPr>
        <w:t>25</w:t>
      </w:r>
      <w:r>
        <w:rPr>
          <w:rFonts w:ascii="Arial" w:hAnsi="Arial" w:cs="Arial" w:eastAsia="Arial"/>
          <w:sz w:val="13"/>
          <w:szCs w:val="13"/>
          <w:color w:val="363636"/>
          <w:spacing w:val="-36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-1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-1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-1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16"/>
          <w:w w:val="139"/>
          <w:position w:val="-1"/>
        </w:rPr>
        <w:t>0</w:t>
      </w:r>
      <w:r>
        <w:rPr>
          <w:rFonts w:ascii="Arial" w:hAnsi="Arial" w:cs="Arial" w:eastAsia="Arial"/>
          <w:sz w:val="13"/>
          <w:szCs w:val="13"/>
          <w:color w:val="212121"/>
          <w:spacing w:val="-1"/>
          <w:w w:val="103"/>
          <w:position w:val="-1"/>
        </w:rPr>
        <w:t>3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4"/>
          <w:position w:val="-1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-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3"/>
          <w:position w:val="-1"/>
        </w:rPr>
        <w:t>0</w:t>
      </w:r>
      <w:r>
        <w:rPr>
          <w:rFonts w:ascii="Arial" w:hAnsi="Arial" w:cs="Arial" w:eastAsia="Arial"/>
          <w:sz w:val="13"/>
          <w:szCs w:val="13"/>
          <w:color w:val="010101"/>
          <w:spacing w:val="-20"/>
          <w:w w:val="102"/>
          <w:position w:val="-1"/>
        </w:rPr>
        <w:t>.</w:t>
      </w:r>
      <w:r>
        <w:rPr>
          <w:rFonts w:ascii="Arial" w:hAnsi="Arial" w:cs="Arial" w:eastAsia="Arial"/>
          <w:sz w:val="13"/>
          <w:szCs w:val="13"/>
          <w:color w:val="212121"/>
          <w:spacing w:val="-2"/>
          <w:w w:val="104"/>
          <w:position w:val="-1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3"/>
          <w:position w:val="-1"/>
        </w:rPr>
        <w:t>33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40" w:lineRule="exact"/>
        <w:ind w:left="1558" w:right="-20"/>
        <w:jc w:val="left"/>
        <w:tabs>
          <w:tab w:pos="4260" w:val="left"/>
          <w:tab w:pos="5240" w:val="left"/>
          <w:tab w:pos="62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</w:rPr>
        <w:t>2.</w:t>
      </w:r>
      <w:r>
        <w:rPr>
          <w:rFonts w:ascii="Arial" w:hAnsi="Arial" w:cs="Arial" w:eastAsia="Arial"/>
          <w:sz w:val="13"/>
          <w:szCs w:val="13"/>
          <w:color w:val="363636"/>
          <w:spacing w:val="3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Sa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00"/>
          <w:position w:val="1"/>
        </w:rPr>
        <w:t>m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-4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212121"/>
          <w:spacing w:val="-9"/>
          <w:w w:val="100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494949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21"/>
          <w:w w:val="118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646464"/>
          <w:spacing w:val="-13"/>
          <w:w w:val="126"/>
          <w:position w:val="1"/>
        </w:rPr>
        <w:t>b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6"/>
          <w:position w:val="1"/>
        </w:rPr>
        <w:t>ove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5"/>
          <w:position w:val="1"/>
        </w:rPr>
        <w:t>,</w:t>
      </w:r>
      <w:r>
        <w:rPr>
          <w:rFonts w:ascii="Arial" w:hAnsi="Arial" w:cs="Arial" w:eastAsia="Arial"/>
          <w:sz w:val="13"/>
          <w:szCs w:val="13"/>
          <w:color w:val="363636"/>
          <w:spacing w:val="-25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212121"/>
          <w:spacing w:val="-18"/>
          <w:w w:val="117"/>
          <w:position w:val="1"/>
        </w:rPr>
        <w:t>b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17"/>
          <w:position w:val="1"/>
        </w:rPr>
        <w:t>u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17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-21"/>
          <w:w w:val="117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m</w:t>
      </w:r>
      <w:r>
        <w:rPr>
          <w:rFonts w:ascii="Arial" w:hAnsi="Arial" w:cs="Arial" w:eastAsia="Arial"/>
          <w:sz w:val="13"/>
          <w:szCs w:val="13"/>
          <w:color w:val="494949"/>
          <w:spacing w:val="-13"/>
          <w:w w:val="100"/>
          <w:position w:val="1"/>
        </w:rPr>
        <w:t>o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00"/>
          <w:position w:val="1"/>
        </w:rPr>
        <w:t>r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  <w:t>st</w:t>
      </w:r>
      <w:r>
        <w:rPr>
          <w:rFonts w:ascii="Arial" w:hAnsi="Arial" w:cs="Arial" w:eastAsia="Arial"/>
          <w:sz w:val="13"/>
          <w:szCs w:val="13"/>
          <w:color w:val="363636"/>
          <w:spacing w:val="-15"/>
          <w:w w:val="100"/>
          <w:position w:val="1"/>
        </w:rPr>
        <w:t>o</w:t>
      </w:r>
      <w:r>
        <w:rPr>
          <w:rFonts w:ascii="Arial" w:hAnsi="Arial" w:cs="Arial" w:eastAsia="Arial"/>
          <w:sz w:val="13"/>
          <w:szCs w:val="13"/>
          <w:color w:val="010101"/>
          <w:spacing w:val="-16"/>
          <w:w w:val="100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363636"/>
          <w:spacing w:val="-5"/>
          <w:w w:val="100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646464"/>
          <w:spacing w:val="-11"/>
          <w:w w:val="100"/>
          <w:position w:val="1"/>
        </w:rPr>
        <w:t>/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we</w:t>
      </w:r>
      <w:r>
        <w:rPr>
          <w:rFonts w:ascii="Arial" w:hAnsi="Arial" w:cs="Arial" w:eastAsia="Arial"/>
          <w:sz w:val="13"/>
          <w:szCs w:val="13"/>
          <w:color w:val="494949"/>
          <w:spacing w:val="-12"/>
          <w:w w:val="100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  <w:position w:val="1"/>
        </w:rPr>
        <w:t>ds</w:t>
      </w:r>
      <w:r>
        <w:rPr>
          <w:rFonts w:ascii="Arial" w:hAnsi="Arial" w:cs="Arial" w:eastAsia="Arial"/>
          <w:sz w:val="13"/>
          <w:szCs w:val="13"/>
          <w:color w:val="212121"/>
          <w:spacing w:val="-24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010101"/>
          <w:spacing w:val="-30"/>
          <w:w w:val="100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14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-14"/>
          <w:w w:val="100"/>
          <w:position w:val="0"/>
        </w:rPr>
        <w:t>3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16"/>
          <w:w w:val="139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2"/>
          <w:position w:val="0"/>
        </w:rPr>
        <w:t>35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99"/>
          <w:position w:val="1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8"/>
          <w:w w:val="100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8"/>
          <w:position w:val="1"/>
        </w:rPr>
        <w:t>40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44" w:lineRule="exact"/>
        <w:ind w:left="1558" w:right="-20"/>
        <w:jc w:val="left"/>
        <w:tabs>
          <w:tab w:pos="4260" w:val="left"/>
          <w:tab w:pos="5240" w:val="left"/>
          <w:tab w:pos="62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3.</w:t>
      </w:r>
      <w:r>
        <w:rPr>
          <w:rFonts w:ascii="Arial" w:hAnsi="Arial" w:cs="Arial" w:eastAsia="Arial"/>
          <w:sz w:val="13"/>
          <w:szCs w:val="13"/>
          <w:color w:val="494949"/>
          <w:spacing w:val="3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8"/>
          <w:position w:val="1"/>
        </w:rPr>
        <w:t>C</w:t>
      </w:r>
      <w:r>
        <w:rPr>
          <w:rFonts w:ascii="Arial" w:hAnsi="Arial" w:cs="Arial" w:eastAsia="Arial"/>
          <w:sz w:val="13"/>
          <w:szCs w:val="13"/>
          <w:color w:val="494949"/>
          <w:spacing w:val="-8"/>
          <w:w w:val="98"/>
          <w:position w:val="1"/>
        </w:rPr>
        <w:t>l</w:t>
      </w:r>
      <w:r>
        <w:rPr>
          <w:rFonts w:ascii="Arial" w:hAnsi="Arial" w:cs="Arial" w:eastAsia="Arial"/>
          <w:sz w:val="13"/>
          <w:szCs w:val="13"/>
          <w:color w:val="212121"/>
          <w:spacing w:val="-11"/>
          <w:w w:val="102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18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212121"/>
          <w:spacing w:val="-12"/>
          <w:w w:val="115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898989"/>
          <w:spacing w:val="-2"/>
          <w:w w:val="151"/>
          <w:position w:val="1"/>
        </w:rPr>
        <w:t>,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11"/>
          <w:position w:val="1"/>
        </w:rPr>
        <w:t>w</w:t>
      </w:r>
      <w:r>
        <w:rPr>
          <w:rFonts w:ascii="Arial" w:hAnsi="Arial" w:cs="Arial" w:eastAsia="Arial"/>
          <w:sz w:val="13"/>
          <w:szCs w:val="13"/>
          <w:color w:val="646464"/>
          <w:spacing w:val="-18"/>
          <w:w w:val="111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010101"/>
          <w:spacing w:val="-16"/>
          <w:w w:val="115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646464"/>
          <w:spacing w:val="-16"/>
          <w:w w:val="126"/>
          <w:position w:val="1"/>
        </w:rPr>
        <w:t>d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13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010101"/>
          <w:spacing w:val="-16"/>
          <w:w w:val="113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2"/>
          <w:position w:val="1"/>
        </w:rPr>
        <w:t>g</w:t>
      </w:r>
      <w:r>
        <w:rPr>
          <w:rFonts w:ascii="Arial" w:hAnsi="Arial" w:cs="Arial" w:eastAsia="Arial"/>
          <w:sz w:val="13"/>
          <w:szCs w:val="13"/>
          <w:color w:val="363636"/>
          <w:spacing w:val="5"/>
          <w:w w:val="101"/>
          <w:position w:val="1"/>
        </w:rPr>
        <w:t>,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9"/>
          <w:position w:val="1"/>
        </w:rPr>
        <w:t>som</w:t>
      </w:r>
      <w:r>
        <w:rPr>
          <w:rFonts w:ascii="Arial" w:hAnsi="Arial" w:cs="Arial" w:eastAsia="Arial"/>
          <w:sz w:val="13"/>
          <w:szCs w:val="13"/>
          <w:color w:val="494949"/>
          <w:spacing w:val="5"/>
          <w:w w:val="99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646464"/>
          <w:spacing w:val="-13"/>
          <w:w w:val="126"/>
          <w:position w:val="1"/>
        </w:rPr>
        <w:t>p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1"/>
          <w:position w:val="1"/>
        </w:rPr>
        <w:t>o</w:t>
      </w:r>
      <w:r>
        <w:rPr>
          <w:rFonts w:ascii="Arial" w:hAnsi="Arial" w:cs="Arial" w:eastAsia="Arial"/>
          <w:sz w:val="13"/>
          <w:szCs w:val="13"/>
          <w:color w:val="494949"/>
          <w:spacing w:val="-13"/>
          <w:w w:val="101"/>
          <w:position w:val="1"/>
        </w:rPr>
        <w:t>o</w:t>
      </w:r>
      <w:r>
        <w:rPr>
          <w:rFonts w:ascii="Arial" w:hAnsi="Arial" w:cs="Arial" w:eastAsia="Arial"/>
          <w:sz w:val="13"/>
          <w:szCs w:val="13"/>
          <w:color w:val="010101"/>
          <w:spacing w:val="-17"/>
          <w:w w:val="184"/>
          <w:position w:val="1"/>
        </w:rPr>
        <w:t>l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5"/>
          <w:position w:val="1"/>
        </w:rPr>
        <w:t>s/sho</w:t>
      </w:r>
      <w:r>
        <w:rPr>
          <w:rFonts w:ascii="Arial" w:hAnsi="Arial" w:cs="Arial" w:eastAsia="Arial"/>
          <w:sz w:val="13"/>
          <w:szCs w:val="13"/>
          <w:color w:val="494949"/>
          <w:spacing w:val="-15"/>
          <w:w w:val="96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-17"/>
          <w:w w:val="184"/>
          <w:position w:val="1"/>
        </w:rPr>
        <w:t>l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4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2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>33</w:t>
      </w:r>
      <w:r>
        <w:rPr>
          <w:rFonts w:ascii="Arial" w:hAnsi="Arial" w:cs="Arial" w:eastAsia="Arial"/>
          <w:sz w:val="13"/>
          <w:szCs w:val="13"/>
          <w:color w:val="494949"/>
          <w:spacing w:val="-33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8"/>
          <w:position w:val="0"/>
        </w:rPr>
        <w:t>040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99"/>
          <w:position w:val="1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8"/>
          <w:w w:val="100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7"/>
          <w:position w:val="1"/>
        </w:rPr>
        <w:t>45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40" w:lineRule="exact"/>
        <w:ind w:left="1558" w:right="-20"/>
        <w:jc w:val="left"/>
        <w:tabs>
          <w:tab w:pos="4260" w:val="left"/>
          <w:tab w:pos="5240" w:val="left"/>
          <w:tab w:pos="62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4.</w:t>
      </w:r>
      <w:r>
        <w:rPr>
          <w:rFonts w:ascii="Arial" w:hAnsi="Arial" w:cs="Arial" w:eastAsia="Arial"/>
          <w:sz w:val="13"/>
          <w:szCs w:val="13"/>
          <w:color w:val="494949"/>
          <w:spacing w:val="33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>Sa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00"/>
          <w:position w:val="0"/>
        </w:rPr>
        <w:t>m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212121"/>
          <w:spacing w:val="-9"/>
          <w:w w:val="100"/>
          <w:position w:val="0"/>
        </w:rPr>
        <w:t>a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3"/>
          <w:szCs w:val="13"/>
          <w:color w:val="494949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21"/>
          <w:w w:val="118"/>
          <w:position w:val="0"/>
        </w:rPr>
        <w:t>a</w:t>
      </w:r>
      <w:r>
        <w:rPr>
          <w:rFonts w:ascii="Arial" w:hAnsi="Arial" w:cs="Arial" w:eastAsia="Arial"/>
          <w:sz w:val="13"/>
          <w:szCs w:val="13"/>
          <w:color w:val="646464"/>
          <w:spacing w:val="-13"/>
          <w:w w:val="126"/>
          <w:position w:val="0"/>
        </w:rPr>
        <w:t>b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6"/>
          <w:position w:val="0"/>
        </w:rPr>
        <w:t>ove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5"/>
          <w:position w:val="0"/>
        </w:rPr>
        <w:t>,</w:t>
      </w:r>
      <w:r>
        <w:rPr>
          <w:rFonts w:ascii="Arial" w:hAnsi="Arial" w:cs="Arial" w:eastAsia="Arial"/>
          <w:sz w:val="13"/>
          <w:szCs w:val="13"/>
          <w:color w:val="363636"/>
          <w:spacing w:val="-25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212121"/>
          <w:spacing w:val="-18"/>
          <w:w w:val="117"/>
          <w:position w:val="0"/>
        </w:rPr>
        <w:t>b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17"/>
          <w:position w:val="0"/>
        </w:rPr>
        <w:t>u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17"/>
          <w:position w:val="0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-17"/>
          <w:w w:val="117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5"/>
          <w:position w:val="0"/>
        </w:rPr>
        <w:t>some</w:t>
      </w:r>
      <w:r>
        <w:rPr>
          <w:rFonts w:ascii="Arial" w:hAnsi="Arial" w:cs="Arial" w:eastAsia="Arial"/>
          <w:sz w:val="13"/>
          <w:szCs w:val="13"/>
          <w:color w:val="494949"/>
          <w:spacing w:val="-9"/>
          <w:w w:val="95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2"/>
          <w:position w:val="0"/>
        </w:rPr>
        <w:t>we</w:t>
      </w:r>
      <w:r>
        <w:rPr>
          <w:rFonts w:ascii="Arial" w:hAnsi="Arial" w:cs="Arial" w:eastAsia="Arial"/>
          <w:sz w:val="13"/>
          <w:szCs w:val="13"/>
          <w:color w:val="363636"/>
          <w:spacing w:val="-10"/>
          <w:w w:val="102"/>
          <w:position w:val="0"/>
        </w:rPr>
        <w:t>e</w:t>
      </w:r>
      <w:r>
        <w:rPr>
          <w:rFonts w:ascii="Arial" w:hAnsi="Arial" w:cs="Arial" w:eastAsia="Arial"/>
          <w:sz w:val="13"/>
          <w:szCs w:val="13"/>
          <w:color w:val="646464"/>
          <w:spacing w:val="-17"/>
          <w:w w:val="102"/>
          <w:position w:val="0"/>
        </w:rPr>
        <w:t>d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2"/>
          <w:position w:val="0"/>
        </w:rPr>
        <w:t>s/</w:t>
      </w:r>
      <w:r>
        <w:rPr>
          <w:rFonts w:ascii="Arial" w:hAnsi="Arial" w:cs="Arial" w:eastAsia="Arial"/>
          <w:sz w:val="13"/>
          <w:szCs w:val="13"/>
          <w:color w:val="494949"/>
          <w:spacing w:val="-19"/>
          <w:w w:val="102"/>
          <w:position w:val="0"/>
        </w:rPr>
        <w:t>s</w:t>
      </w:r>
      <w:r>
        <w:rPr>
          <w:rFonts w:ascii="Arial" w:hAnsi="Arial" w:cs="Arial" w:eastAsia="Arial"/>
          <w:sz w:val="13"/>
          <w:szCs w:val="13"/>
          <w:color w:val="212121"/>
          <w:spacing w:val="-6"/>
          <w:w w:val="102"/>
          <w:position w:val="0"/>
        </w:rPr>
        <w:t>t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2"/>
          <w:position w:val="0"/>
        </w:rPr>
        <w:t>on</w:t>
      </w:r>
      <w:r>
        <w:rPr>
          <w:rFonts w:ascii="Arial" w:hAnsi="Arial" w:cs="Arial" w:eastAsia="Arial"/>
          <w:sz w:val="13"/>
          <w:szCs w:val="13"/>
          <w:color w:val="494949"/>
          <w:spacing w:val="-8"/>
          <w:w w:val="102"/>
          <w:position w:val="0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2"/>
          <w:position w:val="0"/>
        </w:rPr>
        <w:t>s</w:t>
      </w:r>
      <w:r>
        <w:rPr>
          <w:rFonts w:ascii="Arial" w:hAnsi="Arial" w:cs="Arial" w:eastAsia="Arial"/>
          <w:sz w:val="13"/>
          <w:szCs w:val="13"/>
          <w:color w:val="212121"/>
          <w:spacing w:val="-36"/>
          <w:w w:val="102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010101"/>
          <w:spacing w:val="-20"/>
          <w:w w:val="100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212121"/>
          <w:spacing w:val="-2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>35</w:t>
      </w:r>
      <w:r>
        <w:rPr>
          <w:rFonts w:ascii="Arial" w:hAnsi="Arial" w:cs="Arial" w:eastAsia="Arial"/>
          <w:sz w:val="13"/>
          <w:szCs w:val="13"/>
          <w:color w:val="494949"/>
          <w:spacing w:val="-27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7"/>
          <w:position w:val="0"/>
        </w:rPr>
        <w:t>045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3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010101"/>
          <w:spacing w:val="-20"/>
          <w:w w:val="102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212121"/>
          <w:spacing w:val="-12"/>
          <w:w w:val="104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1"/>
          <w:position w:val="0"/>
        </w:rPr>
        <w:t>50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33" w:lineRule="exact"/>
        <w:ind w:left="1558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5.</w:t>
      </w:r>
      <w:r>
        <w:rPr>
          <w:rFonts w:ascii="Arial" w:hAnsi="Arial" w:cs="Arial" w:eastAsia="Arial"/>
          <w:sz w:val="13"/>
          <w:szCs w:val="13"/>
          <w:color w:val="494949"/>
          <w:spacing w:val="3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Sa</w:t>
      </w:r>
      <w:r>
        <w:rPr>
          <w:rFonts w:ascii="Arial" w:hAnsi="Arial" w:cs="Arial" w:eastAsia="Arial"/>
          <w:sz w:val="13"/>
          <w:szCs w:val="13"/>
          <w:color w:val="494949"/>
          <w:spacing w:val="-13"/>
          <w:w w:val="100"/>
        </w:rPr>
        <w:t>m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-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7"/>
        </w:rPr>
        <w:t>as</w:t>
      </w:r>
      <w:r>
        <w:rPr>
          <w:rFonts w:ascii="Arial" w:hAnsi="Arial" w:cs="Arial" w:eastAsia="Arial"/>
          <w:sz w:val="13"/>
          <w:szCs w:val="13"/>
          <w:color w:val="494949"/>
          <w:spacing w:val="-2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00"/>
        </w:rPr>
        <w:t>a</w:t>
      </w:r>
      <w:r>
        <w:rPr>
          <w:rFonts w:ascii="Arial" w:hAnsi="Arial" w:cs="Arial" w:eastAsia="Arial"/>
          <w:sz w:val="13"/>
          <w:szCs w:val="13"/>
          <w:color w:val="212121"/>
          <w:spacing w:val="-11"/>
          <w:w w:val="100"/>
        </w:rPr>
        <w:t>b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494949"/>
          <w:spacing w:val="-7"/>
          <w:w w:val="100"/>
        </w:rPr>
        <w:t>v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</w:rPr>
        <w:t>,</w:t>
      </w:r>
      <w:r>
        <w:rPr>
          <w:rFonts w:ascii="Arial" w:hAnsi="Arial" w:cs="Arial" w:eastAsia="Arial"/>
          <w:sz w:val="13"/>
          <w:szCs w:val="13"/>
          <w:color w:val="212121"/>
          <w:spacing w:val="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84"/>
        </w:rPr>
        <w:t>l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1"/>
        </w:rPr>
        <w:t>ow</w:t>
      </w:r>
      <w:r>
        <w:rPr>
          <w:rFonts w:ascii="Arial" w:hAnsi="Arial" w:cs="Arial" w:eastAsia="Arial"/>
          <w:sz w:val="13"/>
          <w:szCs w:val="13"/>
          <w:color w:val="494949"/>
          <w:spacing w:val="-14"/>
          <w:w w:val="101"/>
        </w:rPr>
        <w:t>e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15"/>
        </w:rPr>
        <w:t>r</w:t>
      </w:r>
      <w:r>
        <w:rPr>
          <w:rFonts w:ascii="Arial" w:hAnsi="Arial" w:cs="Arial" w:eastAsia="Arial"/>
          <w:sz w:val="13"/>
          <w:szCs w:val="13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8"/>
          <w:w w:val="113"/>
        </w:rPr>
        <w:t>s</w:t>
      </w:r>
      <w:r>
        <w:rPr>
          <w:rFonts w:ascii="Arial" w:hAnsi="Arial" w:cs="Arial" w:eastAsia="Arial"/>
          <w:sz w:val="13"/>
          <w:szCs w:val="13"/>
          <w:color w:val="010101"/>
          <w:spacing w:val="-6"/>
          <w:w w:val="95"/>
        </w:rPr>
        <w:t>t</w:t>
      </w:r>
      <w:r>
        <w:rPr>
          <w:rFonts w:ascii="Arial" w:hAnsi="Arial" w:cs="Arial" w:eastAsia="Arial"/>
          <w:sz w:val="13"/>
          <w:szCs w:val="13"/>
          <w:color w:val="212121"/>
          <w:spacing w:val="-9"/>
          <w:w w:val="101"/>
        </w:rPr>
        <w:t>a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9"/>
        </w:rPr>
        <w:t>ges,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40" w:lineRule="exact"/>
        <w:ind w:left="1706" w:right="2213"/>
        <w:jc w:val="center"/>
        <w:tabs>
          <w:tab w:pos="4220" w:val="left"/>
          <w:tab w:pos="5200" w:val="left"/>
          <w:tab w:pos="618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m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00"/>
          <w:position w:val="1"/>
        </w:rPr>
        <w:t>o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00"/>
          <w:position w:val="1"/>
        </w:rPr>
        <w:t>r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13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010101"/>
          <w:spacing w:val="-16"/>
          <w:w w:val="113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7"/>
          <w:position w:val="1"/>
        </w:rPr>
        <w:t>effec</w:t>
      </w:r>
      <w:r>
        <w:rPr>
          <w:rFonts w:ascii="Arial" w:hAnsi="Arial" w:cs="Arial" w:eastAsia="Arial"/>
          <w:sz w:val="13"/>
          <w:szCs w:val="13"/>
          <w:color w:val="363636"/>
          <w:spacing w:val="-11"/>
          <w:w w:val="97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84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5"/>
          <w:position w:val="1"/>
        </w:rPr>
        <w:t>ve</w:t>
      </w:r>
      <w:r>
        <w:rPr>
          <w:rFonts w:ascii="Arial" w:hAnsi="Arial" w:cs="Arial" w:eastAsia="Arial"/>
          <w:sz w:val="13"/>
          <w:szCs w:val="13"/>
          <w:color w:val="494949"/>
          <w:spacing w:val="-27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8"/>
          <w:position w:val="1"/>
        </w:rPr>
        <w:t>sl</w:t>
      </w:r>
      <w:r>
        <w:rPr>
          <w:rFonts w:ascii="Arial" w:hAnsi="Arial" w:cs="Arial" w:eastAsia="Arial"/>
          <w:sz w:val="13"/>
          <w:szCs w:val="13"/>
          <w:color w:val="494949"/>
          <w:spacing w:val="-15"/>
          <w:w w:val="108"/>
          <w:position w:val="1"/>
        </w:rPr>
        <w:t>o</w:t>
      </w:r>
      <w:r>
        <w:rPr>
          <w:rFonts w:ascii="Arial" w:hAnsi="Arial" w:cs="Arial" w:eastAsia="Arial"/>
          <w:sz w:val="13"/>
          <w:szCs w:val="13"/>
          <w:color w:val="646464"/>
          <w:spacing w:val="-15"/>
          <w:w w:val="108"/>
          <w:position w:val="1"/>
        </w:rPr>
        <w:t>p</w:t>
      </w:r>
      <w:r>
        <w:rPr>
          <w:rFonts w:ascii="Arial" w:hAnsi="Arial" w:cs="Arial" w:eastAsia="Arial"/>
          <w:sz w:val="13"/>
          <w:szCs w:val="13"/>
          <w:color w:val="212121"/>
          <w:spacing w:val="-11"/>
          <w:w w:val="108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8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494949"/>
          <w:spacing w:val="-17"/>
          <w:w w:val="108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212121"/>
          <w:spacing w:val="-14"/>
          <w:w w:val="101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15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26"/>
          <w:position w:val="1"/>
        </w:rPr>
        <w:t>d</w:t>
      </w:r>
      <w:r>
        <w:rPr>
          <w:rFonts w:ascii="Arial" w:hAnsi="Arial" w:cs="Arial" w:eastAsia="Arial"/>
          <w:sz w:val="13"/>
          <w:szCs w:val="13"/>
          <w:color w:val="212121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11"/>
          <w:w w:val="100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212121"/>
          <w:spacing w:val="-11"/>
          <w:w w:val="100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-4"/>
          <w:w w:val="100"/>
          <w:position w:val="1"/>
        </w:rPr>
        <w:t>c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0"/>
          <w:position w:val="1"/>
        </w:rPr>
        <w:t>tio</w:t>
      </w:r>
      <w:r>
        <w:rPr>
          <w:rFonts w:ascii="Arial" w:hAnsi="Arial" w:cs="Arial" w:eastAsia="Arial"/>
          <w:sz w:val="13"/>
          <w:szCs w:val="13"/>
          <w:color w:val="646464"/>
          <w:spacing w:val="-14"/>
          <w:w w:val="100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494949"/>
          <w:spacing w:val="-12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1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8"/>
          <w:w w:val="100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40</w:t>
      </w:r>
      <w:r>
        <w:rPr>
          <w:rFonts w:ascii="Arial" w:hAnsi="Arial" w:cs="Arial" w:eastAsia="Arial"/>
          <w:sz w:val="13"/>
          <w:szCs w:val="13"/>
          <w:color w:val="494949"/>
          <w:spacing w:val="-26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7"/>
          <w:position w:val="0"/>
        </w:rPr>
        <w:t>048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3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010101"/>
          <w:spacing w:val="-20"/>
          <w:w w:val="102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212121"/>
          <w:spacing w:val="-12"/>
          <w:w w:val="104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0"/>
          <w:position w:val="0"/>
        </w:rPr>
        <w:t>55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44" w:lineRule="exact"/>
        <w:ind w:left="1558" w:right="-20"/>
        <w:jc w:val="left"/>
        <w:tabs>
          <w:tab w:pos="4260" w:val="left"/>
          <w:tab w:pos="5240" w:val="left"/>
          <w:tab w:pos="62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646464"/>
          <w:spacing w:val="-14"/>
          <w:w w:val="137"/>
        </w:rPr>
        <w:t>6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37"/>
        </w:rPr>
        <w:t>.</w:t>
      </w:r>
      <w:r>
        <w:rPr>
          <w:rFonts w:ascii="Arial" w:hAnsi="Arial" w:cs="Arial" w:eastAsia="Arial"/>
          <w:sz w:val="13"/>
          <w:szCs w:val="13"/>
          <w:color w:val="494949"/>
          <w:spacing w:val="-6"/>
          <w:w w:val="137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Sam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212121"/>
          <w:spacing w:val="1"/>
          <w:w w:val="100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494949"/>
          <w:spacing w:val="-14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212121"/>
          <w:spacing w:val="-8"/>
          <w:w w:val="114"/>
          <w:position w:val="1"/>
        </w:rPr>
        <w:t>4</w:t>
      </w:r>
      <w:r>
        <w:rPr>
          <w:rFonts w:ascii="Arial" w:hAnsi="Arial" w:cs="Arial" w:eastAsia="Arial"/>
          <w:sz w:val="13"/>
          <w:szCs w:val="13"/>
          <w:color w:val="898989"/>
          <w:spacing w:val="7"/>
          <w:w w:val="151"/>
          <w:position w:val="1"/>
        </w:rPr>
        <w:t>,</w:t>
      </w:r>
      <w:r>
        <w:rPr>
          <w:rFonts w:ascii="Arial" w:hAnsi="Arial" w:cs="Arial" w:eastAsia="Arial"/>
          <w:sz w:val="13"/>
          <w:szCs w:val="13"/>
          <w:color w:val="212121"/>
          <w:spacing w:val="-10"/>
          <w:w w:val="169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-5"/>
          <w:w w:val="82"/>
          <w:position w:val="1"/>
        </w:rPr>
        <w:t>J</w:t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06"/>
          <w:position w:val="1"/>
        </w:rPr>
        <w:t>u</w:t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05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797979"/>
          <w:spacing w:val="-15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mae</w:t>
      </w:r>
      <w:r>
        <w:rPr>
          <w:rFonts w:ascii="Arial" w:hAnsi="Arial" w:cs="Arial" w:eastAsia="Arial"/>
          <w:sz w:val="13"/>
          <w:szCs w:val="13"/>
          <w:color w:val="494949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stones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1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8"/>
          <w:w w:val="100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45</w:t>
      </w:r>
      <w:r>
        <w:rPr>
          <w:rFonts w:ascii="Arial" w:hAnsi="Arial" w:cs="Arial" w:eastAsia="Arial"/>
          <w:sz w:val="13"/>
          <w:szCs w:val="13"/>
          <w:color w:val="494949"/>
          <w:spacing w:val="-27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16"/>
          <w:w w:val="139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2"/>
          <w:position w:val="0"/>
        </w:rPr>
        <w:t>5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4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99"/>
          <w:position w:val="0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12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646464"/>
          <w:spacing w:val="-14"/>
          <w:w w:val="120"/>
          <w:position w:val="0"/>
        </w:rPr>
        <w:t>6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40" w:lineRule="exact"/>
        <w:ind w:left="1569" w:right="-20"/>
        <w:jc w:val="left"/>
        <w:tabs>
          <w:tab w:pos="4260" w:val="left"/>
          <w:tab w:pos="5240" w:val="left"/>
          <w:tab w:pos="62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  <w:t>7.</w:t>
      </w:r>
      <w:r>
        <w:rPr>
          <w:rFonts w:ascii="Arial" w:hAnsi="Arial" w:cs="Arial" w:eastAsia="Arial"/>
          <w:sz w:val="13"/>
          <w:szCs w:val="13"/>
          <w:color w:val="363636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68"/>
          <w:w w:val="98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898989"/>
          <w:spacing w:val="-17"/>
          <w:w w:val="276"/>
          <w:position w:val="1"/>
        </w:rPr>
        <w:t>l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5"/>
          <w:position w:val="1"/>
        </w:rPr>
        <w:t>ug</w:t>
      </w:r>
      <w:r>
        <w:rPr>
          <w:rFonts w:ascii="Arial" w:hAnsi="Arial" w:cs="Arial" w:eastAsia="Arial"/>
          <w:sz w:val="13"/>
          <w:szCs w:val="13"/>
          <w:color w:val="494949"/>
          <w:spacing w:val="-8"/>
          <w:w w:val="105"/>
          <w:position w:val="1"/>
        </w:rPr>
        <w:t>g</w:t>
      </w:r>
      <w:r>
        <w:rPr>
          <w:rFonts w:ascii="Arial" w:hAnsi="Arial" w:cs="Arial" w:eastAsia="Arial"/>
          <w:sz w:val="13"/>
          <w:szCs w:val="13"/>
          <w:color w:val="898989"/>
          <w:spacing w:val="-4"/>
          <w:w w:val="184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-15"/>
          <w:w w:val="113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15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010101"/>
          <w:spacing w:val="-25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43"/>
          <w:position w:val="1"/>
        </w:rPr>
        <w:t>r</w:t>
      </w:r>
      <w:r>
        <w:rPr>
          <w:rFonts w:ascii="Arial" w:hAnsi="Arial" w:cs="Arial" w:eastAsia="Arial"/>
          <w:sz w:val="13"/>
          <w:szCs w:val="13"/>
          <w:color w:val="212121"/>
          <w:spacing w:val="-11"/>
          <w:w w:val="102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4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494949"/>
          <w:spacing w:val="-11"/>
          <w:w w:val="104"/>
          <w:position w:val="1"/>
        </w:rPr>
        <w:t>c</w:t>
      </w:r>
      <w:r>
        <w:rPr>
          <w:rFonts w:ascii="Arial" w:hAnsi="Arial" w:cs="Arial" w:eastAsia="Arial"/>
          <w:sz w:val="13"/>
          <w:szCs w:val="13"/>
          <w:color w:val="010101"/>
          <w:spacing w:val="-16"/>
          <w:w w:val="115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es</w:t>
      </w:r>
      <w:r>
        <w:rPr>
          <w:rFonts w:ascii="Arial" w:hAnsi="Arial" w:cs="Arial" w:eastAsia="Arial"/>
          <w:sz w:val="13"/>
          <w:szCs w:val="13"/>
          <w:color w:val="494949"/>
          <w:spacing w:val="8"/>
          <w:w w:val="99"/>
          <w:position w:val="1"/>
        </w:rPr>
        <w:t>,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5"/>
          <w:position w:val="1"/>
        </w:rPr>
        <w:t>weed</w:t>
      </w:r>
      <w:r>
        <w:rPr>
          <w:rFonts w:ascii="Arial" w:hAnsi="Arial" w:cs="Arial" w:eastAsia="Arial"/>
          <w:sz w:val="13"/>
          <w:szCs w:val="13"/>
          <w:color w:val="494949"/>
          <w:spacing w:val="-1"/>
          <w:w w:val="95"/>
          <w:position w:val="1"/>
        </w:rPr>
        <w:t>y</w:t>
      </w:r>
      <w:r>
        <w:rPr>
          <w:rFonts w:ascii="Arial" w:hAnsi="Arial" w:cs="Arial" w:eastAsia="Arial"/>
          <w:sz w:val="13"/>
          <w:szCs w:val="13"/>
          <w:color w:val="898989"/>
          <w:spacing w:val="4"/>
          <w:w w:val="151"/>
          <w:position w:val="1"/>
        </w:rPr>
        <w:t>,</w:t>
      </w:r>
      <w:r>
        <w:rPr>
          <w:rFonts w:ascii="Arial" w:hAnsi="Arial" w:cs="Arial" w:eastAsia="Arial"/>
          <w:sz w:val="13"/>
          <w:szCs w:val="13"/>
          <w:color w:val="494949"/>
          <w:spacing w:val="-5"/>
          <w:w w:val="108"/>
          <w:position w:val="1"/>
        </w:rPr>
        <w:t>d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97"/>
          <w:position w:val="1"/>
        </w:rPr>
        <w:t>eep</w:t>
      </w:r>
      <w:r>
        <w:rPr>
          <w:rFonts w:ascii="Arial" w:hAnsi="Arial" w:cs="Arial" w:eastAsia="Arial"/>
          <w:sz w:val="13"/>
          <w:szCs w:val="13"/>
          <w:color w:val="212121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212121"/>
          <w:spacing w:val="-11"/>
          <w:w w:val="100"/>
          <w:position w:val="1"/>
        </w:rPr>
        <w:t>p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ools</w:t>
      </w:r>
      <w:r>
        <w:rPr>
          <w:rFonts w:ascii="Arial" w:hAnsi="Arial" w:cs="Arial" w:eastAsia="Arial"/>
          <w:sz w:val="13"/>
          <w:szCs w:val="13"/>
          <w:color w:val="494949"/>
          <w:spacing w:val="-28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12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>50</w:t>
      </w:r>
      <w:r>
        <w:rPr>
          <w:rFonts w:ascii="Arial" w:hAnsi="Arial" w:cs="Arial" w:eastAsia="Arial"/>
          <w:sz w:val="13"/>
          <w:szCs w:val="13"/>
          <w:color w:val="494949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17"/>
          <w:w w:val="139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3"/>
          <w:position w:val="0"/>
        </w:rPr>
        <w:t>70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99"/>
          <w:position w:val="0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12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646464"/>
          <w:spacing w:val="-13"/>
          <w:w w:val="120"/>
          <w:position w:val="0"/>
        </w:rPr>
        <w:t>8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15" w:after="0" w:line="189" w:lineRule="auto"/>
        <w:ind w:left="1936" w:right="4818" w:firstLine="-378"/>
        <w:jc w:val="left"/>
        <w:tabs>
          <w:tab w:pos="19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646464"/>
          <w:spacing w:val="-12"/>
          <w:w w:val="136"/>
        </w:rPr>
        <w:t>8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36"/>
        </w:rPr>
        <w:t>.</w:t>
      </w:r>
      <w:r>
        <w:rPr>
          <w:rFonts w:ascii="Arial" w:hAnsi="Arial" w:cs="Arial" w:eastAsia="Arial"/>
          <w:sz w:val="13"/>
          <w:szCs w:val="13"/>
          <w:color w:val="494949"/>
          <w:spacing w:val="-48"/>
          <w:w w:val="136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</w:r>
      <w:r>
        <w:rPr>
          <w:rFonts w:ascii="Arial" w:hAnsi="Arial" w:cs="Arial" w:eastAsia="Arial"/>
          <w:sz w:val="12"/>
          <w:szCs w:val="12"/>
          <w:color w:val="646464"/>
          <w:spacing w:val="4"/>
          <w:w w:val="100"/>
          <w:i/>
          <w:position w:val="1"/>
        </w:rPr>
        <w:t>V</w:t>
      </w:r>
      <w:r>
        <w:rPr>
          <w:rFonts w:ascii="Arial" w:hAnsi="Arial" w:cs="Arial" w:eastAsia="Arial"/>
          <w:sz w:val="12"/>
          <w:szCs w:val="12"/>
          <w:color w:val="494949"/>
          <w:spacing w:val="0"/>
          <w:w w:val="100"/>
          <w:i/>
          <w:position w:val="1"/>
        </w:rPr>
        <w:t>ery</w:t>
      </w:r>
      <w:r>
        <w:rPr>
          <w:rFonts w:ascii="Arial" w:hAnsi="Arial" w:cs="Arial" w:eastAsia="Arial"/>
          <w:sz w:val="12"/>
          <w:szCs w:val="12"/>
          <w:color w:val="494949"/>
          <w:spacing w:val="14"/>
          <w:w w:val="100"/>
          <w:i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8"/>
          <w:position w:val="1"/>
        </w:rPr>
        <w:t>we</w:t>
      </w:r>
      <w:r>
        <w:rPr>
          <w:rFonts w:ascii="Arial" w:hAnsi="Arial" w:cs="Arial" w:eastAsia="Arial"/>
          <w:sz w:val="13"/>
          <w:szCs w:val="13"/>
          <w:color w:val="363636"/>
          <w:spacing w:val="-10"/>
          <w:w w:val="98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98"/>
          <w:position w:val="1"/>
        </w:rPr>
        <w:t>dy</w:t>
      </w:r>
      <w:r>
        <w:rPr>
          <w:rFonts w:ascii="Arial" w:hAnsi="Arial" w:cs="Arial" w:eastAsia="Arial"/>
          <w:sz w:val="13"/>
          <w:szCs w:val="13"/>
          <w:color w:val="646464"/>
          <w:spacing w:val="-13"/>
          <w:w w:val="98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15"/>
          <w:position w:val="1"/>
        </w:rPr>
        <w:t>r</w:t>
      </w:r>
      <w:r>
        <w:rPr>
          <w:rFonts w:ascii="Arial" w:hAnsi="Arial" w:cs="Arial" w:eastAsia="Arial"/>
          <w:sz w:val="13"/>
          <w:szCs w:val="13"/>
          <w:color w:val="212121"/>
          <w:spacing w:val="-11"/>
          <w:w w:val="102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4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494949"/>
          <w:spacing w:val="-11"/>
          <w:w w:val="104"/>
          <w:position w:val="1"/>
        </w:rPr>
        <w:t>c</w:t>
      </w:r>
      <w:r>
        <w:rPr>
          <w:rFonts w:ascii="Arial" w:hAnsi="Arial" w:cs="Arial" w:eastAsia="Arial"/>
          <w:sz w:val="13"/>
          <w:szCs w:val="13"/>
          <w:color w:val="010101"/>
          <w:spacing w:val="-16"/>
          <w:w w:val="115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es</w:t>
      </w:r>
      <w:r>
        <w:rPr>
          <w:rFonts w:ascii="Arial" w:hAnsi="Arial" w:cs="Arial" w:eastAsia="Arial"/>
          <w:sz w:val="13"/>
          <w:szCs w:val="13"/>
          <w:color w:val="494949"/>
          <w:spacing w:val="4"/>
          <w:w w:val="99"/>
          <w:position w:val="1"/>
        </w:rPr>
        <w:t>,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1"/>
          <w:position w:val="1"/>
        </w:rPr>
        <w:t>dee</w:t>
      </w:r>
      <w:r>
        <w:rPr>
          <w:rFonts w:ascii="Arial" w:hAnsi="Arial" w:cs="Arial" w:eastAsia="Arial"/>
          <w:sz w:val="13"/>
          <w:szCs w:val="13"/>
          <w:color w:val="363636"/>
          <w:spacing w:val="3"/>
          <w:w w:val="101"/>
          <w:position w:val="1"/>
        </w:rPr>
        <w:t>p</w:t>
      </w:r>
      <w:r>
        <w:rPr>
          <w:rFonts w:ascii="Arial" w:hAnsi="Arial" w:cs="Arial" w:eastAsia="Arial"/>
          <w:sz w:val="13"/>
          <w:szCs w:val="13"/>
          <w:color w:val="646464"/>
          <w:spacing w:val="-13"/>
          <w:w w:val="126"/>
          <w:position w:val="1"/>
        </w:rPr>
        <w:t>p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7"/>
          <w:position w:val="1"/>
        </w:rPr>
        <w:t>ools</w:t>
      </w:r>
      <w:r>
        <w:rPr>
          <w:rFonts w:ascii="Arial" w:hAnsi="Arial" w:cs="Arial" w:eastAsia="Arial"/>
          <w:sz w:val="13"/>
          <w:szCs w:val="13"/>
          <w:color w:val="494949"/>
          <w:spacing w:val="4"/>
          <w:w w:val="96"/>
          <w:position w:val="1"/>
        </w:rPr>
        <w:t>,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1"/>
          <w:position w:val="1"/>
        </w:rPr>
        <w:t>or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1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95"/>
          <w:position w:val="0"/>
        </w:rPr>
        <w:t>f</w:t>
      </w:r>
      <w:r>
        <w:rPr>
          <w:rFonts w:ascii="Arial" w:hAnsi="Arial" w:cs="Arial" w:eastAsia="Arial"/>
          <w:sz w:val="13"/>
          <w:szCs w:val="13"/>
          <w:color w:val="797979"/>
          <w:spacing w:val="-5"/>
          <w:w w:val="95"/>
          <w:position w:val="0"/>
        </w:rPr>
        <w:t>t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5"/>
          <w:position w:val="0"/>
        </w:rPr>
        <w:t>oodways</w:t>
      </w:r>
      <w:r>
        <w:rPr>
          <w:rFonts w:ascii="Arial" w:hAnsi="Arial" w:cs="Arial" w:eastAsia="Arial"/>
          <w:sz w:val="13"/>
          <w:szCs w:val="13"/>
          <w:color w:val="363636"/>
          <w:spacing w:val="-9"/>
          <w:w w:val="95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-9"/>
          <w:w w:val="102"/>
          <w:position w:val="0"/>
        </w:rPr>
        <w:t>w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84"/>
          <w:position w:val="0"/>
        </w:rPr>
        <w:t>i</w:t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07"/>
          <w:position w:val="0"/>
        </w:rPr>
        <w:t>t</w:t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08"/>
          <w:position w:val="0"/>
        </w:rPr>
        <w:t>h</w:t>
      </w:r>
      <w:r>
        <w:rPr>
          <w:rFonts w:ascii="Arial" w:hAnsi="Arial" w:cs="Arial" w:eastAsia="Arial"/>
          <w:sz w:val="13"/>
          <w:szCs w:val="13"/>
          <w:color w:val="797979"/>
          <w:spacing w:val="-23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-6"/>
          <w:w w:val="100"/>
          <w:position w:val="0"/>
        </w:rPr>
        <w:t>h</w:t>
      </w:r>
      <w:r>
        <w:rPr>
          <w:rFonts w:ascii="Arial" w:hAnsi="Arial" w:cs="Arial" w:eastAsia="Arial"/>
          <w:sz w:val="13"/>
          <w:szCs w:val="13"/>
          <w:color w:val="494949"/>
          <w:spacing w:val="-11"/>
          <w:w w:val="100"/>
          <w:position w:val="0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-7"/>
          <w:w w:val="100"/>
          <w:position w:val="0"/>
        </w:rPr>
        <w:t>a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>vy</w:t>
      </w:r>
      <w:r>
        <w:rPr>
          <w:rFonts w:ascii="Arial" w:hAnsi="Arial" w:cs="Arial" w:eastAsia="Arial"/>
          <w:sz w:val="13"/>
          <w:szCs w:val="13"/>
          <w:color w:val="494949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6"/>
          <w:position w:val="0"/>
        </w:rPr>
        <w:t>stan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7"/>
          <w:position w:val="0"/>
        </w:rPr>
        <w:t>d</w:t>
      </w:r>
      <w:r>
        <w:rPr>
          <w:rFonts w:ascii="Arial" w:hAnsi="Arial" w:cs="Arial" w:eastAsia="Arial"/>
          <w:sz w:val="13"/>
          <w:szCs w:val="13"/>
          <w:color w:val="363636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7"/>
          <w:w w:val="100"/>
          <w:position w:val="0"/>
        </w:rPr>
        <w:t>o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13"/>
          <w:szCs w:val="13"/>
          <w:color w:val="646464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-11"/>
          <w:w w:val="127"/>
          <w:position w:val="0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-3"/>
          <w:w w:val="184"/>
          <w:position w:val="0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-83"/>
          <w:w w:val="103"/>
          <w:position w:val="0"/>
        </w:rPr>
        <w:t>m</w:t>
      </w:r>
      <w:r>
        <w:rPr>
          <w:rFonts w:ascii="Arial" w:hAnsi="Arial" w:cs="Arial" w:eastAsia="Arial"/>
          <w:sz w:val="13"/>
          <w:szCs w:val="13"/>
          <w:color w:val="212121"/>
          <w:spacing w:val="-28"/>
          <w:w w:val="276"/>
          <w:position w:val="0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4"/>
          <w:position w:val="0"/>
        </w:rPr>
        <w:t>Jer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23" w:after="0" w:line="204" w:lineRule="auto"/>
        <w:ind w:left="1358" w:right="2221" w:firstLine="609"/>
        <w:jc w:val="left"/>
        <w:tabs>
          <w:tab w:pos="4260" w:val="left"/>
          <w:tab w:pos="5240" w:val="left"/>
          <w:tab w:pos="62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212121"/>
          <w:spacing w:val="-14"/>
          <w:w w:val="101"/>
        </w:rPr>
        <w:t>a</w:t>
      </w:r>
      <w:r>
        <w:rPr>
          <w:rFonts w:ascii="Arial" w:hAnsi="Arial" w:cs="Arial" w:eastAsia="Arial"/>
          <w:sz w:val="13"/>
          <w:szCs w:val="13"/>
          <w:color w:val="797979"/>
          <w:spacing w:val="-19"/>
          <w:w w:val="134"/>
        </w:rPr>
        <w:t>n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8"/>
        </w:rPr>
        <w:t>d</w:t>
      </w:r>
      <w:r>
        <w:rPr>
          <w:rFonts w:ascii="Arial" w:hAnsi="Arial" w:cs="Arial" w:eastAsia="Arial"/>
          <w:sz w:val="13"/>
          <w:szCs w:val="13"/>
          <w:color w:val="363636"/>
          <w:spacing w:val="-2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797979"/>
          <w:spacing w:val="-16"/>
          <w:w w:val="135"/>
        </w:rPr>
        <w:t>u</w:t>
      </w:r>
      <w:r>
        <w:rPr>
          <w:rFonts w:ascii="Arial" w:hAnsi="Arial" w:cs="Arial" w:eastAsia="Arial"/>
          <w:sz w:val="13"/>
          <w:szCs w:val="13"/>
          <w:color w:val="010101"/>
          <w:spacing w:val="-16"/>
          <w:w w:val="115"/>
        </w:rPr>
        <w:t>n</w:t>
      </w:r>
      <w:r>
        <w:rPr>
          <w:rFonts w:ascii="Arial" w:hAnsi="Arial" w:cs="Arial" w:eastAsia="Arial"/>
          <w:sz w:val="13"/>
          <w:szCs w:val="13"/>
          <w:color w:val="646464"/>
          <w:spacing w:val="-18"/>
          <w:w w:val="126"/>
        </w:rPr>
        <w:t>d</w:t>
      </w:r>
      <w:r>
        <w:rPr>
          <w:rFonts w:ascii="Arial" w:hAnsi="Arial" w:cs="Arial" w:eastAsia="Arial"/>
          <w:sz w:val="13"/>
          <w:szCs w:val="13"/>
          <w:color w:val="212121"/>
          <w:spacing w:val="-4"/>
          <w:w w:val="102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83"/>
        </w:rPr>
        <w:t>rt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84"/>
        </w:rPr>
        <w:t>J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7"/>
        </w:rPr>
        <w:t>r</w:t>
      </w:r>
      <w:r>
        <w:rPr>
          <w:rFonts w:ascii="Arial" w:hAnsi="Arial" w:cs="Arial" w:eastAsia="Arial"/>
          <w:sz w:val="13"/>
          <w:szCs w:val="13"/>
          <w:color w:val="010101"/>
          <w:spacing w:val="-16"/>
          <w:w w:val="107"/>
        </w:rPr>
        <w:t>u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10"/>
        </w:rPr>
        <w:t>sh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1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2"/>
          <w:w w:val="100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  <w:t>75</w:t>
      </w:r>
      <w:r>
        <w:rPr>
          <w:rFonts w:ascii="Arial" w:hAnsi="Arial" w:cs="Arial" w:eastAsia="Arial"/>
          <w:sz w:val="13"/>
          <w:szCs w:val="13"/>
          <w:color w:val="363636"/>
          <w:spacing w:val="-33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646464"/>
          <w:spacing w:val="-39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8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10"/>
          <w:position w:val="0"/>
        </w:rPr>
        <w:t>1</w:t>
      </w:r>
      <w:r>
        <w:rPr>
          <w:rFonts w:ascii="Arial" w:hAnsi="Arial" w:cs="Arial" w:eastAsia="Arial"/>
          <w:sz w:val="13"/>
          <w:szCs w:val="13"/>
          <w:color w:val="010101"/>
          <w:spacing w:val="-2"/>
          <w:w w:val="11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4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3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010101"/>
          <w:spacing w:val="-19"/>
          <w:w w:val="102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2"/>
          <w:position w:val="1"/>
        </w:rPr>
        <w:t>150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2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-15"/>
          <w:w w:val="126"/>
          <w:position w:val="0"/>
        </w:rPr>
        <w:t>b</w:t>
      </w:r>
      <w:r>
        <w:rPr>
          <w:rFonts w:ascii="Arial" w:hAnsi="Arial" w:cs="Arial" w:eastAsia="Arial"/>
          <w:sz w:val="13"/>
          <w:szCs w:val="13"/>
          <w:color w:val="010101"/>
          <w:spacing w:val="7"/>
          <w:w w:val="16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9"/>
          <w:position w:val="0"/>
        </w:rPr>
        <w:t>Mo</w:t>
      </w:r>
      <w:r>
        <w:rPr>
          <w:rFonts w:ascii="Arial" w:hAnsi="Arial" w:cs="Arial" w:eastAsia="Arial"/>
          <w:sz w:val="13"/>
          <w:szCs w:val="13"/>
          <w:color w:val="363636"/>
          <w:spacing w:val="-10"/>
          <w:w w:val="99"/>
          <w:position w:val="0"/>
        </w:rPr>
        <w:t>u</w:t>
      </w:r>
      <w:r>
        <w:rPr>
          <w:rFonts w:ascii="Arial" w:hAnsi="Arial" w:cs="Arial" w:eastAsia="Arial"/>
          <w:sz w:val="13"/>
          <w:szCs w:val="13"/>
          <w:color w:val="010101"/>
          <w:spacing w:val="-14"/>
          <w:w w:val="115"/>
          <w:position w:val="0"/>
        </w:rPr>
        <w:t>n</w:t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14"/>
          <w:position w:val="0"/>
        </w:rPr>
        <w:t>t</w:t>
      </w:r>
      <w:r>
        <w:rPr>
          <w:rFonts w:ascii="Arial" w:hAnsi="Arial" w:cs="Arial" w:eastAsia="Arial"/>
          <w:sz w:val="13"/>
          <w:szCs w:val="13"/>
          <w:color w:val="797979"/>
          <w:spacing w:val="-17"/>
          <w:w w:val="115"/>
          <w:position w:val="0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13"/>
          <w:position w:val="0"/>
        </w:rPr>
        <w:t>in</w:t>
      </w:r>
      <w:r>
        <w:rPr>
          <w:rFonts w:ascii="Arial" w:hAnsi="Arial" w:cs="Arial" w:eastAsia="Arial"/>
          <w:sz w:val="13"/>
          <w:szCs w:val="13"/>
          <w:color w:val="010101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6"/>
          <w:position w:val="0"/>
        </w:rPr>
        <w:t>stream</w:t>
      </w:r>
      <w:r>
        <w:rPr>
          <w:rFonts w:ascii="Arial" w:hAnsi="Arial" w:cs="Arial" w:eastAsia="Arial"/>
          <w:sz w:val="13"/>
          <w:szCs w:val="13"/>
          <w:color w:val="363636"/>
          <w:spacing w:val="-17"/>
          <w:w w:val="97"/>
          <w:position w:val="0"/>
        </w:rPr>
        <w:t>s</w:t>
      </w:r>
      <w:r>
        <w:rPr>
          <w:rFonts w:ascii="Arial" w:hAnsi="Arial" w:cs="Arial" w:eastAsia="Arial"/>
          <w:sz w:val="13"/>
          <w:szCs w:val="13"/>
          <w:color w:val="898989"/>
          <w:spacing w:val="-17"/>
          <w:w w:val="228"/>
          <w:position w:val="0"/>
        </w:rPr>
        <w:t>,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4"/>
          <w:position w:val="0"/>
        </w:rPr>
        <w:t>no</w:t>
      </w:r>
      <w:r>
        <w:rPr>
          <w:rFonts w:ascii="Arial" w:hAnsi="Arial" w:cs="Arial" w:eastAsia="Arial"/>
          <w:sz w:val="13"/>
          <w:szCs w:val="13"/>
          <w:color w:val="494949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7"/>
          <w:w w:val="102"/>
          <w:position w:val="0"/>
        </w:rPr>
        <w:t>v</w:t>
      </w:r>
      <w:r>
        <w:rPr>
          <w:rFonts w:ascii="Arial" w:hAnsi="Arial" w:cs="Arial" w:eastAsia="Arial"/>
          <w:sz w:val="13"/>
          <w:szCs w:val="13"/>
          <w:color w:val="212121"/>
          <w:spacing w:val="-10"/>
          <w:w w:val="102"/>
          <w:position w:val="0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-17"/>
          <w:w w:val="124"/>
          <w:position w:val="0"/>
        </w:rPr>
        <w:t>g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3"/>
          <w:position w:val="0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-7"/>
          <w:w w:val="102"/>
          <w:position w:val="0"/>
        </w:rPr>
        <w:t>t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2"/>
          <w:position w:val="0"/>
        </w:rPr>
        <w:t>a</w:t>
      </w:r>
      <w:r>
        <w:rPr>
          <w:rFonts w:ascii="Arial" w:hAnsi="Arial" w:cs="Arial" w:eastAsia="Arial"/>
          <w:sz w:val="13"/>
          <w:szCs w:val="13"/>
          <w:color w:val="494949"/>
          <w:spacing w:val="-11"/>
          <w:w w:val="101"/>
          <w:position w:val="0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84"/>
          <w:position w:val="0"/>
        </w:rPr>
        <w:t>i</w:t>
      </w:r>
      <w:r>
        <w:rPr>
          <w:rFonts w:ascii="Arial" w:hAnsi="Arial" w:cs="Arial" w:eastAsia="Arial"/>
          <w:sz w:val="13"/>
          <w:szCs w:val="13"/>
          <w:color w:val="363636"/>
          <w:spacing w:val="-15"/>
          <w:w w:val="116"/>
          <w:position w:val="0"/>
        </w:rPr>
        <w:t>o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15"/>
          <w:position w:val="0"/>
        </w:rPr>
        <w:t>n</w:t>
      </w:r>
      <w:r>
        <w:rPr>
          <w:rFonts w:ascii="Arial" w:hAnsi="Arial" w:cs="Arial" w:eastAsia="Arial"/>
          <w:sz w:val="13"/>
          <w:szCs w:val="13"/>
          <w:color w:val="010101"/>
          <w:spacing w:val="-25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3"/>
          <w:w w:val="184"/>
          <w:position w:val="0"/>
        </w:rPr>
        <w:t>i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15"/>
          <w:position w:val="0"/>
        </w:rPr>
        <w:t>n</w:t>
      </w:r>
      <w:r>
        <w:rPr>
          <w:rFonts w:ascii="Arial" w:hAnsi="Arial" w:cs="Arial" w:eastAsia="Arial"/>
          <w:sz w:val="13"/>
          <w:szCs w:val="13"/>
          <w:color w:val="010101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4"/>
          <w:position w:val="0"/>
        </w:rPr>
        <w:t>chann</w:t>
      </w:r>
      <w:r>
        <w:rPr>
          <w:rFonts w:ascii="Arial" w:hAnsi="Arial" w:cs="Arial" w:eastAsia="Arial"/>
          <w:sz w:val="13"/>
          <w:szCs w:val="13"/>
          <w:color w:val="363636"/>
          <w:spacing w:val="-48"/>
          <w:w w:val="94"/>
          <w:position w:val="0"/>
        </w:rPr>
        <w:t>e</w:t>
      </w:r>
      <w:r>
        <w:rPr>
          <w:rFonts w:ascii="Arial" w:hAnsi="Arial" w:cs="Arial" w:eastAsia="Arial"/>
          <w:sz w:val="13"/>
          <w:szCs w:val="13"/>
          <w:color w:val="898989"/>
          <w:spacing w:val="-1"/>
          <w:w w:val="276"/>
          <w:position w:val="0"/>
        </w:rPr>
        <w:t>l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51"/>
          <w:position w:val="0"/>
        </w:rPr>
        <w:t>,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15" w:after="0" w:line="136" w:lineRule="exact"/>
        <w:ind w:left="1484" w:right="4913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212121"/>
          <w:spacing w:val="-10"/>
          <w:w w:val="169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0"/>
        </w:rPr>
        <w:t>J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90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-10"/>
          <w:w w:val="115"/>
        </w:rPr>
        <w:t>n</w:t>
      </w:r>
      <w:r>
        <w:rPr>
          <w:rFonts w:ascii="Arial" w:hAnsi="Arial" w:cs="Arial" w:eastAsia="Arial"/>
          <w:sz w:val="13"/>
          <w:szCs w:val="13"/>
          <w:color w:val="646464"/>
          <w:spacing w:val="-4"/>
          <w:w w:val="94"/>
        </w:rPr>
        <w:t>k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13"/>
        </w:rPr>
        <w:t>s</w:t>
      </w:r>
      <w:r>
        <w:rPr>
          <w:rFonts w:ascii="Arial" w:hAnsi="Arial" w:cs="Arial" w:eastAsia="Arial"/>
          <w:sz w:val="13"/>
          <w:szCs w:val="13"/>
          <w:color w:val="212121"/>
          <w:spacing w:val="-1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20"/>
        </w:rPr>
        <w:t>u</w:t>
      </w:r>
      <w:r>
        <w:rPr>
          <w:rFonts w:ascii="Arial" w:hAnsi="Arial" w:cs="Arial" w:eastAsia="Arial"/>
          <w:sz w:val="13"/>
          <w:szCs w:val="13"/>
          <w:color w:val="494949"/>
          <w:spacing w:val="-19"/>
          <w:w w:val="120"/>
        </w:rPr>
        <w:t>s</w:t>
      </w:r>
      <w:r>
        <w:rPr>
          <w:rFonts w:ascii="Arial" w:hAnsi="Arial" w:cs="Arial" w:eastAsia="Arial"/>
          <w:sz w:val="13"/>
          <w:szCs w:val="13"/>
          <w:color w:val="010101"/>
          <w:spacing w:val="-19"/>
          <w:w w:val="120"/>
        </w:rPr>
        <w:t>u</w:t>
      </w:r>
      <w:r>
        <w:rPr>
          <w:rFonts w:ascii="Arial" w:hAnsi="Arial" w:cs="Arial" w:eastAsia="Arial"/>
          <w:sz w:val="13"/>
          <w:szCs w:val="13"/>
          <w:color w:val="494949"/>
          <w:spacing w:val="-18"/>
          <w:w w:val="120"/>
        </w:rPr>
        <w:t>a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20"/>
        </w:rPr>
        <w:t>l</w:t>
      </w:r>
      <w:r>
        <w:rPr>
          <w:rFonts w:ascii="Arial" w:hAnsi="Arial" w:cs="Arial" w:eastAsia="Arial"/>
          <w:sz w:val="13"/>
          <w:szCs w:val="13"/>
          <w:color w:val="646464"/>
          <w:spacing w:val="-19"/>
          <w:w w:val="120"/>
        </w:rPr>
        <w:t>l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20"/>
        </w:rPr>
        <w:t>y</w:t>
      </w:r>
      <w:r>
        <w:rPr>
          <w:rFonts w:ascii="Arial" w:hAnsi="Arial" w:cs="Arial" w:eastAsia="Arial"/>
          <w:sz w:val="13"/>
          <w:szCs w:val="13"/>
          <w:color w:val="494949"/>
          <w:spacing w:val="-17"/>
          <w:w w:val="12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2"/>
        </w:rPr>
        <w:t>st</w:t>
      </w:r>
      <w:r>
        <w:rPr>
          <w:rFonts w:ascii="Arial" w:hAnsi="Arial" w:cs="Arial" w:eastAsia="Arial"/>
          <w:sz w:val="13"/>
          <w:szCs w:val="13"/>
          <w:color w:val="494949"/>
          <w:spacing w:val="-12"/>
          <w:w w:val="103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-14"/>
          <w:w w:val="102"/>
        </w:rPr>
        <w:t>e</w:t>
      </w:r>
      <w:r>
        <w:rPr>
          <w:rFonts w:ascii="Arial" w:hAnsi="Arial" w:cs="Arial" w:eastAsia="Arial"/>
          <w:sz w:val="13"/>
          <w:szCs w:val="13"/>
          <w:color w:val="646464"/>
          <w:spacing w:val="-20"/>
          <w:w w:val="126"/>
        </w:rPr>
        <w:t>p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28"/>
        </w:rPr>
        <w:t>,</w:t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05"/>
        </w:rPr>
        <w:t>t</w:t>
      </w:r>
      <w:r>
        <w:rPr>
          <w:rFonts w:ascii="Arial" w:hAnsi="Arial" w:cs="Arial" w:eastAsia="Arial"/>
          <w:sz w:val="13"/>
          <w:szCs w:val="13"/>
          <w:color w:val="797979"/>
          <w:spacing w:val="-3"/>
          <w:w w:val="106"/>
        </w:rPr>
        <w:t>r</w:t>
      </w:r>
      <w:r>
        <w:rPr>
          <w:rFonts w:ascii="Arial" w:hAnsi="Arial" w:cs="Arial" w:eastAsia="Arial"/>
          <w:sz w:val="13"/>
          <w:szCs w:val="13"/>
          <w:color w:val="494949"/>
          <w:spacing w:val="-11"/>
          <w:w w:val="102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-10"/>
          <w:w w:val="102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3"/>
        </w:rPr>
        <w:t>s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18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-16"/>
          <w:w w:val="115"/>
        </w:rPr>
        <w:t>n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26"/>
        </w:rPr>
        <w:t>d</w:t>
      </w:r>
      <w:r>
        <w:rPr>
          <w:rFonts w:ascii="Arial" w:hAnsi="Arial" w:cs="Arial" w:eastAsia="Arial"/>
          <w:sz w:val="13"/>
          <w:szCs w:val="13"/>
          <w:color w:val="646464"/>
          <w:spacing w:val="-2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12121"/>
          <w:spacing w:val="-5"/>
          <w:w w:val="100"/>
        </w:rPr>
        <w:t>b</w:t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00"/>
        </w:rPr>
        <w:t>r</w:t>
      </w:r>
      <w:r>
        <w:rPr>
          <w:rFonts w:ascii="Arial" w:hAnsi="Arial" w:cs="Arial" w:eastAsia="Arial"/>
          <w:sz w:val="13"/>
          <w:szCs w:val="13"/>
          <w:color w:val="797979"/>
          <w:spacing w:val="-14"/>
          <w:w w:val="100"/>
        </w:rPr>
        <w:t>u</w:t>
      </w:r>
      <w:r>
        <w:rPr>
          <w:rFonts w:ascii="Arial" w:hAnsi="Arial" w:cs="Arial" w:eastAsia="Arial"/>
          <w:sz w:val="13"/>
          <w:szCs w:val="13"/>
          <w:color w:val="494949"/>
          <w:spacing w:val="-15"/>
          <w:w w:val="100"/>
        </w:rPr>
        <w:t>s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</w:rPr>
        <w:t>h</w:t>
      </w:r>
      <w:r>
        <w:rPr>
          <w:rFonts w:ascii="Arial" w:hAnsi="Arial" w:cs="Arial" w:eastAsia="Arial"/>
          <w:sz w:val="13"/>
          <w:szCs w:val="13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-15"/>
          <w:w w:val="118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-18"/>
          <w:w w:val="184"/>
        </w:rPr>
        <w:t>l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8"/>
        </w:rPr>
        <w:t>ong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8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5"/>
        </w:rPr>
        <w:t>b</w:t>
      </w:r>
      <w:r>
        <w:rPr>
          <w:rFonts w:ascii="Arial" w:hAnsi="Arial" w:cs="Arial" w:eastAsia="Arial"/>
          <w:sz w:val="13"/>
          <w:szCs w:val="13"/>
          <w:color w:val="363636"/>
          <w:spacing w:val="-16"/>
          <w:w w:val="105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-18"/>
          <w:w w:val="115"/>
        </w:rPr>
        <w:t>n</w:t>
      </w:r>
      <w:r>
        <w:rPr>
          <w:rFonts w:ascii="Arial" w:hAnsi="Arial" w:cs="Arial" w:eastAsia="Arial"/>
          <w:sz w:val="13"/>
          <w:szCs w:val="13"/>
          <w:color w:val="646464"/>
          <w:spacing w:val="-2"/>
          <w:w w:val="81"/>
        </w:rPr>
        <w:t>K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3"/>
        </w:rPr>
        <w:t>s</w:t>
      </w:r>
      <w:r>
        <w:rPr>
          <w:rFonts w:ascii="Arial" w:hAnsi="Arial" w:cs="Arial" w:eastAsia="Arial"/>
          <w:sz w:val="13"/>
          <w:szCs w:val="13"/>
          <w:color w:val="494949"/>
          <w:spacing w:val="-1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31"/>
        </w:rPr>
        <w:t>s</w:t>
      </w:r>
      <w:r>
        <w:rPr>
          <w:rFonts w:ascii="Arial" w:hAnsi="Arial" w:cs="Arial" w:eastAsia="Arial"/>
          <w:sz w:val="13"/>
          <w:szCs w:val="13"/>
          <w:color w:val="010101"/>
          <w:spacing w:val="-17"/>
          <w:w w:val="115"/>
        </w:rPr>
        <w:t>u</w:t>
      </w:r>
      <w:r>
        <w:rPr>
          <w:rFonts w:ascii="Arial" w:hAnsi="Arial" w:cs="Arial" w:eastAsia="Arial"/>
          <w:sz w:val="13"/>
          <w:szCs w:val="13"/>
          <w:color w:val="646464"/>
          <w:spacing w:val="-18"/>
          <w:w w:val="126"/>
        </w:rPr>
        <w:t>b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1"/>
        </w:rPr>
        <w:t>m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01"/>
        </w:rPr>
        <w:t>e</w:t>
      </w:r>
      <w:r>
        <w:rPr>
          <w:rFonts w:ascii="Arial" w:hAnsi="Arial" w:cs="Arial" w:eastAsia="Arial"/>
          <w:sz w:val="13"/>
          <w:szCs w:val="13"/>
          <w:color w:val="010101"/>
          <w:spacing w:val="-3"/>
          <w:w w:val="115"/>
        </w:rPr>
        <w:t>r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8"/>
        </w:rPr>
        <w:t>ged</w:t>
      </w:r>
      <w:r>
        <w:rPr>
          <w:rFonts w:ascii="Arial" w:hAnsi="Arial" w:cs="Arial" w:eastAsia="Arial"/>
          <w:sz w:val="13"/>
          <w:szCs w:val="13"/>
          <w:color w:val="363636"/>
          <w:spacing w:val="-2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9"/>
          <w:w w:val="100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-10"/>
          <w:w w:val="115"/>
        </w:rPr>
        <w:t>h</w:t>
      </w:r>
      <w:r>
        <w:rPr>
          <w:rFonts w:ascii="Arial" w:hAnsi="Arial" w:cs="Arial" w:eastAsia="Arial"/>
          <w:sz w:val="13"/>
          <w:szCs w:val="13"/>
          <w:color w:val="898989"/>
          <w:spacing w:val="-4"/>
          <w:w w:val="184"/>
        </w:rPr>
        <w:t>i</w:t>
      </w:r>
      <w:r>
        <w:rPr>
          <w:rFonts w:ascii="Arial" w:hAnsi="Arial" w:cs="Arial" w:eastAsia="Arial"/>
          <w:sz w:val="13"/>
          <w:szCs w:val="13"/>
          <w:color w:val="363636"/>
          <w:spacing w:val="-18"/>
          <w:w w:val="106"/>
        </w:rPr>
        <w:t>g</w:t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34"/>
        </w:rPr>
        <w:t>h</w:t>
      </w:r>
      <w:r>
        <w:rPr>
          <w:rFonts w:ascii="Arial" w:hAnsi="Arial" w:cs="Arial" w:eastAsia="Arial"/>
          <w:sz w:val="13"/>
          <w:szCs w:val="13"/>
          <w:color w:val="797979"/>
          <w:spacing w:val="-2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19"/>
          <w:w w:val="113"/>
        </w:rPr>
        <w:t>s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3"/>
        </w:rPr>
        <w:t>t</w:t>
      </w:r>
      <w:r>
        <w:rPr>
          <w:rFonts w:ascii="Arial" w:hAnsi="Arial" w:cs="Arial" w:eastAsia="Arial"/>
          <w:sz w:val="13"/>
          <w:szCs w:val="13"/>
          <w:color w:val="212121"/>
          <w:spacing w:val="-9"/>
          <w:w w:val="104"/>
        </w:rPr>
        <w:t>a</w:t>
      </w:r>
      <w:r>
        <w:rPr>
          <w:rFonts w:ascii="Arial" w:hAnsi="Arial" w:cs="Arial" w:eastAsia="Arial"/>
          <w:sz w:val="13"/>
          <w:szCs w:val="13"/>
          <w:color w:val="494949"/>
          <w:spacing w:val="-17"/>
          <w:w w:val="124"/>
        </w:rPr>
        <w:t>g</w:t>
      </w:r>
      <w:r>
        <w:rPr>
          <w:rFonts w:ascii="Arial" w:hAnsi="Arial" w:cs="Arial" w:eastAsia="Arial"/>
          <w:sz w:val="13"/>
          <w:szCs w:val="13"/>
          <w:color w:val="212121"/>
          <w:spacing w:val="-10"/>
          <w:w w:val="102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3"/>
        </w:rPr>
        <w:t>s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518.008728" w:type="dxa"/>
      </w:tblPr>
      <w:tblGrid/>
      <w:tr>
        <w:trPr>
          <w:trHeight w:val="145" w:hRule="exact"/>
        </w:trPr>
        <w:tc>
          <w:tcPr>
            <w:tcW w:w="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43" w:lineRule="exact"/>
              <w:ind w:left="51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212121"/>
                <w:spacing w:val="-12"/>
                <w:w w:val="122"/>
                <w:position w:val="-1"/>
              </w:rPr>
              <w:t>1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0"/>
                <w:w w:val="161"/>
                <w:position w:val="-1"/>
              </w:rPr>
              <w:t>.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2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37" w:lineRule="exact"/>
              <w:ind w:left="117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494949"/>
                <w:w w:val="108"/>
              </w:rPr>
              <w:t>B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-19"/>
                <w:w w:val="109"/>
              </w:rPr>
              <w:t>o</w:t>
            </w:r>
            <w:r>
              <w:rPr>
                <w:rFonts w:ascii="Arial" w:hAnsi="Arial" w:cs="Arial" w:eastAsia="Arial"/>
                <w:sz w:val="13"/>
                <w:szCs w:val="13"/>
                <w:color w:val="212121"/>
                <w:spacing w:val="0"/>
                <w:w w:val="106"/>
              </w:rPr>
              <w:t>tt</w:t>
            </w:r>
            <w:r>
              <w:rPr>
                <w:rFonts w:ascii="Arial" w:hAnsi="Arial" w:cs="Arial" w:eastAsia="Arial"/>
                <w:sz w:val="13"/>
                <w:szCs w:val="13"/>
                <w:color w:val="212121"/>
                <w:spacing w:val="-23"/>
                <w:w w:val="107"/>
              </w:rPr>
              <w:t>o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0"/>
                <w:w w:val="110"/>
              </w:rPr>
              <w:t>m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2"/>
                <w:w w:val="109"/>
              </w:rPr>
              <w:t>: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-16"/>
                <w:w w:val="124"/>
              </w:rPr>
              <w:t>g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-4"/>
                <w:w w:val="115"/>
              </w:rPr>
              <w:t>r</w:t>
            </w:r>
            <w:r>
              <w:rPr>
                <w:rFonts w:ascii="Arial" w:hAnsi="Arial" w:cs="Arial" w:eastAsia="Arial"/>
                <w:sz w:val="13"/>
                <w:szCs w:val="13"/>
                <w:color w:val="212121"/>
                <w:spacing w:val="-7"/>
                <w:w w:val="101"/>
              </w:rPr>
              <w:t>a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0"/>
                <w:w w:val="105"/>
              </w:rPr>
              <w:t>v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-14"/>
                <w:w w:val="105"/>
              </w:rPr>
              <w:t>e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-4"/>
                <w:w w:val="184"/>
              </w:rPr>
              <w:t>l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0"/>
                <w:w w:val="111"/>
              </w:rPr>
              <w:t>s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0"/>
                <w:w w:val="110"/>
              </w:rPr>
              <w:t>,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-22"/>
                <w:w w:val="100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0"/>
                <w:w w:val="99"/>
              </w:rPr>
              <w:t>c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-13"/>
                <w:w w:val="99"/>
              </w:rPr>
              <w:t>o</w:t>
            </w:r>
            <w:r>
              <w:rPr>
                <w:rFonts w:ascii="Arial" w:hAnsi="Arial" w:cs="Arial" w:eastAsia="Arial"/>
                <w:sz w:val="13"/>
                <w:szCs w:val="13"/>
                <w:color w:val="212121"/>
                <w:spacing w:val="-7"/>
                <w:w w:val="108"/>
              </w:rPr>
              <w:t>b</w:t>
            </w:r>
            <w:r>
              <w:rPr>
                <w:rFonts w:ascii="Arial" w:hAnsi="Arial" w:cs="Arial" w:eastAsia="Arial"/>
                <w:sz w:val="13"/>
                <w:szCs w:val="13"/>
                <w:color w:val="646464"/>
                <w:spacing w:val="-13"/>
                <w:w w:val="147"/>
              </w:rPr>
              <w:t>!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-16"/>
                <w:w w:val="82"/>
              </w:rPr>
              <w:t>J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-18"/>
                <w:w w:val="184"/>
              </w:rPr>
              <w:t>i</w:t>
            </w:r>
            <w:r>
              <w:rPr>
                <w:rFonts w:ascii="Arial" w:hAnsi="Arial" w:cs="Arial" w:eastAsia="Arial"/>
                <w:sz w:val="13"/>
                <w:szCs w:val="13"/>
                <w:color w:val="212121"/>
                <w:spacing w:val="0"/>
                <w:w w:val="99"/>
              </w:rPr>
              <w:t>es</w:t>
            </w:r>
            <w:r>
              <w:rPr>
                <w:rFonts w:ascii="Arial" w:hAnsi="Arial" w:cs="Arial" w:eastAsia="Arial"/>
                <w:sz w:val="13"/>
                <w:szCs w:val="13"/>
                <w:color w:val="212121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212121"/>
                <w:spacing w:val="-14"/>
                <w:w w:val="101"/>
              </w:rPr>
              <w:t>a</w:t>
            </w:r>
            <w:r>
              <w:rPr>
                <w:rFonts w:ascii="Arial" w:hAnsi="Arial" w:cs="Arial" w:eastAsia="Arial"/>
                <w:sz w:val="13"/>
                <w:szCs w:val="13"/>
                <w:color w:val="797979"/>
                <w:spacing w:val="-19"/>
                <w:w w:val="134"/>
              </w:rPr>
              <w:t>n</w:t>
            </w:r>
            <w:r>
              <w:rPr>
                <w:rFonts w:ascii="Arial" w:hAnsi="Arial" w:cs="Arial" w:eastAsia="Arial"/>
                <w:sz w:val="13"/>
                <w:szCs w:val="13"/>
                <w:color w:val="363636"/>
                <w:spacing w:val="0"/>
                <w:w w:val="108"/>
              </w:rPr>
              <w:t>d</w:t>
            </w:r>
            <w:r>
              <w:rPr>
                <w:rFonts w:ascii="Arial" w:hAnsi="Arial" w:cs="Arial" w:eastAsia="Arial"/>
                <w:sz w:val="13"/>
                <w:szCs w:val="13"/>
                <w:color w:val="363636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3"/>
                <w:szCs w:val="13"/>
                <w:color w:val="363636"/>
                <w:spacing w:val="0"/>
                <w:w w:val="100"/>
              </w:rPr>
              <w:t>ew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86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43" w:lineRule="exact"/>
              <w:ind w:left="214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010101"/>
                <w:w w:val="103"/>
                <w:position w:val="-1"/>
              </w:rPr>
              <w:t>0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-20"/>
                <w:w w:val="102"/>
                <w:position w:val="-1"/>
              </w:rPr>
              <w:t>.</w:t>
            </w:r>
            <w:r>
              <w:rPr>
                <w:rFonts w:ascii="Arial" w:hAnsi="Arial" w:cs="Arial" w:eastAsia="Arial"/>
                <w:sz w:val="13"/>
                <w:szCs w:val="13"/>
                <w:color w:val="212121"/>
                <w:spacing w:val="-2"/>
                <w:w w:val="104"/>
                <w:position w:val="-1"/>
              </w:rPr>
              <w:t>0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0"/>
                <w:w w:val="103"/>
                <w:position w:val="-1"/>
              </w:rPr>
              <w:t>30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98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43" w:lineRule="exact"/>
              <w:ind w:left="324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646464"/>
                <w:spacing w:val="-42"/>
                <w:w w:val="121"/>
                <w:position w:val="-1"/>
              </w:rPr>
              <w:t>0</w:t>
            </w:r>
            <w:r>
              <w:rPr>
                <w:rFonts w:ascii="Arial" w:hAnsi="Arial" w:cs="Arial" w:eastAsia="Arial"/>
                <w:sz w:val="13"/>
                <w:szCs w:val="13"/>
                <w:color w:val="898989"/>
                <w:spacing w:val="-11"/>
                <w:w w:val="241"/>
                <w:position w:val="-1"/>
              </w:rPr>
              <w:t>.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0"/>
                <w:w w:val="108"/>
                <w:position w:val="-1"/>
              </w:rPr>
              <w:t>040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6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43" w:lineRule="exact"/>
              <w:ind w:left="319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010101"/>
                <w:w w:val="103"/>
                <w:position w:val="-1"/>
              </w:rPr>
              <w:t>0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-20"/>
                <w:w w:val="102"/>
                <w:position w:val="-1"/>
              </w:rPr>
              <w:t>.</w:t>
            </w:r>
            <w:r>
              <w:rPr>
                <w:rFonts w:ascii="Arial" w:hAnsi="Arial" w:cs="Arial" w:eastAsia="Arial"/>
                <w:sz w:val="13"/>
                <w:szCs w:val="13"/>
                <w:color w:val="212121"/>
                <w:spacing w:val="-12"/>
                <w:w w:val="104"/>
                <w:position w:val="-1"/>
              </w:rPr>
              <w:t>0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0"/>
                <w:w w:val="111"/>
                <w:position w:val="-1"/>
              </w:rPr>
              <w:t>50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386" w:hRule="exact"/>
        </w:trPr>
        <w:tc>
          <w:tcPr>
            <w:tcW w:w="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40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363636"/>
                <w:spacing w:val="0"/>
                <w:w w:val="111"/>
              </w:rPr>
              <w:t>2.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22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28" w:lineRule="exact"/>
              <w:ind w:left="117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494949"/>
                <w:w w:val="104"/>
              </w:rPr>
              <w:t>b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-14"/>
                <w:w w:val="104"/>
              </w:rPr>
              <w:t>o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-28"/>
                <w:w w:val="100"/>
              </w:rPr>
              <w:t>l</w:t>
            </w:r>
            <w:r>
              <w:rPr>
                <w:rFonts w:ascii="Arial" w:hAnsi="Arial" w:cs="Arial" w:eastAsia="Arial"/>
                <w:sz w:val="13"/>
                <w:szCs w:val="13"/>
                <w:color w:val="646464"/>
                <w:spacing w:val="-18"/>
                <w:w w:val="126"/>
              </w:rPr>
              <w:t>d</w:t>
            </w:r>
            <w:r>
              <w:rPr>
                <w:rFonts w:ascii="Arial" w:hAnsi="Arial" w:cs="Arial" w:eastAsia="Arial"/>
                <w:sz w:val="13"/>
                <w:szCs w:val="13"/>
                <w:color w:val="212121"/>
                <w:spacing w:val="-14"/>
                <w:w w:val="102"/>
              </w:rPr>
              <w:t>e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0"/>
                <w:w w:val="111"/>
              </w:rPr>
              <w:t>rs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  <w:p>
            <w:pPr>
              <w:spacing w:before="0" w:after="0" w:line="147" w:lineRule="exact"/>
              <w:ind w:left="117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494949"/>
                <w:w w:val="98"/>
              </w:rPr>
              <w:t>Botto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-23"/>
                <w:w w:val="99"/>
              </w:rPr>
              <w:t>m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0"/>
                <w:w w:val="161"/>
              </w:rPr>
              <w:t>: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-24"/>
                <w:w w:val="100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0"/>
                <w:w w:val="93"/>
              </w:rPr>
              <w:t>o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-13"/>
                <w:w w:val="93"/>
              </w:rPr>
              <w:t>o</w:t>
            </w:r>
            <w:r>
              <w:rPr>
                <w:rFonts w:ascii="Arial" w:hAnsi="Arial" w:cs="Arial" w:eastAsia="Arial"/>
                <w:sz w:val="13"/>
                <w:szCs w:val="13"/>
                <w:color w:val="646464"/>
                <w:spacing w:val="-18"/>
                <w:w w:val="126"/>
              </w:rPr>
              <w:t>b</w:t>
            </w:r>
            <w:r>
              <w:rPr>
                <w:rFonts w:ascii="Arial" w:hAnsi="Arial" w:cs="Arial" w:eastAsia="Arial"/>
                <w:sz w:val="13"/>
                <w:szCs w:val="13"/>
                <w:color w:val="363636"/>
                <w:spacing w:val="-15"/>
                <w:w w:val="108"/>
              </w:rPr>
              <w:t>b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-18"/>
                <w:w w:val="184"/>
              </w:rPr>
              <w:t>l</w:t>
            </w:r>
            <w:r>
              <w:rPr>
                <w:rFonts w:ascii="Arial" w:hAnsi="Arial" w:cs="Arial" w:eastAsia="Arial"/>
                <w:sz w:val="13"/>
                <w:szCs w:val="13"/>
                <w:color w:val="212121"/>
                <w:spacing w:val="-10"/>
                <w:w w:val="102"/>
              </w:rPr>
              <w:t>e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0"/>
                <w:w w:val="113"/>
              </w:rPr>
              <w:t>s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-22"/>
                <w:w w:val="100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0"/>
                <w:w w:val="100"/>
              </w:rPr>
              <w:t>w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-25"/>
                <w:w w:val="100"/>
              </w:rPr>
              <w:t>i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0"/>
                <w:w w:val="99"/>
              </w:rPr>
              <w:t>large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212121"/>
                <w:spacing w:val="0"/>
                <w:w w:val="104"/>
              </w:rPr>
              <w:t>b</w:t>
            </w:r>
            <w:r>
              <w:rPr>
                <w:rFonts w:ascii="Arial" w:hAnsi="Arial" w:cs="Arial" w:eastAsia="Arial"/>
                <w:sz w:val="13"/>
                <w:szCs w:val="13"/>
                <w:color w:val="212121"/>
                <w:spacing w:val="-14"/>
                <w:w w:val="104"/>
              </w:rPr>
              <w:t>o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-17"/>
                <w:w w:val="115"/>
              </w:rPr>
              <w:t>u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0"/>
                <w:w w:val="98"/>
              </w:rPr>
              <w:t>lders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86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214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010101"/>
                <w:w w:val="99"/>
              </w:rPr>
              <w:t>0.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-8"/>
                <w:w w:val="100"/>
              </w:rPr>
              <w:t>0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0"/>
                <w:w w:val="108"/>
              </w:rPr>
              <w:t>40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98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324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646464"/>
                <w:spacing w:val="-42"/>
                <w:w w:val="121"/>
              </w:rPr>
              <w:t>0</w:t>
            </w:r>
            <w:r>
              <w:rPr>
                <w:rFonts w:ascii="Arial" w:hAnsi="Arial" w:cs="Arial" w:eastAsia="Arial"/>
                <w:sz w:val="13"/>
                <w:szCs w:val="13"/>
                <w:color w:val="898989"/>
                <w:spacing w:val="-11"/>
                <w:w w:val="241"/>
              </w:rPr>
              <w:t>.</w:t>
            </w:r>
            <w:r>
              <w:rPr>
                <w:rFonts w:ascii="Arial" w:hAnsi="Arial" w:cs="Arial" w:eastAsia="Arial"/>
                <w:sz w:val="13"/>
                <w:szCs w:val="13"/>
                <w:color w:val="646464"/>
                <w:spacing w:val="-16"/>
                <w:w w:val="139"/>
              </w:rPr>
              <w:t>0</w:t>
            </w:r>
            <w:r>
              <w:rPr>
                <w:rFonts w:ascii="Arial" w:hAnsi="Arial" w:cs="Arial" w:eastAsia="Arial"/>
                <w:sz w:val="13"/>
                <w:szCs w:val="13"/>
                <w:color w:val="212121"/>
                <w:spacing w:val="0"/>
                <w:w w:val="102"/>
              </w:rPr>
              <w:t>5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0"/>
                <w:w w:val="104"/>
              </w:rPr>
              <w:t>0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6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319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0"/>
                <w:w w:val="101"/>
              </w:rPr>
              <w:t>0.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-2"/>
                <w:w w:val="101"/>
              </w:rPr>
              <w:t>0</w:t>
            </w:r>
            <w:r>
              <w:rPr>
                <w:rFonts w:ascii="Arial" w:hAnsi="Arial" w:cs="Arial" w:eastAsia="Arial"/>
                <w:sz w:val="13"/>
                <w:szCs w:val="13"/>
                <w:color w:val="363636"/>
                <w:spacing w:val="0"/>
                <w:w w:val="101"/>
              </w:rPr>
              <w:t>70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</w:tc>
      </w:tr>
    </w:tbl>
    <w:p>
      <w:pPr>
        <w:spacing w:before="34" w:after="0" w:line="240" w:lineRule="auto"/>
        <w:ind w:left="1211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63636"/>
          <w:spacing w:val="-17"/>
          <w:w w:val="119"/>
        </w:rPr>
        <w:t>2</w:t>
      </w:r>
      <w:r>
        <w:rPr>
          <w:rFonts w:ascii="Arial" w:hAnsi="Arial" w:cs="Arial" w:eastAsia="Arial"/>
          <w:sz w:val="13"/>
          <w:szCs w:val="13"/>
          <w:color w:val="010101"/>
          <w:spacing w:val="6"/>
          <w:w w:val="161"/>
        </w:rPr>
        <w:t>.</w:t>
      </w:r>
      <w:r>
        <w:rPr>
          <w:rFonts w:ascii="Arial" w:hAnsi="Arial" w:cs="Arial" w:eastAsia="Arial"/>
          <w:sz w:val="13"/>
          <w:szCs w:val="13"/>
          <w:color w:val="212121"/>
          <w:spacing w:val="-17"/>
          <w:w w:val="116"/>
        </w:rPr>
        <w:t>F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84"/>
        </w:rPr>
        <w:t>l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8"/>
        </w:rPr>
        <w:t>ood</w:t>
      </w:r>
      <w:r>
        <w:rPr>
          <w:rFonts w:ascii="Arial" w:hAnsi="Arial" w:cs="Arial" w:eastAsia="Arial"/>
          <w:sz w:val="13"/>
          <w:szCs w:val="13"/>
          <w:color w:val="494949"/>
          <w:spacing w:val="-15"/>
          <w:w w:val="98"/>
        </w:rPr>
        <w:t>p</w:t>
      </w:r>
      <w:r>
        <w:rPr>
          <w:rFonts w:ascii="Arial" w:hAnsi="Arial" w:cs="Arial" w:eastAsia="Arial"/>
          <w:sz w:val="13"/>
          <w:szCs w:val="13"/>
          <w:color w:val="010101"/>
          <w:spacing w:val="-18"/>
          <w:w w:val="184"/>
        </w:rPr>
        <w:t>l</w:t>
      </w:r>
      <w:r>
        <w:rPr>
          <w:rFonts w:ascii="Arial" w:hAnsi="Arial" w:cs="Arial" w:eastAsia="Arial"/>
          <w:sz w:val="13"/>
          <w:szCs w:val="13"/>
          <w:color w:val="494949"/>
          <w:spacing w:val="-14"/>
          <w:w w:val="101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-3"/>
          <w:w w:val="184"/>
        </w:rPr>
        <w:t>i</w:t>
      </w:r>
      <w:r>
        <w:rPr>
          <w:rFonts w:ascii="Arial" w:hAnsi="Arial" w:cs="Arial" w:eastAsia="Arial"/>
          <w:sz w:val="13"/>
          <w:szCs w:val="13"/>
          <w:color w:val="797979"/>
          <w:spacing w:val="-16"/>
          <w:w w:val="115"/>
        </w:rPr>
        <w:t>n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3"/>
        </w:rPr>
        <w:t>s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37" w:lineRule="exact"/>
        <w:ind w:left="1569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-26"/>
          <w:w w:val="139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39"/>
        </w:rPr>
        <w:t>.</w:t>
      </w:r>
      <w:r>
        <w:rPr>
          <w:rFonts w:ascii="Arial" w:hAnsi="Arial" w:cs="Arial" w:eastAsia="Arial"/>
          <w:sz w:val="13"/>
          <w:szCs w:val="13"/>
          <w:color w:val="010101"/>
          <w:spacing w:val="-12"/>
          <w:w w:val="139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2"/>
        </w:rPr>
        <w:t>P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4"/>
        </w:rPr>
        <w:t>as</w:t>
      </w:r>
      <w:r>
        <w:rPr>
          <w:rFonts w:ascii="Arial" w:hAnsi="Arial" w:cs="Arial" w:eastAsia="Arial"/>
          <w:sz w:val="13"/>
          <w:szCs w:val="13"/>
          <w:color w:val="494949"/>
          <w:spacing w:val="1"/>
          <w:w w:val="93"/>
        </w:rPr>
        <w:t>t</w:t>
      </w:r>
      <w:r>
        <w:rPr>
          <w:rFonts w:ascii="Arial" w:hAnsi="Arial" w:cs="Arial" w:eastAsia="Arial"/>
          <w:sz w:val="13"/>
          <w:szCs w:val="13"/>
          <w:color w:val="797979"/>
          <w:spacing w:val="-17"/>
          <w:w w:val="115"/>
        </w:rPr>
        <w:t>u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15"/>
        </w:rPr>
        <w:t>r</w:t>
      </w:r>
      <w:r>
        <w:rPr>
          <w:rFonts w:ascii="Arial" w:hAnsi="Arial" w:cs="Arial" w:eastAsia="Arial"/>
          <w:sz w:val="13"/>
          <w:szCs w:val="13"/>
          <w:color w:val="212121"/>
          <w:spacing w:val="-6"/>
          <w:w w:val="102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51"/>
        </w:rPr>
        <w:t>,</w:t>
      </w:r>
      <w:r>
        <w:rPr>
          <w:rFonts w:ascii="Arial" w:hAnsi="Arial" w:cs="Arial" w:eastAsia="Arial"/>
          <w:sz w:val="13"/>
          <w:szCs w:val="13"/>
          <w:color w:val="494949"/>
          <w:spacing w:val="-2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12121"/>
          <w:spacing w:val="-16"/>
          <w:w w:val="115"/>
        </w:rPr>
        <w:t>n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33"/>
        </w:rPr>
        <w:t>o</w:t>
      </w:r>
      <w:r>
        <w:rPr>
          <w:rFonts w:ascii="Arial" w:hAnsi="Arial" w:cs="Arial" w:eastAsia="Arial"/>
          <w:sz w:val="13"/>
          <w:szCs w:val="13"/>
          <w:color w:val="494949"/>
          <w:spacing w:val="-2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12121"/>
          <w:spacing w:val="-10"/>
          <w:w w:val="169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88"/>
        </w:rPr>
        <w:t>Jr</w:t>
      </w:r>
      <w:r>
        <w:rPr>
          <w:rFonts w:ascii="Arial" w:hAnsi="Arial" w:cs="Arial" w:eastAsia="Arial"/>
          <w:sz w:val="13"/>
          <w:szCs w:val="13"/>
          <w:color w:val="494949"/>
          <w:spacing w:val="-14"/>
          <w:w w:val="88"/>
        </w:rPr>
        <w:t>u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10"/>
        </w:rPr>
        <w:t>sh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54" w:lineRule="exact"/>
        <w:ind w:left="1810" w:right="-20"/>
        <w:jc w:val="left"/>
        <w:tabs>
          <w:tab w:pos="4480" w:val="left"/>
          <w:tab w:pos="5460" w:val="left"/>
          <w:tab w:pos="64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spacing w:val="-18"/>
          <w:w w:val="122"/>
        </w:rPr>
        <w:t>1</w:t>
      </w:r>
      <w:r>
        <w:rPr>
          <w:rFonts w:ascii="Arial" w:hAnsi="Arial" w:cs="Arial" w:eastAsia="Arial"/>
          <w:sz w:val="13"/>
          <w:szCs w:val="13"/>
          <w:color w:val="898989"/>
          <w:spacing w:val="-18"/>
          <w:w w:val="241"/>
        </w:rPr>
        <w:t>.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4"/>
        </w:rPr>
        <w:t>Sh</w:t>
      </w:r>
      <w:r>
        <w:rPr>
          <w:rFonts w:ascii="Arial" w:hAnsi="Arial" w:cs="Arial" w:eastAsia="Arial"/>
          <w:sz w:val="13"/>
          <w:szCs w:val="13"/>
          <w:color w:val="494949"/>
          <w:spacing w:val="-14"/>
          <w:w w:val="105"/>
        </w:rPr>
        <w:t>o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5"/>
        </w:rPr>
        <w:t>r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4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3"/>
          <w:w w:val="100"/>
        </w:rPr>
        <w:t>g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00"/>
        </w:rPr>
        <w:t>r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ass</w:t>
      </w:r>
      <w:r>
        <w:rPr>
          <w:rFonts w:ascii="Arial" w:hAnsi="Arial" w:cs="Arial" w:eastAsia="Arial"/>
          <w:sz w:val="13"/>
          <w:szCs w:val="13"/>
          <w:color w:val="494949"/>
          <w:spacing w:val="-2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-1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-1"/>
        </w:rPr>
        <w:t>0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-1"/>
        </w:rPr>
        <w:t>25</w:t>
      </w:r>
      <w:r>
        <w:rPr>
          <w:rFonts w:ascii="Arial" w:hAnsi="Arial" w:cs="Arial" w:eastAsia="Arial"/>
          <w:sz w:val="13"/>
          <w:szCs w:val="13"/>
          <w:color w:val="363636"/>
          <w:spacing w:val="-36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-1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-1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-1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14"/>
          <w:w w:val="121"/>
          <w:position w:val="-1"/>
        </w:rPr>
        <w:t>0</w:t>
      </w:r>
      <w:r>
        <w:rPr>
          <w:rFonts w:ascii="Arial" w:hAnsi="Arial" w:cs="Arial" w:eastAsia="Arial"/>
          <w:sz w:val="13"/>
          <w:szCs w:val="13"/>
          <w:color w:val="212121"/>
          <w:spacing w:val="-1"/>
          <w:w w:val="103"/>
          <w:position w:val="-1"/>
        </w:rPr>
        <w:t>3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4"/>
          <w:position w:val="-1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-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3"/>
          <w:position w:val="-1"/>
        </w:rPr>
        <w:t>0</w:t>
      </w:r>
      <w:r>
        <w:rPr>
          <w:rFonts w:ascii="Arial" w:hAnsi="Arial" w:cs="Arial" w:eastAsia="Arial"/>
          <w:sz w:val="13"/>
          <w:szCs w:val="13"/>
          <w:color w:val="010101"/>
          <w:spacing w:val="-20"/>
          <w:w w:val="102"/>
          <w:position w:val="-1"/>
        </w:rPr>
        <w:t>.</w:t>
      </w:r>
      <w:r>
        <w:rPr>
          <w:rFonts w:ascii="Arial" w:hAnsi="Arial" w:cs="Arial" w:eastAsia="Arial"/>
          <w:sz w:val="13"/>
          <w:szCs w:val="13"/>
          <w:color w:val="212121"/>
          <w:spacing w:val="-2"/>
          <w:w w:val="104"/>
          <w:position w:val="-1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2"/>
          <w:position w:val="-1"/>
        </w:rPr>
        <w:t>35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40" w:lineRule="exact"/>
        <w:ind w:left="1800" w:right="-20"/>
        <w:jc w:val="left"/>
        <w:tabs>
          <w:tab w:pos="4480" w:val="left"/>
          <w:tab w:pos="5460" w:val="left"/>
          <w:tab w:pos="64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2</w:t>
      </w:r>
      <w:r>
        <w:rPr>
          <w:rFonts w:ascii="Arial" w:hAnsi="Arial" w:cs="Arial" w:eastAsia="Arial"/>
          <w:sz w:val="13"/>
          <w:szCs w:val="13"/>
          <w:color w:val="494949"/>
          <w:spacing w:val="6"/>
          <w:w w:val="100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High</w:t>
      </w:r>
      <w:r>
        <w:rPr>
          <w:rFonts w:ascii="Arial" w:hAnsi="Arial" w:cs="Arial" w:eastAsia="Arial"/>
          <w:sz w:val="13"/>
          <w:szCs w:val="13"/>
          <w:color w:val="494949"/>
          <w:spacing w:val="-13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00"/>
          <w:position w:val="1"/>
        </w:rPr>
        <w:t>g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00"/>
          <w:position w:val="1"/>
        </w:rPr>
        <w:t>r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  <w:t>ass</w:t>
      </w:r>
      <w:r>
        <w:rPr>
          <w:rFonts w:ascii="Arial" w:hAnsi="Arial" w:cs="Arial" w:eastAsia="Arial"/>
          <w:sz w:val="13"/>
          <w:szCs w:val="13"/>
          <w:color w:val="363636"/>
          <w:spacing w:val="-4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2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>30</w:t>
      </w:r>
      <w:r>
        <w:rPr>
          <w:rFonts w:ascii="Arial" w:hAnsi="Arial" w:cs="Arial" w:eastAsia="Arial"/>
          <w:sz w:val="13"/>
          <w:szCs w:val="13"/>
          <w:color w:val="494949"/>
          <w:spacing w:val="-33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14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2"/>
          <w:position w:val="0"/>
        </w:rPr>
        <w:t>35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99"/>
          <w:position w:val="0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12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1"/>
          <w:position w:val="0"/>
        </w:rPr>
        <w:t>50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39" w:lineRule="exact"/>
        <w:ind w:left="1579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646464"/>
          <w:spacing w:val="-18"/>
          <w:w w:val="108"/>
          <w:position w:val="-1"/>
        </w:rPr>
        <w:t>b</w:t>
      </w:r>
      <w:r>
        <w:rPr>
          <w:rFonts w:ascii="Arial" w:hAnsi="Arial" w:cs="Arial" w:eastAsia="Arial"/>
          <w:sz w:val="13"/>
          <w:szCs w:val="13"/>
          <w:color w:val="898989"/>
          <w:spacing w:val="0"/>
          <w:w w:val="241"/>
          <w:position w:val="-1"/>
        </w:rPr>
        <w:t>.</w:t>
      </w:r>
      <w:r>
        <w:rPr>
          <w:rFonts w:ascii="Arial" w:hAnsi="Arial" w:cs="Arial" w:eastAsia="Arial"/>
          <w:sz w:val="13"/>
          <w:szCs w:val="13"/>
          <w:color w:val="898989"/>
          <w:spacing w:val="-25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15"/>
          <w:w w:val="115"/>
          <w:position w:val="0"/>
        </w:rPr>
        <w:t>C</w:t>
      </w:r>
      <w:r>
        <w:rPr>
          <w:rFonts w:ascii="Arial" w:hAnsi="Arial" w:cs="Arial" w:eastAsia="Arial"/>
          <w:sz w:val="13"/>
          <w:szCs w:val="13"/>
          <w:color w:val="010101"/>
          <w:spacing w:val="-17"/>
          <w:w w:val="115"/>
          <w:position w:val="0"/>
        </w:rPr>
        <w:t>u</w:t>
      </w:r>
      <w:r>
        <w:rPr>
          <w:rFonts w:ascii="Arial" w:hAnsi="Arial" w:cs="Arial" w:eastAsia="Arial"/>
          <w:sz w:val="13"/>
          <w:szCs w:val="13"/>
          <w:color w:val="898989"/>
          <w:spacing w:val="0"/>
          <w:w w:val="122"/>
          <w:position w:val="0"/>
        </w:rPr>
        <w:t>lt</w:t>
      </w:r>
      <w:r>
        <w:rPr>
          <w:rFonts w:ascii="Arial" w:hAnsi="Arial" w:cs="Arial" w:eastAsia="Arial"/>
          <w:sz w:val="13"/>
          <w:szCs w:val="13"/>
          <w:color w:val="898989"/>
          <w:spacing w:val="-12"/>
          <w:w w:val="123"/>
          <w:position w:val="0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-6"/>
          <w:w w:val="102"/>
          <w:position w:val="0"/>
        </w:rPr>
        <w:t>v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98"/>
          <w:position w:val="0"/>
        </w:rPr>
        <w:t>at</w:t>
      </w:r>
      <w:r>
        <w:rPr>
          <w:rFonts w:ascii="Arial" w:hAnsi="Arial" w:cs="Arial" w:eastAsia="Arial"/>
          <w:sz w:val="13"/>
          <w:szCs w:val="13"/>
          <w:color w:val="212121"/>
          <w:spacing w:val="-10"/>
          <w:w w:val="99"/>
          <w:position w:val="0"/>
        </w:rPr>
        <w:t>e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26"/>
          <w:position w:val="0"/>
        </w:rPr>
        <w:t>d</w:t>
      </w:r>
      <w:r>
        <w:rPr>
          <w:rFonts w:ascii="Arial" w:hAnsi="Arial" w:cs="Arial" w:eastAsia="Arial"/>
          <w:sz w:val="13"/>
          <w:szCs w:val="13"/>
          <w:color w:val="646464"/>
          <w:spacing w:val="-23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212121"/>
          <w:spacing w:val="-16"/>
          <w:w w:val="118"/>
          <w:position w:val="0"/>
        </w:rPr>
        <w:t>a</w:t>
      </w:r>
      <w:r>
        <w:rPr>
          <w:rFonts w:ascii="Arial" w:hAnsi="Arial" w:cs="Arial" w:eastAsia="Arial"/>
          <w:sz w:val="13"/>
          <w:szCs w:val="13"/>
          <w:color w:val="797979"/>
          <w:spacing w:val="-6"/>
          <w:w w:val="143"/>
          <w:position w:val="0"/>
        </w:rPr>
        <w:t>r</w:t>
      </w:r>
      <w:r>
        <w:rPr>
          <w:rFonts w:ascii="Arial" w:hAnsi="Arial" w:cs="Arial" w:eastAsia="Arial"/>
          <w:sz w:val="13"/>
          <w:szCs w:val="13"/>
          <w:color w:val="494949"/>
          <w:spacing w:val="-11"/>
          <w:w w:val="102"/>
          <w:position w:val="0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1"/>
          <w:position w:val="0"/>
        </w:rPr>
        <w:t>a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35" w:lineRule="exact"/>
        <w:ind w:left="1831" w:right="-20"/>
        <w:jc w:val="left"/>
        <w:tabs>
          <w:tab w:pos="4480" w:val="left"/>
          <w:tab w:pos="5460" w:val="left"/>
          <w:tab w:pos="64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spacing w:val="-12"/>
          <w:w w:val="100"/>
          <w:position w:val="1"/>
        </w:rPr>
        <w:t>1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.N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3"/>
          <w:szCs w:val="13"/>
          <w:color w:val="494949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10"/>
          <w:w w:val="100"/>
          <w:position w:val="1"/>
        </w:rPr>
        <w:t>c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00"/>
          <w:position w:val="1"/>
        </w:rPr>
        <w:t>r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  <w:t>op</w:t>
      </w:r>
      <w:r>
        <w:rPr>
          <w:rFonts w:ascii="Arial" w:hAnsi="Arial" w:cs="Arial" w:eastAsia="Arial"/>
          <w:sz w:val="13"/>
          <w:szCs w:val="13"/>
          <w:color w:val="363636"/>
          <w:spacing w:val="-11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  <w:t>20</w:t>
      </w:r>
      <w:r>
        <w:rPr>
          <w:rFonts w:ascii="Arial" w:hAnsi="Arial" w:cs="Arial" w:eastAsia="Arial"/>
          <w:sz w:val="13"/>
          <w:szCs w:val="13"/>
          <w:color w:val="363636"/>
          <w:spacing w:val="-36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14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212121"/>
          <w:spacing w:val="-1"/>
          <w:w w:val="103"/>
          <w:position w:val="0"/>
        </w:rPr>
        <w:t>3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4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99"/>
          <w:position w:val="1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8"/>
          <w:w w:val="100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8"/>
          <w:position w:val="1"/>
        </w:rPr>
        <w:t>40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44" w:lineRule="exact"/>
        <w:ind w:left="1821" w:right="-20"/>
        <w:jc w:val="left"/>
        <w:tabs>
          <w:tab w:pos="4480" w:val="left"/>
          <w:tab w:pos="5460" w:val="left"/>
          <w:tab w:pos="64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-17"/>
          <w:w w:val="119"/>
          <w:position w:val="1"/>
        </w:rPr>
        <w:t>2</w:t>
      </w:r>
      <w:r>
        <w:rPr>
          <w:rFonts w:ascii="Arial" w:hAnsi="Arial" w:cs="Arial" w:eastAsia="Arial"/>
          <w:sz w:val="13"/>
          <w:szCs w:val="13"/>
          <w:color w:val="010101"/>
          <w:spacing w:val="7"/>
          <w:w w:val="161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7"/>
          <w:position w:val="1"/>
        </w:rPr>
        <w:t>Ma</w:t>
      </w:r>
      <w:r>
        <w:rPr>
          <w:rFonts w:ascii="Arial" w:hAnsi="Arial" w:cs="Arial" w:eastAsia="Arial"/>
          <w:sz w:val="13"/>
          <w:szCs w:val="13"/>
          <w:color w:val="363636"/>
          <w:spacing w:val="1"/>
          <w:w w:val="96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797979"/>
          <w:spacing w:val="-17"/>
          <w:w w:val="115"/>
          <w:position w:val="1"/>
        </w:rPr>
        <w:t>u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15"/>
          <w:position w:val="1"/>
        </w:rPr>
        <w:t>r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2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363636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87"/>
          <w:position w:val="1"/>
        </w:rPr>
        <w:t>now</w:t>
      </w:r>
      <w:r>
        <w:rPr>
          <w:rFonts w:ascii="Arial" w:hAnsi="Arial" w:cs="Arial" w:eastAsia="Arial"/>
          <w:sz w:val="13"/>
          <w:szCs w:val="13"/>
          <w:color w:val="494949"/>
          <w:spacing w:val="-6"/>
          <w:w w:val="87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10"/>
          <w:w w:val="100"/>
          <w:position w:val="1"/>
        </w:rPr>
        <w:t>c</w:t>
      </w:r>
      <w:r>
        <w:rPr>
          <w:rFonts w:ascii="Arial" w:hAnsi="Arial" w:cs="Arial" w:eastAsia="Arial"/>
          <w:sz w:val="13"/>
          <w:szCs w:val="13"/>
          <w:color w:val="010101"/>
          <w:spacing w:val="-14"/>
          <w:w w:val="100"/>
          <w:position w:val="1"/>
        </w:rPr>
        <w:t>r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ops</w:t>
        <w:tab/>
      </w:r>
      <w:r>
        <w:rPr>
          <w:rFonts w:ascii="Arial" w:hAnsi="Arial" w:cs="Arial" w:eastAsia="Arial"/>
          <w:sz w:val="13"/>
          <w:szCs w:val="13"/>
          <w:color w:val="494949"/>
          <w:spacing w:val="-24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  <w:t>25</w:t>
      </w:r>
      <w:r>
        <w:rPr>
          <w:rFonts w:ascii="Arial" w:hAnsi="Arial" w:cs="Arial" w:eastAsia="Arial"/>
          <w:sz w:val="13"/>
          <w:szCs w:val="13"/>
          <w:color w:val="363636"/>
          <w:spacing w:val="-36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14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2"/>
          <w:position w:val="0"/>
        </w:rPr>
        <w:t>35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99"/>
          <w:position w:val="1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8"/>
          <w:w w:val="100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7"/>
          <w:position w:val="1"/>
        </w:rPr>
        <w:t>45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40" w:lineRule="exact"/>
        <w:ind w:left="1821" w:right="-20"/>
        <w:jc w:val="left"/>
        <w:tabs>
          <w:tab w:pos="4480" w:val="left"/>
          <w:tab w:pos="5460" w:val="left"/>
          <w:tab w:pos="64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0"/>
          <w:w w:val="109"/>
          <w:position w:val="1"/>
        </w:rPr>
        <w:t>3</w:t>
      </w:r>
      <w:r>
        <w:rPr>
          <w:rFonts w:ascii="Arial" w:hAnsi="Arial" w:cs="Arial" w:eastAsia="Arial"/>
          <w:sz w:val="13"/>
          <w:szCs w:val="13"/>
          <w:color w:val="494949"/>
          <w:spacing w:val="-15"/>
          <w:w w:val="109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212121"/>
          <w:spacing w:val="-5"/>
          <w:w w:val="109"/>
          <w:position w:val="1"/>
        </w:rPr>
        <w:t>M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9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494949"/>
          <w:spacing w:val="-11"/>
          <w:w w:val="109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-11"/>
          <w:w w:val="109"/>
          <w:position w:val="1"/>
        </w:rPr>
        <w:t>u</w:t>
      </w:r>
      <w:r>
        <w:rPr>
          <w:rFonts w:ascii="Arial" w:hAnsi="Arial" w:cs="Arial" w:eastAsia="Arial"/>
          <w:sz w:val="13"/>
          <w:szCs w:val="13"/>
          <w:color w:val="797979"/>
          <w:spacing w:val="-16"/>
          <w:w w:val="109"/>
          <w:position w:val="1"/>
        </w:rPr>
        <w:t>r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9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-13"/>
          <w:w w:val="109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13"/>
          <w:szCs w:val="13"/>
          <w:color w:val="010101"/>
          <w:spacing w:val="-15"/>
          <w:w w:val="100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646464"/>
          <w:spacing w:val="-14"/>
          <w:w w:val="100"/>
          <w:position w:val="1"/>
        </w:rPr>
        <w:t>l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13"/>
          <w:szCs w:val="13"/>
          <w:color w:val="363636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  <w:t>crops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2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>30</w:t>
      </w:r>
      <w:r>
        <w:rPr>
          <w:rFonts w:ascii="Arial" w:hAnsi="Arial" w:cs="Arial" w:eastAsia="Arial"/>
          <w:sz w:val="13"/>
          <w:szCs w:val="13"/>
          <w:color w:val="494949"/>
          <w:spacing w:val="-33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2"/>
          <w:position w:val="0"/>
        </w:rPr>
        <w:t>040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3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010101"/>
          <w:spacing w:val="-20"/>
          <w:w w:val="102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212121"/>
          <w:spacing w:val="-12"/>
          <w:w w:val="104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1"/>
          <w:position w:val="0"/>
        </w:rPr>
        <w:t>50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44" w:lineRule="exact"/>
        <w:ind w:left="1579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-3"/>
          <w:w w:val="108"/>
        </w:rPr>
        <w:t>c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61"/>
        </w:rPr>
        <w:t>.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-6"/>
          <w:w w:val="104"/>
        </w:rPr>
        <w:t>B</w:t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07"/>
        </w:rPr>
        <w:t>r</w:t>
      </w:r>
      <w:r>
        <w:rPr>
          <w:rFonts w:ascii="Arial" w:hAnsi="Arial" w:cs="Arial" w:eastAsia="Arial"/>
          <w:sz w:val="13"/>
          <w:szCs w:val="13"/>
          <w:color w:val="797979"/>
          <w:spacing w:val="-14"/>
          <w:w w:val="107"/>
        </w:rPr>
        <w:t>u</w:t>
      </w:r>
      <w:r>
        <w:rPr>
          <w:rFonts w:ascii="Arial" w:hAnsi="Arial" w:cs="Arial" w:eastAsia="Arial"/>
          <w:sz w:val="13"/>
          <w:szCs w:val="13"/>
          <w:color w:val="212121"/>
          <w:spacing w:val="-4"/>
          <w:w w:val="113"/>
        </w:rPr>
        <w:t>s</w:t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15"/>
        </w:rPr>
        <w:t>h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37" w:lineRule="exact"/>
        <w:ind w:left="1831" w:right="-20"/>
        <w:jc w:val="left"/>
        <w:tabs>
          <w:tab w:pos="4480" w:val="left"/>
          <w:tab w:pos="5460" w:val="left"/>
          <w:tab w:pos="64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spacing w:val="-12"/>
          <w:w w:val="122"/>
          <w:position w:val="1"/>
        </w:rPr>
        <w:t>1</w:t>
      </w:r>
      <w:r>
        <w:rPr>
          <w:rFonts w:ascii="Arial" w:hAnsi="Arial" w:cs="Arial" w:eastAsia="Arial"/>
          <w:sz w:val="13"/>
          <w:szCs w:val="13"/>
          <w:color w:val="494949"/>
          <w:spacing w:val="-10"/>
          <w:w w:val="161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4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494949"/>
          <w:spacing w:val="-5"/>
          <w:w w:val="95"/>
          <w:position w:val="1"/>
        </w:rPr>
        <w:t>c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5"/>
          <w:position w:val="1"/>
        </w:rPr>
        <w:t>at</w:t>
      </w:r>
      <w:r>
        <w:rPr>
          <w:rFonts w:ascii="Arial" w:hAnsi="Arial" w:cs="Arial" w:eastAsia="Arial"/>
          <w:sz w:val="13"/>
          <w:szCs w:val="13"/>
          <w:color w:val="646464"/>
          <w:spacing w:val="-6"/>
          <w:w w:val="105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494949"/>
          <w:spacing w:val="-14"/>
          <w:w w:val="102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15"/>
          <w:position w:val="1"/>
        </w:rPr>
        <w:t>r</w:t>
      </w:r>
      <w:r>
        <w:rPr>
          <w:rFonts w:ascii="Arial" w:hAnsi="Arial" w:cs="Arial" w:eastAsia="Arial"/>
          <w:sz w:val="13"/>
          <w:szCs w:val="13"/>
          <w:color w:val="212121"/>
          <w:spacing w:val="-12"/>
          <w:w w:val="119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26"/>
          <w:position w:val="1"/>
        </w:rPr>
        <w:t>d</w:t>
      </w:r>
      <w:r>
        <w:rPr>
          <w:rFonts w:ascii="Arial" w:hAnsi="Arial" w:cs="Arial" w:eastAsia="Arial"/>
          <w:sz w:val="13"/>
          <w:szCs w:val="13"/>
          <w:color w:val="646464"/>
          <w:spacing w:val="-26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9"/>
          <w:position w:val="1"/>
        </w:rPr>
        <w:t>br</w:t>
      </w:r>
      <w:r>
        <w:rPr>
          <w:rFonts w:ascii="Arial" w:hAnsi="Arial" w:cs="Arial" w:eastAsia="Arial"/>
          <w:sz w:val="13"/>
          <w:szCs w:val="13"/>
          <w:color w:val="363636"/>
          <w:spacing w:val="-14"/>
          <w:w w:val="99"/>
          <w:position w:val="1"/>
        </w:rPr>
        <w:t>u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10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646464"/>
          <w:spacing w:val="-19"/>
          <w:w w:val="110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898989"/>
          <w:spacing w:val="-17"/>
          <w:w w:val="228"/>
          <w:position w:val="1"/>
        </w:rPr>
        <w:t>,</w:t>
      </w:r>
      <w:r>
        <w:rPr>
          <w:rFonts w:ascii="Arial" w:hAnsi="Arial" w:cs="Arial" w:eastAsia="Arial"/>
          <w:sz w:val="13"/>
          <w:szCs w:val="13"/>
          <w:color w:val="494949"/>
          <w:spacing w:val="-6"/>
          <w:w w:val="115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212121"/>
          <w:spacing w:val="-11"/>
          <w:w w:val="102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2"/>
          <w:position w:val="1"/>
        </w:rPr>
        <w:t>avy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  <w:t>weeds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2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>35</w:t>
      </w:r>
      <w:r>
        <w:rPr>
          <w:rFonts w:ascii="Arial" w:hAnsi="Arial" w:cs="Arial" w:eastAsia="Arial"/>
          <w:sz w:val="13"/>
          <w:szCs w:val="13"/>
          <w:color w:val="494949"/>
          <w:spacing w:val="-34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14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2"/>
          <w:position w:val="0"/>
        </w:rPr>
        <w:t>5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4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1"/>
          <w:position w:val="1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2"/>
          <w:w w:val="101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1"/>
          <w:position w:val="1"/>
        </w:rPr>
        <w:t>70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37" w:lineRule="exact"/>
        <w:ind w:left="1821" w:right="-20"/>
        <w:jc w:val="left"/>
        <w:tabs>
          <w:tab w:pos="4480" w:val="left"/>
          <w:tab w:pos="5460" w:val="left"/>
          <w:tab w:pos="64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0"/>
          <w:w w:val="111"/>
          <w:position w:val="1"/>
        </w:rPr>
        <w:t>2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11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11"/>
          <w:position w:val="1"/>
        </w:rPr>
        <w:t>Li</w:t>
      </w:r>
      <w:r>
        <w:rPr>
          <w:rFonts w:ascii="Arial" w:hAnsi="Arial" w:cs="Arial" w:eastAsia="Arial"/>
          <w:sz w:val="13"/>
          <w:szCs w:val="13"/>
          <w:color w:val="212121"/>
          <w:spacing w:val="-20"/>
          <w:w w:val="111"/>
          <w:position w:val="1"/>
        </w:rPr>
        <w:t>g</w:t>
      </w:r>
      <w:r>
        <w:rPr>
          <w:rFonts w:ascii="Arial" w:hAnsi="Arial" w:cs="Arial" w:eastAsia="Arial"/>
          <w:sz w:val="13"/>
          <w:szCs w:val="13"/>
          <w:color w:val="797979"/>
          <w:spacing w:val="-19"/>
          <w:w w:val="111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1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494949"/>
          <w:spacing w:val="-17"/>
          <w:w w:val="111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-18"/>
          <w:w w:val="126"/>
          <w:position w:val="1"/>
        </w:rPr>
        <w:t>b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18"/>
          <w:position w:val="1"/>
        </w:rPr>
        <w:t>r</w:t>
      </w:r>
      <w:r>
        <w:rPr>
          <w:rFonts w:ascii="Arial" w:hAnsi="Arial" w:cs="Arial" w:eastAsia="Arial"/>
          <w:sz w:val="13"/>
          <w:szCs w:val="13"/>
          <w:color w:val="010101"/>
          <w:spacing w:val="-16"/>
          <w:w w:val="118"/>
          <w:position w:val="1"/>
        </w:rPr>
        <w:t>u</w:t>
      </w:r>
      <w:r>
        <w:rPr>
          <w:rFonts w:ascii="Arial" w:hAnsi="Arial" w:cs="Arial" w:eastAsia="Arial"/>
          <w:sz w:val="13"/>
          <w:szCs w:val="13"/>
          <w:color w:val="212121"/>
          <w:spacing w:val="-15"/>
          <w:w w:val="113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5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494949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18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-16"/>
          <w:w w:val="115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26"/>
          <w:position w:val="1"/>
        </w:rPr>
        <w:t>d</w:t>
      </w:r>
      <w:r>
        <w:rPr>
          <w:rFonts w:ascii="Arial" w:hAnsi="Arial" w:cs="Arial" w:eastAsia="Arial"/>
          <w:sz w:val="13"/>
          <w:szCs w:val="13"/>
          <w:color w:val="646464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1"/>
          <w:position w:val="1"/>
        </w:rPr>
        <w:t>tr</w:t>
      </w:r>
      <w:r>
        <w:rPr>
          <w:rFonts w:ascii="Arial" w:hAnsi="Arial" w:cs="Arial" w:eastAsia="Arial"/>
          <w:sz w:val="13"/>
          <w:szCs w:val="13"/>
          <w:color w:val="494949"/>
          <w:spacing w:val="-12"/>
          <w:w w:val="102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99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-7"/>
          <w:w w:val="99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898989"/>
          <w:spacing w:val="5"/>
          <w:w w:val="151"/>
          <w:position w:val="1"/>
        </w:rPr>
        <w:t>,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184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15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010101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9"/>
          <w:w w:val="102"/>
          <w:position w:val="1"/>
        </w:rPr>
        <w:t>w</w:t>
      </w:r>
      <w:r>
        <w:rPr>
          <w:rFonts w:ascii="Arial" w:hAnsi="Arial" w:cs="Arial" w:eastAsia="Arial"/>
          <w:sz w:val="13"/>
          <w:szCs w:val="13"/>
          <w:color w:val="010101"/>
          <w:spacing w:val="-3"/>
          <w:w w:val="184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797979"/>
          <w:spacing w:val="-14"/>
          <w:w w:val="115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3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494949"/>
          <w:spacing w:val="-14"/>
          <w:w w:val="104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15"/>
          <w:position w:val="1"/>
        </w:rPr>
        <w:t>r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2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>35</w:t>
      </w:r>
      <w:r>
        <w:rPr>
          <w:rFonts w:ascii="Arial" w:hAnsi="Arial" w:cs="Arial" w:eastAsia="Arial"/>
          <w:sz w:val="13"/>
          <w:szCs w:val="13"/>
          <w:color w:val="494949"/>
          <w:spacing w:val="-34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14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2"/>
          <w:position w:val="0"/>
        </w:rPr>
        <w:t>5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4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99"/>
          <w:position w:val="0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12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646464"/>
          <w:spacing w:val="-14"/>
          <w:w w:val="120"/>
          <w:position w:val="0"/>
        </w:rPr>
        <w:t>6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40" w:lineRule="exact"/>
        <w:ind w:left="1821" w:right="-20"/>
        <w:jc w:val="left"/>
        <w:tabs>
          <w:tab w:pos="4480" w:val="left"/>
          <w:tab w:pos="5460" w:val="left"/>
          <w:tab w:pos="64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0"/>
          <w:w w:val="112"/>
          <w:position w:val="1"/>
        </w:rPr>
        <w:t>3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12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12"/>
          <w:position w:val="1"/>
        </w:rPr>
        <w:t>Li</w:t>
      </w:r>
      <w:r>
        <w:rPr>
          <w:rFonts w:ascii="Arial" w:hAnsi="Arial" w:cs="Arial" w:eastAsia="Arial"/>
          <w:sz w:val="13"/>
          <w:szCs w:val="13"/>
          <w:color w:val="212121"/>
          <w:spacing w:val="-20"/>
          <w:w w:val="112"/>
          <w:position w:val="1"/>
        </w:rPr>
        <w:t>g</w:t>
      </w:r>
      <w:r>
        <w:rPr>
          <w:rFonts w:ascii="Arial" w:hAnsi="Arial" w:cs="Arial" w:eastAsia="Arial"/>
          <w:sz w:val="13"/>
          <w:szCs w:val="13"/>
          <w:color w:val="797979"/>
          <w:spacing w:val="-19"/>
          <w:w w:val="112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2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494949"/>
          <w:spacing w:val="-7"/>
          <w:w w:val="112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  <w:t>bru</w:t>
      </w:r>
      <w:r>
        <w:rPr>
          <w:rFonts w:ascii="Arial" w:hAnsi="Arial" w:cs="Arial" w:eastAsia="Arial"/>
          <w:sz w:val="13"/>
          <w:szCs w:val="13"/>
          <w:color w:val="363636"/>
          <w:spacing w:val="-16"/>
          <w:w w:val="100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010101"/>
          <w:spacing w:val="5"/>
          <w:w w:val="100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646464"/>
          <w:spacing w:val="-5"/>
          <w:w w:val="100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nd</w:t>
      </w:r>
      <w:r>
        <w:rPr>
          <w:rFonts w:ascii="Arial" w:hAnsi="Arial" w:cs="Arial" w:eastAsia="Arial"/>
          <w:sz w:val="13"/>
          <w:szCs w:val="13"/>
          <w:color w:val="494949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9"/>
          <w:w w:val="95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797979"/>
          <w:spacing w:val="-6"/>
          <w:w w:val="143"/>
          <w:position w:val="1"/>
        </w:rPr>
        <w:t>r</w:t>
      </w:r>
      <w:r>
        <w:rPr>
          <w:rFonts w:ascii="Arial" w:hAnsi="Arial" w:cs="Arial" w:eastAsia="Arial"/>
          <w:sz w:val="13"/>
          <w:szCs w:val="13"/>
          <w:color w:val="494949"/>
          <w:spacing w:val="-11"/>
          <w:w w:val="102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1"/>
          <w:w w:val="102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8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7"/>
          <w:position w:val="1"/>
        </w:rPr>
        <w:t>,</w:t>
      </w:r>
      <w:r>
        <w:rPr>
          <w:rFonts w:ascii="Arial" w:hAnsi="Arial" w:cs="Arial" w:eastAsia="Arial"/>
          <w:sz w:val="13"/>
          <w:szCs w:val="13"/>
          <w:color w:val="494949"/>
          <w:spacing w:val="-26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-3"/>
          <w:w w:val="184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797979"/>
          <w:spacing w:val="5"/>
          <w:w w:val="115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494949"/>
          <w:spacing w:val="-15"/>
          <w:w w:val="113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797979"/>
          <w:spacing w:val="-16"/>
          <w:w w:val="135"/>
          <w:position w:val="1"/>
        </w:rPr>
        <w:t>u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3"/>
          <w:position w:val="1"/>
        </w:rPr>
        <w:t>mm</w:t>
      </w:r>
      <w:r>
        <w:rPr>
          <w:rFonts w:ascii="Arial" w:hAnsi="Arial" w:cs="Arial" w:eastAsia="Arial"/>
          <w:sz w:val="13"/>
          <w:szCs w:val="13"/>
          <w:color w:val="363636"/>
          <w:spacing w:val="-14"/>
          <w:w w:val="103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43"/>
          <w:position w:val="1"/>
        </w:rPr>
        <w:t>r</w:t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1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8"/>
          <w:w w:val="100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40</w:t>
      </w:r>
      <w:r>
        <w:rPr>
          <w:rFonts w:ascii="Arial" w:hAnsi="Arial" w:cs="Arial" w:eastAsia="Arial"/>
          <w:sz w:val="13"/>
          <w:szCs w:val="13"/>
          <w:color w:val="494949"/>
          <w:spacing w:val="-26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13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2"/>
          <w:position w:val="0"/>
        </w:rPr>
        <w:t>60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99"/>
          <w:position w:val="0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12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646464"/>
          <w:spacing w:val="-13"/>
          <w:w w:val="120"/>
          <w:position w:val="0"/>
        </w:rPr>
        <w:t>8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44" w:lineRule="exact"/>
        <w:ind w:left="1821" w:right="-20"/>
        <w:jc w:val="left"/>
        <w:tabs>
          <w:tab w:pos="4480" w:val="left"/>
          <w:tab w:pos="5460" w:val="left"/>
          <w:tab w:pos="64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646464"/>
          <w:spacing w:val="-9"/>
          <w:w w:val="114"/>
          <w:position w:val="1"/>
        </w:rPr>
        <w:t>4</w:t>
      </w:r>
      <w:r>
        <w:rPr>
          <w:rFonts w:ascii="Arial" w:hAnsi="Arial" w:cs="Arial" w:eastAsia="Arial"/>
          <w:sz w:val="13"/>
          <w:szCs w:val="13"/>
          <w:color w:val="494949"/>
          <w:spacing w:val="-14"/>
          <w:w w:val="161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212121"/>
          <w:spacing w:val="-5"/>
          <w:w w:val="106"/>
          <w:position w:val="1"/>
        </w:rPr>
        <w:t>M</w:t>
      </w:r>
      <w:r>
        <w:rPr>
          <w:rFonts w:ascii="Arial" w:hAnsi="Arial" w:cs="Arial" w:eastAsia="Arial"/>
          <w:sz w:val="13"/>
          <w:szCs w:val="13"/>
          <w:color w:val="494949"/>
          <w:spacing w:val="-10"/>
          <w:w w:val="102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-9"/>
          <w:w w:val="108"/>
          <w:position w:val="1"/>
        </w:rPr>
        <w:t>d</w:t>
      </w:r>
      <w:r>
        <w:rPr>
          <w:rFonts w:ascii="Arial" w:hAnsi="Arial" w:cs="Arial" w:eastAsia="Arial"/>
          <w:sz w:val="13"/>
          <w:szCs w:val="13"/>
          <w:color w:val="010101"/>
          <w:spacing w:val="-3"/>
          <w:w w:val="184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2"/>
          <w:position w:val="1"/>
        </w:rPr>
        <w:t>um</w:t>
      </w:r>
      <w:r>
        <w:rPr>
          <w:rFonts w:ascii="Arial" w:hAnsi="Arial" w:cs="Arial" w:eastAsia="Arial"/>
          <w:sz w:val="13"/>
          <w:szCs w:val="13"/>
          <w:color w:val="494949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3"/>
          <w:szCs w:val="13"/>
          <w:color w:val="363636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5"/>
          <w:w w:val="100"/>
          <w:position w:val="1"/>
        </w:rPr>
        <w:t>d</w:t>
      </w:r>
      <w:r>
        <w:rPr>
          <w:rFonts w:ascii="Arial" w:hAnsi="Arial" w:cs="Arial" w:eastAsia="Arial"/>
          <w:sz w:val="13"/>
          <w:szCs w:val="13"/>
          <w:color w:val="212121"/>
          <w:spacing w:val="-14"/>
          <w:w w:val="100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494949"/>
          <w:spacing w:val="-12"/>
          <w:w w:val="100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-18"/>
          <w:w w:val="126"/>
          <w:position w:val="1"/>
        </w:rPr>
        <w:t>b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7"/>
          <w:position w:val="1"/>
        </w:rPr>
        <w:t>r</w:t>
      </w:r>
      <w:r>
        <w:rPr>
          <w:rFonts w:ascii="Arial" w:hAnsi="Arial" w:cs="Arial" w:eastAsia="Arial"/>
          <w:sz w:val="13"/>
          <w:szCs w:val="13"/>
          <w:color w:val="010101"/>
          <w:spacing w:val="-16"/>
          <w:w w:val="107"/>
          <w:position w:val="1"/>
        </w:rPr>
        <w:t>u</w:t>
      </w:r>
      <w:r>
        <w:rPr>
          <w:rFonts w:ascii="Arial" w:hAnsi="Arial" w:cs="Arial" w:eastAsia="Arial"/>
          <w:sz w:val="13"/>
          <w:szCs w:val="13"/>
          <w:color w:val="212121"/>
          <w:spacing w:val="-15"/>
          <w:w w:val="113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010101"/>
          <w:spacing w:val="-12"/>
          <w:w w:val="115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51"/>
          <w:position w:val="1"/>
        </w:rPr>
        <w:t>,</w:t>
      </w:r>
      <w:r>
        <w:rPr>
          <w:rFonts w:ascii="Arial" w:hAnsi="Arial" w:cs="Arial" w:eastAsia="Arial"/>
          <w:sz w:val="13"/>
          <w:szCs w:val="13"/>
          <w:color w:val="212121"/>
          <w:spacing w:val="-26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-3"/>
          <w:w w:val="184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15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797979"/>
          <w:spacing w:val="-27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19"/>
          <w:position w:val="1"/>
        </w:rPr>
        <w:t>w</w:t>
      </w:r>
      <w:r>
        <w:rPr>
          <w:rFonts w:ascii="Arial" w:hAnsi="Arial" w:cs="Arial" w:eastAsia="Arial"/>
          <w:sz w:val="13"/>
          <w:szCs w:val="13"/>
          <w:color w:val="646464"/>
          <w:spacing w:val="-21"/>
          <w:w w:val="119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010101"/>
          <w:spacing w:val="-17"/>
          <w:w w:val="119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19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212121"/>
          <w:spacing w:val="-17"/>
          <w:w w:val="119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19"/>
          <w:position w:val="1"/>
        </w:rPr>
        <w:t>r</w:t>
      </w:r>
      <w:r>
        <w:rPr>
          <w:rFonts w:ascii="Arial" w:hAnsi="Arial" w:cs="Arial" w:eastAsia="Arial"/>
          <w:sz w:val="13"/>
          <w:szCs w:val="13"/>
          <w:color w:val="797979"/>
          <w:spacing w:val="-41"/>
          <w:w w:val="119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1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8"/>
          <w:w w:val="100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45</w:t>
      </w:r>
      <w:r>
        <w:rPr>
          <w:rFonts w:ascii="Arial" w:hAnsi="Arial" w:cs="Arial" w:eastAsia="Arial"/>
          <w:sz w:val="13"/>
          <w:szCs w:val="13"/>
          <w:color w:val="494949"/>
          <w:spacing w:val="-27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15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3"/>
          <w:position w:val="0"/>
        </w:rPr>
        <w:t>70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3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010101"/>
          <w:spacing w:val="-19"/>
          <w:w w:val="102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494949"/>
          <w:spacing w:val="-20"/>
          <w:w w:val="122"/>
          <w:position w:val="1"/>
        </w:rPr>
        <w:t>1</w:t>
      </w:r>
      <w:r>
        <w:rPr>
          <w:rFonts w:ascii="Arial" w:hAnsi="Arial" w:cs="Arial" w:eastAsia="Arial"/>
          <w:sz w:val="13"/>
          <w:szCs w:val="13"/>
          <w:color w:val="212121"/>
          <w:spacing w:val="-17"/>
          <w:w w:val="122"/>
          <w:position w:val="1"/>
        </w:rPr>
        <w:t>1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21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40" w:lineRule="exact"/>
        <w:ind w:left="1821" w:right="-20"/>
        <w:jc w:val="left"/>
        <w:tabs>
          <w:tab w:pos="4480" w:val="left"/>
          <w:tab w:pos="5460" w:val="left"/>
          <w:tab w:pos="64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w w:val="115"/>
          <w:position w:val="1"/>
        </w:rPr>
        <w:t>5</w:t>
      </w:r>
      <w:r>
        <w:rPr>
          <w:rFonts w:ascii="Arial" w:hAnsi="Arial" w:cs="Arial" w:eastAsia="Arial"/>
          <w:sz w:val="13"/>
          <w:szCs w:val="13"/>
          <w:color w:val="494949"/>
          <w:spacing w:val="-14"/>
          <w:w w:val="114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212121"/>
          <w:spacing w:val="-5"/>
          <w:w w:val="106"/>
          <w:position w:val="1"/>
        </w:rPr>
        <w:t>M</w:t>
      </w:r>
      <w:r>
        <w:rPr>
          <w:rFonts w:ascii="Arial" w:hAnsi="Arial" w:cs="Arial" w:eastAsia="Arial"/>
          <w:sz w:val="13"/>
          <w:szCs w:val="13"/>
          <w:color w:val="494949"/>
          <w:spacing w:val="-10"/>
          <w:w w:val="102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-14"/>
          <w:w w:val="108"/>
          <w:position w:val="1"/>
        </w:rPr>
        <w:t>d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184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9"/>
          <w:position w:val="1"/>
        </w:rPr>
        <w:t>um</w:t>
      </w:r>
      <w:r>
        <w:rPr>
          <w:rFonts w:ascii="Arial" w:hAnsi="Arial" w:cs="Arial" w:eastAsia="Arial"/>
          <w:sz w:val="13"/>
          <w:szCs w:val="13"/>
          <w:color w:val="494949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3"/>
          <w:szCs w:val="13"/>
          <w:color w:val="363636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5"/>
          <w:w w:val="100"/>
          <w:position w:val="1"/>
        </w:rPr>
        <w:t>d</w:t>
      </w:r>
      <w:r>
        <w:rPr>
          <w:rFonts w:ascii="Arial" w:hAnsi="Arial" w:cs="Arial" w:eastAsia="Arial"/>
          <w:sz w:val="13"/>
          <w:szCs w:val="13"/>
          <w:color w:val="212121"/>
          <w:spacing w:val="-14"/>
          <w:w w:val="100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nse</w:t>
      </w:r>
      <w:r>
        <w:rPr>
          <w:rFonts w:ascii="Arial" w:hAnsi="Arial" w:cs="Arial" w:eastAsia="Arial"/>
          <w:sz w:val="13"/>
          <w:szCs w:val="13"/>
          <w:color w:val="494949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5"/>
          <w:position w:val="1"/>
        </w:rPr>
        <w:t>br</w:t>
      </w:r>
      <w:r>
        <w:rPr>
          <w:rFonts w:ascii="Arial" w:hAnsi="Arial" w:cs="Arial" w:eastAsia="Arial"/>
          <w:sz w:val="13"/>
          <w:szCs w:val="13"/>
          <w:color w:val="646464"/>
          <w:spacing w:val="-14"/>
          <w:w w:val="105"/>
          <w:position w:val="1"/>
        </w:rPr>
        <w:t>u</w:t>
      </w:r>
      <w:r>
        <w:rPr>
          <w:rFonts w:ascii="Arial" w:hAnsi="Arial" w:cs="Arial" w:eastAsia="Arial"/>
          <w:sz w:val="13"/>
          <w:szCs w:val="13"/>
          <w:color w:val="494949"/>
          <w:spacing w:val="-15"/>
          <w:w w:val="113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010101"/>
          <w:spacing w:val="-12"/>
          <w:w w:val="115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51"/>
          <w:position w:val="1"/>
        </w:rPr>
        <w:t>,</w:t>
      </w:r>
      <w:r>
        <w:rPr>
          <w:rFonts w:ascii="Arial" w:hAnsi="Arial" w:cs="Arial" w:eastAsia="Arial"/>
          <w:sz w:val="13"/>
          <w:szCs w:val="13"/>
          <w:color w:val="494949"/>
          <w:spacing w:val="-26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-3"/>
          <w:w w:val="184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6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494949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646464"/>
          <w:spacing w:val="-18"/>
          <w:w w:val="100"/>
          <w:position w:val="1"/>
        </w:rPr>
        <w:t>u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mm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00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13"/>
          <w:szCs w:val="13"/>
          <w:color w:val="010101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010101"/>
          <w:spacing w:val="-20"/>
          <w:w w:val="100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363636"/>
          <w:spacing w:val="-12"/>
          <w:w w:val="100"/>
          <w:position w:val="0"/>
        </w:rPr>
        <w:t>7</w:t>
      </w:r>
      <w:r>
        <w:rPr>
          <w:rFonts w:ascii="Arial" w:hAnsi="Arial" w:cs="Arial" w:eastAsia="Arial"/>
          <w:sz w:val="13"/>
          <w:szCs w:val="13"/>
          <w:color w:val="646464"/>
          <w:spacing w:val="-14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646464"/>
          <w:spacing w:val="-39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8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212121"/>
          <w:spacing w:val="-17"/>
          <w:w w:val="122"/>
          <w:position w:val="0"/>
        </w:rPr>
        <w:t>1</w:t>
      </w:r>
      <w:r>
        <w:rPr>
          <w:rFonts w:ascii="Arial" w:hAnsi="Arial" w:cs="Arial" w:eastAsia="Arial"/>
          <w:sz w:val="13"/>
          <w:szCs w:val="13"/>
          <w:color w:val="010101"/>
          <w:spacing w:val="-2"/>
          <w:w w:val="104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4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3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010101"/>
          <w:spacing w:val="-19"/>
          <w:w w:val="102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22"/>
          <w:position w:val="1"/>
        </w:rPr>
        <w:t>1</w:t>
      </w:r>
      <w:r>
        <w:rPr>
          <w:rFonts w:ascii="Arial" w:hAnsi="Arial" w:cs="Arial" w:eastAsia="Arial"/>
          <w:sz w:val="13"/>
          <w:szCs w:val="13"/>
          <w:color w:val="646464"/>
          <w:spacing w:val="-12"/>
          <w:w w:val="103"/>
          <w:position w:val="1"/>
        </w:rPr>
        <w:t>6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21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39" w:lineRule="exact"/>
        <w:ind w:left="1579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-12"/>
          <w:w w:val="108"/>
          <w:position w:val="-1"/>
        </w:rPr>
        <w:t>d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61"/>
          <w:position w:val="-1"/>
        </w:rPr>
        <w:t>.</w:t>
      </w:r>
      <w:r>
        <w:rPr>
          <w:rFonts w:ascii="Arial" w:hAnsi="Arial" w:cs="Arial" w:eastAsia="Arial"/>
          <w:sz w:val="13"/>
          <w:szCs w:val="13"/>
          <w:color w:val="010101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00"/>
          <w:position w:val="-1"/>
        </w:rPr>
        <w:t>r</w:t>
      </w:r>
      <w:r>
        <w:rPr>
          <w:rFonts w:ascii="Arial" w:hAnsi="Arial" w:cs="Arial" w:eastAsia="Arial"/>
          <w:sz w:val="13"/>
          <w:szCs w:val="13"/>
          <w:color w:val="212121"/>
          <w:spacing w:val="-11"/>
          <w:w w:val="100"/>
          <w:position w:val="-1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-1"/>
        </w:rPr>
        <w:t>es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35" w:lineRule="exact"/>
        <w:ind w:left="1831" w:right="-20"/>
        <w:jc w:val="left"/>
        <w:tabs>
          <w:tab w:pos="4480" w:val="left"/>
          <w:tab w:pos="5460" w:val="left"/>
          <w:tab w:pos="64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spacing w:val="-12"/>
          <w:w w:val="122"/>
          <w:position w:val="1"/>
        </w:rPr>
        <w:t>1</w:t>
      </w:r>
      <w:r>
        <w:rPr>
          <w:rFonts w:ascii="Arial" w:hAnsi="Arial" w:cs="Arial" w:eastAsia="Arial"/>
          <w:sz w:val="13"/>
          <w:szCs w:val="13"/>
          <w:color w:val="494949"/>
          <w:spacing w:val="-14"/>
          <w:w w:val="161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010101"/>
          <w:spacing w:val="-13"/>
          <w:w w:val="109"/>
          <w:position w:val="1"/>
        </w:rPr>
        <w:t>D</w:t>
      </w:r>
      <w:r>
        <w:rPr>
          <w:rFonts w:ascii="Arial" w:hAnsi="Arial" w:cs="Arial" w:eastAsia="Arial"/>
          <w:sz w:val="13"/>
          <w:szCs w:val="13"/>
          <w:color w:val="363636"/>
          <w:spacing w:val="-16"/>
          <w:w w:val="119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010101"/>
          <w:spacing w:val="-16"/>
          <w:w w:val="115"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7"/>
          <w:position w:val="1"/>
        </w:rPr>
        <w:t>se</w:t>
      </w:r>
      <w:r>
        <w:rPr>
          <w:rFonts w:ascii="Arial" w:hAnsi="Arial" w:cs="Arial" w:eastAsia="Arial"/>
          <w:sz w:val="13"/>
          <w:szCs w:val="13"/>
          <w:color w:val="494949"/>
          <w:spacing w:val="-24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3"/>
          <w:position w:val="1"/>
        </w:rPr>
        <w:t>W</w:t>
      </w:r>
      <w:r>
        <w:rPr>
          <w:rFonts w:ascii="Arial" w:hAnsi="Arial" w:cs="Arial" w:eastAsia="Arial"/>
          <w:sz w:val="13"/>
          <w:szCs w:val="13"/>
          <w:color w:val="494949"/>
          <w:spacing w:val="-7"/>
          <w:w w:val="104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30"/>
          <w:position w:val="1"/>
        </w:rPr>
        <w:t>l</w:t>
      </w:r>
      <w:r>
        <w:rPr>
          <w:rFonts w:ascii="Arial" w:hAnsi="Arial" w:cs="Arial" w:eastAsia="Arial"/>
          <w:sz w:val="13"/>
          <w:szCs w:val="13"/>
          <w:color w:val="010101"/>
          <w:spacing w:val="-18"/>
          <w:w w:val="130"/>
          <w:position w:val="1"/>
        </w:rPr>
        <w:t>l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ows</w:t>
      </w:r>
      <w:r>
        <w:rPr>
          <w:rFonts w:ascii="Arial" w:hAnsi="Arial" w:cs="Arial" w:eastAsia="Arial"/>
          <w:sz w:val="13"/>
          <w:szCs w:val="13"/>
          <w:color w:val="494949"/>
          <w:spacing w:val="5"/>
          <w:w w:val="99"/>
          <w:position w:val="1"/>
        </w:rPr>
        <w:t>,</w:t>
      </w:r>
      <w:r>
        <w:rPr>
          <w:rFonts w:ascii="Arial" w:hAnsi="Arial" w:cs="Arial" w:eastAsia="Arial"/>
          <w:sz w:val="13"/>
          <w:szCs w:val="13"/>
          <w:color w:val="494949"/>
          <w:spacing w:val="-15"/>
          <w:w w:val="113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010101"/>
          <w:spacing w:val="-10"/>
          <w:w w:val="115"/>
          <w:position w:val="1"/>
        </w:rPr>
        <w:t>u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9"/>
          <w:position w:val="1"/>
        </w:rPr>
        <w:t>mm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99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010101"/>
          <w:spacing w:val="-10"/>
          <w:w w:val="115"/>
          <w:position w:val="1"/>
        </w:rPr>
        <w:t>r</w:t>
      </w:r>
      <w:r>
        <w:rPr>
          <w:rFonts w:ascii="Arial" w:hAnsi="Arial" w:cs="Arial" w:eastAsia="Arial"/>
          <w:sz w:val="13"/>
          <w:szCs w:val="13"/>
          <w:color w:val="212121"/>
          <w:spacing w:val="5"/>
          <w:w w:val="151"/>
          <w:position w:val="1"/>
        </w:rPr>
        <w:t>,</w:t>
      </w:r>
      <w:r>
        <w:rPr>
          <w:rFonts w:ascii="Arial" w:hAnsi="Arial" w:cs="Arial" w:eastAsia="Arial"/>
          <w:sz w:val="13"/>
          <w:szCs w:val="13"/>
          <w:color w:val="494949"/>
          <w:spacing w:val="-8"/>
          <w:w w:val="113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797979"/>
          <w:spacing w:val="-10"/>
          <w:w w:val="127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15"/>
          <w:position w:val="1"/>
        </w:rPr>
        <w:t>r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8"/>
          <w:position w:val="1"/>
        </w:rPr>
        <w:t>ai</w:t>
      </w:r>
      <w:r>
        <w:rPr>
          <w:rFonts w:ascii="Arial" w:hAnsi="Arial" w:cs="Arial" w:eastAsia="Arial"/>
          <w:sz w:val="13"/>
          <w:szCs w:val="13"/>
          <w:color w:val="494949"/>
          <w:spacing w:val="-18"/>
          <w:w w:val="98"/>
          <w:position w:val="1"/>
        </w:rPr>
        <w:t>g</w:t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48"/>
          <w:position w:val="1"/>
        </w:rPr>
        <w:t>llt</w:t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18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010101"/>
          <w:spacing w:val="-22"/>
          <w:w w:val="118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24"/>
          <w:w w:val="118"/>
          <w:position w:val="1"/>
        </w:rPr>
        <w:t>1</w:t>
      </w:r>
      <w:r>
        <w:rPr>
          <w:rFonts w:ascii="Arial" w:hAnsi="Arial" w:cs="Arial" w:eastAsia="Arial"/>
          <w:sz w:val="13"/>
          <w:szCs w:val="13"/>
          <w:color w:val="212121"/>
          <w:spacing w:val="-20"/>
          <w:w w:val="118"/>
          <w:position w:val="1"/>
        </w:rPr>
        <w:t>1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8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-41"/>
          <w:w w:val="118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646464"/>
          <w:spacing w:val="-39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8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1"/>
          <w:position w:val="0"/>
        </w:rPr>
        <w:t>15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4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3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010101"/>
          <w:spacing w:val="-19"/>
          <w:w w:val="102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363636"/>
          <w:spacing w:val="-12"/>
          <w:w w:val="102"/>
          <w:position w:val="0"/>
        </w:rPr>
        <w:t>2</w:t>
      </w:r>
      <w:r>
        <w:rPr>
          <w:rFonts w:ascii="Arial" w:hAnsi="Arial" w:cs="Arial" w:eastAsia="Arial"/>
          <w:sz w:val="13"/>
          <w:szCs w:val="13"/>
          <w:color w:val="646464"/>
          <w:spacing w:val="-14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44" w:lineRule="exact"/>
        <w:ind w:left="1821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-17"/>
          <w:w w:val="119"/>
        </w:rPr>
        <w:t>2</w:t>
      </w:r>
      <w:r>
        <w:rPr>
          <w:rFonts w:ascii="Arial" w:hAnsi="Arial" w:cs="Arial" w:eastAsia="Arial"/>
          <w:sz w:val="13"/>
          <w:szCs w:val="13"/>
          <w:color w:val="010101"/>
          <w:spacing w:val="-20"/>
          <w:w w:val="161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19"/>
          <w:w w:val="186"/>
        </w:rPr>
        <w:t>a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2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-4"/>
          <w:w w:val="102"/>
        </w:rPr>
        <w:t>a</w:t>
      </w:r>
      <w:r>
        <w:rPr>
          <w:rFonts w:ascii="Arial" w:hAnsi="Arial" w:cs="Arial" w:eastAsia="Arial"/>
          <w:sz w:val="13"/>
          <w:szCs w:val="13"/>
          <w:color w:val="797979"/>
          <w:spacing w:val="-15"/>
          <w:w w:val="115"/>
        </w:rPr>
        <w:t>r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13"/>
        </w:rPr>
        <w:t>ed</w:t>
      </w:r>
      <w:r>
        <w:rPr>
          <w:rFonts w:ascii="Arial" w:hAnsi="Arial" w:cs="Arial" w:eastAsia="Arial"/>
          <w:sz w:val="13"/>
          <w:szCs w:val="13"/>
          <w:color w:val="363636"/>
          <w:spacing w:val="-2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1"/>
        </w:rPr>
        <w:t>land</w:t>
      </w:r>
      <w:r>
        <w:rPr>
          <w:rFonts w:ascii="Arial" w:hAnsi="Arial" w:cs="Arial" w:eastAsia="Arial"/>
          <w:sz w:val="13"/>
          <w:szCs w:val="13"/>
          <w:color w:val="494949"/>
          <w:spacing w:val="-2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246"/>
        </w:rPr>
        <w:t>"</w:t>
      </w:r>
      <w:r>
        <w:rPr>
          <w:rFonts w:ascii="Arial" w:hAnsi="Arial" w:cs="Arial" w:eastAsia="Arial"/>
          <w:sz w:val="13"/>
          <w:szCs w:val="13"/>
          <w:color w:val="363636"/>
          <w:spacing w:val="-1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52"/>
        </w:rPr>
        <w:t>i</w:t>
      </w:r>
      <w:r>
        <w:rPr>
          <w:rFonts w:ascii="Arial" w:hAnsi="Arial" w:cs="Arial" w:eastAsia="Arial"/>
          <w:sz w:val="13"/>
          <w:szCs w:val="13"/>
          <w:color w:val="797979"/>
          <w:spacing w:val="-15"/>
          <w:w w:val="151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28"/>
        </w:rPr>
        <w:t>h</w:t>
      </w:r>
      <w:r>
        <w:rPr>
          <w:rFonts w:ascii="Arial" w:hAnsi="Arial" w:cs="Arial" w:eastAsia="Arial"/>
          <w:sz w:val="13"/>
          <w:szCs w:val="13"/>
          <w:color w:val="010101"/>
          <w:spacing w:val="-10"/>
          <w:w w:val="127"/>
        </w:rPr>
        <w:t>t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4"/>
        </w:rPr>
        <w:t>r</w:t>
      </w:r>
      <w:r>
        <w:rPr>
          <w:rFonts w:ascii="Arial" w:hAnsi="Arial" w:cs="Arial" w:eastAsia="Arial"/>
          <w:sz w:val="13"/>
          <w:szCs w:val="13"/>
          <w:color w:val="494949"/>
          <w:spacing w:val="-12"/>
          <w:w w:val="114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2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-1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19"/>
          <w:w w:val="113"/>
        </w:rPr>
        <w:t>s</w:t>
      </w:r>
      <w:r>
        <w:rPr>
          <w:rFonts w:ascii="Arial" w:hAnsi="Arial" w:cs="Arial" w:eastAsia="Arial"/>
          <w:sz w:val="13"/>
          <w:szCs w:val="13"/>
          <w:color w:val="212121"/>
          <w:spacing w:val="-10"/>
          <w:w w:val="127"/>
        </w:rPr>
        <w:t>t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2"/>
        </w:rPr>
        <w:t>u</w:t>
      </w:r>
      <w:r>
        <w:rPr>
          <w:rFonts w:ascii="Arial" w:hAnsi="Arial" w:cs="Arial" w:eastAsia="Arial"/>
          <w:sz w:val="13"/>
          <w:szCs w:val="13"/>
          <w:color w:val="494949"/>
          <w:spacing w:val="-17"/>
          <w:w w:val="102"/>
        </w:rPr>
        <w:t>m</w:t>
      </w:r>
      <w:r>
        <w:rPr>
          <w:rFonts w:ascii="Arial" w:hAnsi="Arial" w:cs="Arial" w:eastAsia="Arial"/>
          <w:sz w:val="13"/>
          <w:szCs w:val="13"/>
          <w:color w:val="646464"/>
          <w:spacing w:val="-13"/>
          <w:w w:val="126"/>
        </w:rPr>
        <w:t>p</w:t>
      </w:r>
      <w:r>
        <w:rPr>
          <w:rFonts w:ascii="Arial" w:hAnsi="Arial" w:cs="Arial" w:eastAsia="Arial"/>
          <w:sz w:val="13"/>
          <w:szCs w:val="13"/>
          <w:color w:val="494949"/>
          <w:spacing w:val="-17"/>
          <w:w w:val="113"/>
        </w:rPr>
        <w:t>s</w:t>
      </w:r>
      <w:r>
        <w:rPr>
          <w:rFonts w:ascii="Arial" w:hAnsi="Arial" w:cs="Arial" w:eastAsia="Arial"/>
          <w:sz w:val="13"/>
          <w:szCs w:val="13"/>
          <w:color w:val="898989"/>
          <w:spacing w:val="-17"/>
          <w:w w:val="228"/>
        </w:rPr>
        <w:t>,</w:t>
      </w:r>
      <w:r>
        <w:rPr>
          <w:rFonts w:ascii="Arial" w:hAnsi="Arial" w:cs="Arial" w:eastAsia="Arial"/>
          <w:sz w:val="13"/>
          <w:szCs w:val="13"/>
          <w:color w:val="212121"/>
          <w:spacing w:val="-9"/>
          <w:w w:val="134"/>
        </w:rPr>
        <w:t>n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40" w:lineRule="exact"/>
        <w:ind w:left="1916" w:right="1967"/>
        <w:jc w:val="center"/>
        <w:tabs>
          <w:tab w:pos="4440" w:val="left"/>
          <w:tab w:pos="5440" w:val="left"/>
          <w:tab w:pos="64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sprouts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2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>30</w:t>
      </w:r>
      <w:r>
        <w:rPr>
          <w:rFonts w:ascii="Arial" w:hAnsi="Arial" w:cs="Arial" w:eastAsia="Arial"/>
          <w:sz w:val="13"/>
          <w:szCs w:val="13"/>
          <w:color w:val="494949"/>
          <w:spacing w:val="-33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2"/>
          <w:position w:val="0"/>
        </w:rPr>
        <w:t>040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99"/>
          <w:position w:val="0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12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1"/>
          <w:position w:val="0"/>
        </w:rPr>
        <w:t>50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44" w:lineRule="exact"/>
        <w:ind w:left="1821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-16"/>
          <w:w w:val="121"/>
        </w:rPr>
        <w:t>3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61"/>
        </w:rPr>
        <w:t>.</w:t>
      </w:r>
      <w:r>
        <w:rPr>
          <w:rFonts w:ascii="Arial" w:hAnsi="Arial" w:cs="Arial" w:eastAsia="Arial"/>
          <w:sz w:val="13"/>
          <w:szCs w:val="13"/>
          <w:color w:val="010101"/>
          <w:spacing w:val="-2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9"/>
        </w:rPr>
        <w:t>Sa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99"/>
        </w:rPr>
        <w:t>m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99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-12"/>
          <w:w w:val="99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as</w:t>
      </w:r>
      <w:r>
        <w:rPr>
          <w:rFonts w:ascii="Arial" w:hAnsi="Arial" w:cs="Arial" w:eastAsia="Arial"/>
          <w:sz w:val="13"/>
          <w:szCs w:val="13"/>
          <w:color w:val="494949"/>
          <w:spacing w:val="-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1"/>
        </w:rPr>
        <w:t>ab</w:t>
      </w:r>
      <w:r>
        <w:rPr>
          <w:rFonts w:ascii="Arial" w:hAnsi="Arial" w:cs="Arial" w:eastAsia="Arial"/>
          <w:sz w:val="13"/>
          <w:szCs w:val="13"/>
          <w:color w:val="494949"/>
          <w:spacing w:val="-18"/>
          <w:w w:val="101"/>
        </w:rPr>
        <w:t>o</w:t>
      </w:r>
      <w:r>
        <w:rPr>
          <w:rFonts w:ascii="Arial" w:hAnsi="Arial" w:cs="Arial" w:eastAsia="Arial"/>
          <w:sz w:val="13"/>
          <w:szCs w:val="13"/>
          <w:color w:val="646464"/>
          <w:spacing w:val="-7"/>
          <w:w w:val="119"/>
        </w:rPr>
        <w:t>v</w:t>
      </w:r>
      <w:r>
        <w:rPr>
          <w:rFonts w:ascii="Arial" w:hAnsi="Arial" w:cs="Arial" w:eastAsia="Arial"/>
          <w:sz w:val="13"/>
          <w:szCs w:val="13"/>
          <w:color w:val="494949"/>
          <w:spacing w:val="-17"/>
          <w:w w:val="102"/>
        </w:rPr>
        <w:t>e</w:t>
      </w:r>
      <w:r>
        <w:rPr>
          <w:rFonts w:ascii="Arial" w:hAnsi="Arial" w:cs="Arial" w:eastAsia="Arial"/>
          <w:sz w:val="13"/>
          <w:szCs w:val="13"/>
          <w:color w:val="898989"/>
          <w:spacing w:val="-8"/>
          <w:w w:val="228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646464"/>
          <w:spacing w:val="0"/>
          <w:w w:val="101"/>
        </w:rPr>
        <w:t>bu</w:t>
      </w:r>
      <w:r>
        <w:rPr>
          <w:rFonts w:ascii="Times New Roman" w:hAnsi="Times New Roman" w:cs="Times New Roman" w:eastAsia="Times New Roman"/>
          <w:sz w:val="13"/>
          <w:szCs w:val="13"/>
          <w:color w:val="64646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64646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46464"/>
          <w:spacing w:val="-1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00"/>
        </w:rPr>
        <w:t>it</w:t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00"/>
        </w:rPr>
        <w:t>h</w:t>
      </w:r>
      <w:r>
        <w:rPr>
          <w:rFonts w:ascii="Arial" w:hAnsi="Arial" w:cs="Arial" w:eastAsia="Arial"/>
          <w:sz w:val="13"/>
          <w:szCs w:val="13"/>
          <w:color w:val="797979"/>
          <w:spacing w:val="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-16"/>
          <w:w w:val="115"/>
        </w:rPr>
        <w:t>h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2"/>
        </w:rPr>
        <w:t>eavy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36" w:lineRule="exact"/>
        <w:ind w:left="1906" w:right="1966"/>
        <w:jc w:val="center"/>
        <w:tabs>
          <w:tab w:pos="4440" w:val="left"/>
          <w:tab w:pos="5440" w:val="left"/>
          <w:tab w:pos="64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63636"/>
          <w:w w:val="99"/>
          <w:position w:val="1"/>
        </w:rPr>
        <w:t>gro</w:t>
      </w:r>
      <w:r>
        <w:rPr>
          <w:rFonts w:ascii="Arial" w:hAnsi="Arial" w:cs="Arial" w:eastAsia="Arial"/>
          <w:sz w:val="13"/>
          <w:szCs w:val="13"/>
          <w:color w:val="363636"/>
          <w:spacing w:val="-3"/>
          <w:w w:val="99"/>
          <w:position w:val="1"/>
        </w:rPr>
        <w:t>w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96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97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010101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13"/>
          <w:szCs w:val="13"/>
          <w:color w:val="363636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646464"/>
          <w:spacing w:val="-13"/>
          <w:w w:val="100"/>
          <w:position w:val="1"/>
        </w:rPr>
        <w:t>p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00"/>
          <w:position w:val="1"/>
        </w:rPr>
        <w:t>r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outs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0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12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>50</w:t>
      </w:r>
      <w:r>
        <w:rPr>
          <w:rFonts w:ascii="Arial" w:hAnsi="Arial" w:cs="Arial" w:eastAsia="Arial"/>
          <w:sz w:val="13"/>
          <w:szCs w:val="13"/>
          <w:color w:val="494949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646464"/>
          <w:spacing w:val="-42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11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-13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2"/>
          <w:position w:val="0"/>
        </w:rPr>
        <w:t>60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99"/>
          <w:position w:val="0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12"/>
          <w:w w:val="100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646464"/>
          <w:spacing w:val="-13"/>
          <w:w w:val="120"/>
          <w:position w:val="0"/>
        </w:rPr>
        <w:t>8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30" w:lineRule="exact"/>
        <w:ind w:left="1821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646464"/>
          <w:spacing w:val="-8"/>
          <w:w w:val="98"/>
        </w:rPr>
        <w:t>4</w:t>
      </w:r>
      <w:r>
        <w:rPr>
          <w:rFonts w:ascii="Arial" w:hAnsi="Arial" w:cs="Arial" w:eastAsia="Arial"/>
          <w:sz w:val="13"/>
          <w:szCs w:val="13"/>
          <w:color w:val="010101"/>
          <w:spacing w:val="6"/>
          <w:w w:val="161"/>
        </w:rPr>
        <w:t>.</w:t>
      </w:r>
      <w:r>
        <w:rPr>
          <w:rFonts w:ascii="Arial" w:hAnsi="Arial" w:cs="Arial" w:eastAsia="Arial"/>
          <w:sz w:val="13"/>
          <w:szCs w:val="13"/>
          <w:color w:val="212121"/>
          <w:spacing w:val="-8"/>
          <w:w w:val="115"/>
        </w:rPr>
        <w:t>H</w:t>
      </w:r>
      <w:r>
        <w:rPr>
          <w:rFonts w:ascii="Arial" w:hAnsi="Arial" w:cs="Arial" w:eastAsia="Arial"/>
          <w:sz w:val="13"/>
          <w:szCs w:val="13"/>
          <w:color w:val="494949"/>
          <w:spacing w:val="-11"/>
          <w:w w:val="102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-7"/>
          <w:w w:val="101"/>
        </w:rPr>
        <w:t>a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7"/>
        </w:rPr>
        <w:t>vy</w:t>
      </w:r>
      <w:r>
        <w:rPr>
          <w:rFonts w:ascii="Arial" w:hAnsi="Arial" w:cs="Arial" w:eastAsia="Arial"/>
          <w:sz w:val="13"/>
          <w:szCs w:val="13"/>
          <w:color w:val="494949"/>
          <w:spacing w:val="-2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10"/>
          <w:w w:val="131"/>
        </w:rPr>
        <w:t>s</w:t>
      </w:r>
      <w:r>
        <w:rPr>
          <w:rFonts w:ascii="Arial" w:hAnsi="Arial" w:cs="Arial" w:eastAsia="Arial"/>
          <w:sz w:val="13"/>
          <w:szCs w:val="13"/>
          <w:color w:val="797979"/>
          <w:spacing w:val="-7"/>
          <w:w w:val="127"/>
        </w:rPr>
        <w:t>t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8"/>
        </w:rPr>
        <w:t>and</w:t>
      </w:r>
      <w:r>
        <w:rPr>
          <w:rFonts w:ascii="Arial" w:hAnsi="Arial" w:cs="Arial" w:eastAsia="Arial"/>
          <w:sz w:val="13"/>
          <w:szCs w:val="13"/>
          <w:color w:val="494949"/>
          <w:spacing w:val="-2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</w:rPr>
        <w:t>f</w:t>
      </w:r>
      <w:r>
        <w:rPr>
          <w:rFonts w:ascii="Arial" w:hAnsi="Arial" w:cs="Arial" w:eastAsia="Arial"/>
          <w:sz w:val="13"/>
          <w:szCs w:val="13"/>
          <w:color w:val="363636"/>
          <w:spacing w:val="-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5"/>
        </w:rPr>
        <w:t>t</w:t>
      </w:r>
      <w:r>
        <w:rPr>
          <w:rFonts w:ascii="Arial" w:hAnsi="Arial" w:cs="Arial" w:eastAsia="Arial"/>
          <w:sz w:val="13"/>
          <w:szCs w:val="13"/>
          <w:color w:val="494949"/>
          <w:spacing w:val="-12"/>
          <w:w w:val="95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1"/>
        </w:rPr>
        <w:t>mb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01"/>
        </w:rPr>
        <w:t>e</w:t>
      </w:r>
      <w:r>
        <w:rPr>
          <w:rFonts w:ascii="Arial" w:hAnsi="Arial" w:cs="Arial" w:eastAsia="Arial"/>
          <w:sz w:val="13"/>
          <w:szCs w:val="13"/>
          <w:color w:val="010101"/>
          <w:spacing w:val="-10"/>
          <w:w w:val="115"/>
        </w:rPr>
        <w:t>r</w:t>
      </w:r>
      <w:r>
        <w:rPr>
          <w:rFonts w:ascii="Arial" w:hAnsi="Arial" w:cs="Arial" w:eastAsia="Arial"/>
          <w:sz w:val="13"/>
          <w:szCs w:val="13"/>
          <w:color w:val="898989"/>
          <w:spacing w:val="-13"/>
          <w:w w:val="228"/>
        </w:rPr>
        <w:t>,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8"/>
        </w:rPr>
        <w:t>a</w:t>
      </w:r>
      <w:r>
        <w:rPr>
          <w:rFonts w:ascii="Arial" w:hAnsi="Arial" w:cs="Arial" w:eastAsia="Arial"/>
          <w:sz w:val="13"/>
          <w:szCs w:val="13"/>
          <w:color w:val="494949"/>
          <w:spacing w:val="-1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-11"/>
          <w:w w:val="100"/>
        </w:rPr>
        <w:t>f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</w:rPr>
        <w:t>ew</w:t>
      </w:r>
      <w:r>
        <w:rPr>
          <w:rFonts w:ascii="Arial" w:hAnsi="Arial" w:cs="Arial" w:eastAsia="Arial"/>
          <w:sz w:val="13"/>
          <w:szCs w:val="13"/>
          <w:color w:val="212121"/>
          <w:spacing w:val="-1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12121"/>
          <w:spacing w:val="-15"/>
          <w:w w:val="108"/>
        </w:rPr>
        <w:t>d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7"/>
        </w:rPr>
        <w:t>own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37" w:lineRule="exact"/>
        <w:ind w:left="1936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w w:val="105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06"/>
        </w:rPr>
        <w:t>r</w:t>
      </w:r>
      <w:r>
        <w:rPr>
          <w:rFonts w:ascii="Arial" w:hAnsi="Arial" w:cs="Arial" w:eastAsia="Arial"/>
          <w:sz w:val="13"/>
          <w:szCs w:val="13"/>
          <w:color w:val="212121"/>
          <w:spacing w:val="-11"/>
          <w:w w:val="102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es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9"/>
        </w:rPr>
        <w:t>,</w:t>
      </w:r>
      <w:r>
        <w:rPr>
          <w:rFonts w:ascii="Arial" w:hAnsi="Arial" w:cs="Arial" w:eastAsia="Arial"/>
          <w:sz w:val="13"/>
          <w:szCs w:val="13"/>
          <w:color w:val="494949"/>
          <w:spacing w:val="-2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-3"/>
          <w:w w:val="184"/>
        </w:rPr>
        <w:t>l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90"/>
        </w:rPr>
        <w:t>r</w:t>
      </w:r>
      <w:r>
        <w:rPr>
          <w:rFonts w:ascii="Arial" w:hAnsi="Arial" w:cs="Arial" w:eastAsia="Arial"/>
          <w:sz w:val="13"/>
          <w:szCs w:val="13"/>
          <w:color w:val="646464"/>
          <w:spacing w:val="-2"/>
          <w:w w:val="89"/>
        </w:rPr>
        <w:t>t</w:t>
      </w:r>
      <w:r>
        <w:rPr>
          <w:rFonts w:ascii="Arial" w:hAnsi="Arial" w:cs="Arial" w:eastAsia="Arial"/>
          <w:sz w:val="13"/>
          <w:szCs w:val="13"/>
          <w:color w:val="898989"/>
          <w:spacing w:val="0"/>
          <w:w w:val="90"/>
        </w:rPr>
        <w:t>t</w:t>
      </w:r>
      <w:r>
        <w:rPr>
          <w:rFonts w:ascii="Arial" w:hAnsi="Arial" w:cs="Arial" w:eastAsia="Arial"/>
          <w:sz w:val="13"/>
          <w:szCs w:val="13"/>
          <w:color w:val="898989"/>
          <w:spacing w:val="-5"/>
          <w:w w:val="90"/>
        </w:rPr>
        <w:t>t</w:t>
      </w:r>
      <w:r>
        <w:rPr>
          <w:rFonts w:ascii="Arial" w:hAnsi="Arial" w:cs="Arial" w:eastAsia="Arial"/>
          <w:sz w:val="13"/>
          <w:szCs w:val="13"/>
          <w:color w:val="494949"/>
          <w:spacing w:val="5"/>
          <w:w w:val="119"/>
        </w:rPr>
        <w:t>e</w:t>
      </w:r>
      <w:r>
        <w:rPr>
          <w:rFonts w:ascii="Arial" w:hAnsi="Arial" w:cs="Arial" w:eastAsia="Arial"/>
          <w:sz w:val="13"/>
          <w:szCs w:val="13"/>
          <w:color w:val="797979"/>
          <w:spacing w:val="-16"/>
          <w:w w:val="135"/>
        </w:rPr>
        <w:t>u</w:t>
      </w:r>
      <w:r>
        <w:rPr>
          <w:rFonts w:ascii="Arial" w:hAnsi="Arial" w:cs="Arial" w:eastAsia="Arial"/>
          <w:sz w:val="13"/>
          <w:szCs w:val="13"/>
          <w:color w:val="010101"/>
          <w:spacing w:val="-16"/>
          <w:w w:val="115"/>
        </w:rPr>
        <w:t>n</w:t>
      </w:r>
      <w:r>
        <w:rPr>
          <w:rFonts w:ascii="Arial" w:hAnsi="Arial" w:cs="Arial" w:eastAsia="Arial"/>
          <w:sz w:val="13"/>
          <w:szCs w:val="13"/>
          <w:color w:val="646464"/>
          <w:spacing w:val="-18"/>
          <w:w w:val="126"/>
        </w:rPr>
        <w:t>d</w:t>
      </w:r>
      <w:r>
        <w:rPr>
          <w:rFonts w:ascii="Arial" w:hAnsi="Arial" w:cs="Arial" w:eastAsia="Arial"/>
          <w:sz w:val="13"/>
          <w:szCs w:val="13"/>
          <w:color w:val="212121"/>
          <w:spacing w:val="-14"/>
          <w:w w:val="102"/>
        </w:rPr>
        <w:t>e</w:t>
      </w:r>
      <w:r>
        <w:rPr>
          <w:rFonts w:ascii="Arial" w:hAnsi="Arial" w:cs="Arial" w:eastAsia="Arial"/>
          <w:sz w:val="13"/>
          <w:szCs w:val="13"/>
          <w:color w:val="797979"/>
          <w:spacing w:val="-16"/>
          <w:w w:val="143"/>
        </w:rPr>
        <w:t>r</w:t>
      </w:r>
      <w:r>
        <w:rPr>
          <w:rFonts w:ascii="Arial" w:hAnsi="Arial" w:cs="Arial" w:eastAsia="Arial"/>
          <w:sz w:val="13"/>
          <w:szCs w:val="13"/>
          <w:color w:val="363636"/>
          <w:spacing w:val="-7"/>
          <w:w w:val="106"/>
        </w:rPr>
        <w:t>g</w:t>
      </w:r>
      <w:r>
        <w:rPr>
          <w:rFonts w:ascii="Arial" w:hAnsi="Arial" w:cs="Arial" w:eastAsia="Arial"/>
          <w:sz w:val="13"/>
          <w:szCs w:val="13"/>
          <w:color w:val="010101"/>
          <w:spacing w:val="-14"/>
          <w:w w:val="115"/>
        </w:rPr>
        <w:t>r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85"/>
        </w:rPr>
        <w:t>o</w:t>
      </w:r>
      <w:r>
        <w:rPr>
          <w:rFonts w:ascii="Arial" w:hAnsi="Arial" w:cs="Arial" w:eastAsia="Arial"/>
          <w:sz w:val="13"/>
          <w:szCs w:val="13"/>
          <w:color w:val="494949"/>
          <w:spacing w:val="-37"/>
          <w:w w:val="85"/>
        </w:rPr>
        <w:t>·</w:t>
      </w:r>
      <w:r>
        <w:rPr>
          <w:rFonts w:ascii="Arial" w:hAnsi="Arial" w:cs="Arial" w:eastAsia="Arial"/>
          <w:sz w:val="13"/>
          <w:szCs w:val="13"/>
          <w:color w:val="212121"/>
          <w:spacing w:val="-43"/>
          <w:w w:val="125"/>
        </w:rPr>
        <w:t>1</w:t>
      </w:r>
      <w:r>
        <w:rPr>
          <w:rFonts w:ascii="Arial" w:hAnsi="Arial" w:cs="Arial" w:eastAsia="Arial"/>
          <w:sz w:val="13"/>
          <w:szCs w:val="13"/>
          <w:color w:val="494949"/>
          <w:spacing w:val="-29"/>
          <w:w w:val="84"/>
        </w:rPr>
        <w:t>.</w:t>
      </w:r>
      <w:r>
        <w:rPr>
          <w:rFonts w:ascii="Arial" w:hAnsi="Arial" w:cs="Arial" w:eastAsia="Arial"/>
          <w:sz w:val="13"/>
          <w:szCs w:val="13"/>
          <w:color w:val="010101"/>
          <w:spacing w:val="-12"/>
          <w:w w:val="115"/>
        </w:rPr>
        <w:t>h</w:t>
      </w:r>
      <w:r>
        <w:rPr>
          <w:rFonts w:ascii="Arial" w:hAnsi="Arial" w:cs="Arial" w:eastAsia="Arial"/>
          <w:sz w:val="13"/>
          <w:szCs w:val="13"/>
          <w:color w:val="898989"/>
          <w:spacing w:val="7"/>
          <w:w w:val="151"/>
        </w:rPr>
        <w:t>,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14"/>
        </w:rPr>
        <w:t>f</w:t>
      </w:r>
      <w:r>
        <w:rPr>
          <w:rFonts w:ascii="Arial" w:hAnsi="Arial" w:cs="Arial" w:eastAsia="Arial"/>
          <w:sz w:val="13"/>
          <w:szCs w:val="13"/>
          <w:color w:val="010101"/>
          <w:spacing w:val="-15"/>
          <w:w w:val="115"/>
        </w:rPr>
        <w:t>l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8"/>
        </w:rPr>
        <w:t>ood</w:t>
      </w:r>
      <w:r>
        <w:rPr>
          <w:rFonts w:ascii="Arial" w:hAnsi="Arial" w:cs="Arial" w:eastAsia="Arial"/>
          <w:sz w:val="13"/>
          <w:szCs w:val="13"/>
          <w:color w:val="363636"/>
          <w:spacing w:val="-1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14"/>
          <w:w w:val="131"/>
        </w:rPr>
        <w:t>s</w:t>
      </w:r>
      <w:r>
        <w:rPr>
          <w:rFonts w:ascii="Arial" w:hAnsi="Arial" w:cs="Arial" w:eastAsia="Arial"/>
          <w:sz w:val="13"/>
          <w:szCs w:val="13"/>
          <w:color w:val="898989"/>
          <w:spacing w:val="-18"/>
          <w:w w:val="159"/>
        </w:rPr>
        <w:t>t</w:t>
      </w:r>
      <w:r>
        <w:rPr>
          <w:rFonts w:ascii="Arial" w:hAnsi="Arial" w:cs="Arial" w:eastAsia="Arial"/>
          <w:sz w:val="13"/>
          <w:szCs w:val="13"/>
          <w:color w:val="646464"/>
          <w:spacing w:val="-11"/>
          <w:w w:val="118"/>
        </w:rPr>
        <w:t>a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1"/>
        </w:rPr>
        <w:t>ge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8" w:after="0" w:line="146" w:lineRule="exact"/>
        <w:ind w:left="1917" w:right="1982"/>
        <w:jc w:val="center"/>
        <w:tabs>
          <w:tab w:pos="4440" w:val="left"/>
          <w:tab w:pos="5440" w:val="left"/>
          <w:tab w:pos="64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212121"/>
          <w:spacing w:val="-10"/>
          <w:w w:val="169"/>
          <w:position w:val="-1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-12"/>
          <w:w w:val="82"/>
          <w:position w:val="-1"/>
        </w:rPr>
        <w:t>J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8"/>
          <w:position w:val="-1"/>
        </w:rPr>
        <w:t>e</w:t>
      </w:r>
      <w:r>
        <w:rPr>
          <w:rFonts w:ascii="Arial" w:hAnsi="Arial" w:cs="Arial" w:eastAsia="Arial"/>
          <w:sz w:val="13"/>
          <w:szCs w:val="13"/>
          <w:color w:val="646464"/>
          <w:spacing w:val="-14"/>
          <w:w w:val="108"/>
          <w:position w:val="-1"/>
        </w:rPr>
        <w:t>l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8"/>
          <w:position w:val="-1"/>
        </w:rPr>
        <w:t>ow</w:t>
      </w:r>
      <w:r>
        <w:rPr>
          <w:rFonts w:ascii="Arial" w:hAnsi="Arial" w:cs="Arial" w:eastAsia="Arial"/>
          <w:sz w:val="13"/>
          <w:szCs w:val="13"/>
          <w:color w:val="363636"/>
          <w:spacing w:val="-17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92"/>
          <w:position w:val="-1"/>
        </w:rPr>
        <w:t>!</w:t>
      </w:r>
      <w:r>
        <w:rPr>
          <w:rFonts w:ascii="Arial" w:hAnsi="Arial" w:cs="Arial" w:eastAsia="Arial"/>
          <w:sz w:val="13"/>
          <w:szCs w:val="13"/>
          <w:color w:val="212121"/>
          <w:spacing w:val="-13"/>
          <w:w w:val="92"/>
          <w:position w:val="-1"/>
        </w:rPr>
        <w:t>&gt;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92"/>
          <w:position w:val="-1"/>
        </w:rPr>
        <w:t>r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92"/>
          <w:position w:val="-1"/>
        </w:rPr>
        <w:t>anches</w:t>
      </w:r>
      <w:r>
        <w:rPr>
          <w:rFonts w:ascii="Arial" w:hAnsi="Arial" w:cs="Arial" w:eastAsia="Arial"/>
          <w:sz w:val="13"/>
          <w:szCs w:val="13"/>
          <w:color w:val="363636"/>
          <w:spacing w:val="-28"/>
          <w:w w:val="92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  <w:position w:val="-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-1"/>
        </w:rPr>
        <w:t>0.</w:t>
      </w:r>
      <w:r>
        <w:rPr>
          <w:rFonts w:ascii="Arial" w:hAnsi="Arial" w:cs="Arial" w:eastAsia="Arial"/>
          <w:sz w:val="13"/>
          <w:szCs w:val="13"/>
          <w:color w:val="010101"/>
          <w:spacing w:val="-12"/>
          <w:w w:val="100"/>
          <w:position w:val="-1"/>
        </w:rPr>
        <w:t>0</w:t>
      </w:r>
      <w:r>
        <w:rPr>
          <w:rFonts w:ascii="Arial" w:hAnsi="Arial" w:cs="Arial" w:eastAsia="Arial"/>
          <w:sz w:val="13"/>
          <w:szCs w:val="13"/>
          <w:color w:val="646464"/>
          <w:spacing w:val="-13"/>
          <w:w w:val="100"/>
          <w:position w:val="-1"/>
        </w:rPr>
        <w:t>8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-1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-1"/>
        </w:rPr>
      </w:r>
      <w:r>
        <w:rPr>
          <w:rFonts w:ascii="Arial" w:hAnsi="Arial" w:cs="Arial" w:eastAsia="Arial"/>
          <w:sz w:val="13"/>
          <w:szCs w:val="13"/>
          <w:color w:val="646464"/>
          <w:spacing w:val="-39"/>
          <w:w w:val="121"/>
          <w:position w:val="-1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8"/>
          <w:w w:val="241"/>
          <w:position w:val="-1"/>
        </w:rPr>
        <w:t>.</w:t>
      </w:r>
      <w:r>
        <w:rPr>
          <w:rFonts w:ascii="Arial" w:hAnsi="Arial" w:cs="Arial" w:eastAsia="Arial"/>
          <w:sz w:val="13"/>
          <w:szCs w:val="13"/>
          <w:color w:val="212121"/>
          <w:spacing w:val="-17"/>
          <w:w w:val="122"/>
          <w:position w:val="-1"/>
        </w:rPr>
        <w:t>1</w:t>
      </w:r>
      <w:r>
        <w:rPr>
          <w:rFonts w:ascii="Arial" w:hAnsi="Arial" w:cs="Arial" w:eastAsia="Arial"/>
          <w:sz w:val="13"/>
          <w:szCs w:val="13"/>
          <w:color w:val="010101"/>
          <w:spacing w:val="-2"/>
          <w:w w:val="104"/>
          <w:position w:val="-1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4"/>
          <w:position w:val="-1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-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3"/>
          <w:position w:val="-1"/>
        </w:rPr>
        <w:t>0</w:t>
      </w:r>
      <w:r>
        <w:rPr>
          <w:rFonts w:ascii="Arial" w:hAnsi="Arial" w:cs="Arial" w:eastAsia="Arial"/>
          <w:sz w:val="13"/>
          <w:szCs w:val="13"/>
          <w:color w:val="010101"/>
          <w:spacing w:val="-19"/>
          <w:w w:val="102"/>
          <w:position w:val="-1"/>
        </w:rPr>
        <w:t>.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2"/>
          <w:position w:val="-1"/>
        </w:rPr>
        <w:t>120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3" w:after="0" w:line="136" w:lineRule="exact"/>
        <w:ind w:left="1947" w:right="1988" w:firstLine="-126"/>
        <w:jc w:val="left"/>
        <w:tabs>
          <w:tab w:pos="4480" w:val="left"/>
          <w:tab w:pos="5460" w:val="left"/>
          <w:tab w:pos="64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5.Sa</w:t>
      </w:r>
      <w:r>
        <w:rPr>
          <w:rFonts w:ascii="Arial" w:hAnsi="Arial" w:cs="Arial" w:eastAsia="Arial"/>
          <w:sz w:val="13"/>
          <w:szCs w:val="13"/>
          <w:color w:val="494949"/>
          <w:spacing w:val="-13"/>
          <w:w w:val="100"/>
          <w:position w:val="1"/>
        </w:rPr>
        <w:t>m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-13"/>
          <w:w w:val="135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3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212121"/>
          <w:spacing w:val="-14"/>
          <w:w w:val="101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646464"/>
          <w:spacing w:val="-13"/>
          <w:w w:val="126"/>
          <w:position w:val="1"/>
        </w:rPr>
        <w:t>b</w:t>
      </w:r>
      <w:r>
        <w:rPr>
          <w:rFonts w:ascii="Arial" w:hAnsi="Arial" w:cs="Arial" w:eastAsia="Arial"/>
          <w:sz w:val="13"/>
          <w:szCs w:val="13"/>
          <w:color w:val="494949"/>
          <w:spacing w:val="-18"/>
          <w:w w:val="116"/>
          <w:position w:val="1"/>
        </w:rPr>
        <w:t>o</w:t>
      </w:r>
      <w:r>
        <w:rPr>
          <w:rFonts w:ascii="Arial" w:hAnsi="Arial" w:cs="Arial" w:eastAsia="Arial"/>
          <w:sz w:val="13"/>
          <w:szCs w:val="13"/>
          <w:color w:val="646464"/>
          <w:spacing w:val="-7"/>
          <w:w w:val="119"/>
          <w:position w:val="1"/>
        </w:rPr>
        <w:t>v</w:t>
      </w:r>
      <w:r>
        <w:rPr>
          <w:rFonts w:ascii="Arial" w:hAnsi="Arial" w:cs="Arial" w:eastAsia="Arial"/>
          <w:sz w:val="13"/>
          <w:szCs w:val="13"/>
          <w:color w:val="494949"/>
          <w:spacing w:val="-6"/>
          <w:w w:val="102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898989"/>
          <w:spacing w:val="0"/>
          <w:w w:val="151"/>
          <w:position w:val="1"/>
        </w:rPr>
        <w:t>,</w:t>
      </w:r>
      <w:r>
        <w:rPr>
          <w:rFonts w:ascii="Arial" w:hAnsi="Arial" w:cs="Arial" w:eastAsia="Arial"/>
          <w:sz w:val="13"/>
          <w:szCs w:val="13"/>
          <w:color w:val="898989"/>
          <w:spacing w:val="-25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-16"/>
          <w:w w:val="109"/>
          <w:position w:val="1"/>
        </w:rPr>
        <w:t>b</w:t>
      </w:r>
      <w:r>
        <w:rPr>
          <w:rFonts w:ascii="Arial" w:hAnsi="Arial" w:cs="Arial" w:eastAsia="Arial"/>
          <w:sz w:val="13"/>
          <w:szCs w:val="13"/>
          <w:color w:val="010101"/>
          <w:spacing w:val="-15"/>
          <w:w w:val="109"/>
          <w:position w:val="1"/>
        </w:rPr>
        <w:t>u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9"/>
          <w:position w:val="1"/>
        </w:rPr>
        <w:t>twi</w:t>
      </w:r>
      <w:r>
        <w:rPr>
          <w:rFonts w:ascii="Arial" w:hAnsi="Arial" w:cs="Arial" w:eastAsia="Arial"/>
          <w:sz w:val="13"/>
          <w:szCs w:val="13"/>
          <w:color w:val="363636"/>
          <w:spacing w:val="-12"/>
          <w:w w:val="109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797979"/>
          <w:spacing w:val="5"/>
          <w:w w:val="109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9"/>
          <w:position w:val="1"/>
        </w:rPr>
        <w:t>f</w:t>
      </w:r>
      <w:r>
        <w:rPr>
          <w:rFonts w:ascii="Arial" w:hAnsi="Arial" w:cs="Arial" w:eastAsia="Arial"/>
          <w:sz w:val="13"/>
          <w:szCs w:val="13"/>
          <w:color w:val="010101"/>
          <w:spacing w:val="-20"/>
          <w:w w:val="109"/>
          <w:position w:val="1"/>
        </w:rPr>
        <w:t>l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9"/>
          <w:position w:val="1"/>
        </w:rPr>
        <w:t>ood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09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stage</w:t>
      </w:r>
      <w:r>
        <w:rPr>
          <w:rFonts w:ascii="Arial" w:hAnsi="Arial" w:cs="Arial" w:eastAsia="Arial"/>
          <w:sz w:val="13"/>
          <w:szCs w:val="13"/>
          <w:color w:val="494949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010101"/>
          <w:spacing w:val="-19"/>
          <w:w w:val="100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0"/>
          <w:position w:val="1"/>
        </w:rPr>
        <w:t>1</w:t>
      </w:r>
      <w:r>
        <w:rPr>
          <w:rFonts w:ascii="Arial" w:hAnsi="Arial" w:cs="Arial" w:eastAsia="Arial"/>
          <w:sz w:val="13"/>
          <w:szCs w:val="13"/>
          <w:color w:val="646464"/>
          <w:spacing w:val="-14"/>
          <w:w w:val="100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-17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646464"/>
          <w:spacing w:val="-39"/>
          <w:w w:val="121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-8"/>
          <w:w w:val="241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2"/>
          <w:position w:val="0"/>
        </w:rPr>
        <w:t>1</w:t>
      </w:r>
      <w:r>
        <w:rPr>
          <w:rFonts w:ascii="Arial" w:hAnsi="Arial" w:cs="Arial" w:eastAsia="Arial"/>
          <w:sz w:val="13"/>
          <w:szCs w:val="13"/>
          <w:color w:val="212121"/>
          <w:spacing w:val="-2"/>
          <w:w w:val="102"/>
          <w:position w:val="0"/>
        </w:rPr>
        <w:t>2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4"/>
          <w:position w:val="0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0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3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010101"/>
          <w:spacing w:val="-19"/>
          <w:w w:val="102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22"/>
          <w:position w:val="1"/>
        </w:rPr>
        <w:t>1</w:t>
      </w:r>
      <w:r>
        <w:rPr>
          <w:rFonts w:ascii="Arial" w:hAnsi="Arial" w:cs="Arial" w:eastAsia="Arial"/>
          <w:sz w:val="13"/>
          <w:szCs w:val="13"/>
          <w:color w:val="646464"/>
          <w:spacing w:val="-12"/>
          <w:w w:val="103"/>
          <w:position w:val="1"/>
        </w:rPr>
        <w:t>6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21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21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15"/>
          <w:position w:val="0"/>
        </w:rPr>
        <w:t>r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93"/>
          <w:position w:val="0"/>
        </w:rPr>
        <w:t>ea</w:t>
      </w:r>
      <w:r>
        <w:rPr>
          <w:rFonts w:ascii="Arial" w:hAnsi="Arial" w:cs="Arial" w:eastAsia="Arial"/>
          <w:sz w:val="13"/>
          <w:szCs w:val="13"/>
          <w:color w:val="212121"/>
          <w:spacing w:val="-9"/>
          <w:w w:val="93"/>
          <w:position w:val="0"/>
        </w:rPr>
        <w:t>c</w:t>
      </w:r>
      <w:r>
        <w:rPr>
          <w:rFonts w:ascii="Arial" w:hAnsi="Arial" w:cs="Arial" w:eastAsia="Arial"/>
          <w:sz w:val="13"/>
          <w:szCs w:val="13"/>
          <w:color w:val="494949"/>
          <w:spacing w:val="-10"/>
          <w:w w:val="115"/>
          <w:position w:val="0"/>
        </w:rPr>
        <w:t>h</w:t>
      </w:r>
      <w:r>
        <w:rPr>
          <w:rFonts w:ascii="Arial" w:hAnsi="Arial" w:cs="Arial" w:eastAsia="Arial"/>
          <w:sz w:val="13"/>
          <w:szCs w:val="13"/>
          <w:color w:val="010101"/>
          <w:spacing w:val="-3"/>
          <w:w w:val="184"/>
          <w:position w:val="0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7"/>
          <w:position w:val="0"/>
        </w:rPr>
        <w:t>ng</w:t>
      </w:r>
      <w:r>
        <w:rPr>
          <w:rFonts w:ascii="Arial" w:hAnsi="Arial" w:cs="Arial" w:eastAsia="Arial"/>
          <w:sz w:val="13"/>
          <w:szCs w:val="13"/>
          <w:color w:val="494949"/>
          <w:spacing w:val="-27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212121"/>
          <w:spacing w:val="-15"/>
          <w:w w:val="108"/>
          <w:position w:val="0"/>
        </w:rPr>
        <w:t>b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5"/>
          <w:position w:val="0"/>
        </w:rPr>
        <w:t>ra</w:t>
      </w:r>
      <w:r>
        <w:rPr>
          <w:rFonts w:ascii="Arial" w:hAnsi="Arial" w:cs="Arial" w:eastAsia="Arial"/>
          <w:sz w:val="13"/>
          <w:szCs w:val="13"/>
          <w:color w:val="646464"/>
          <w:spacing w:val="-15"/>
          <w:w w:val="105"/>
          <w:position w:val="0"/>
        </w:rPr>
        <w:t>n</w:t>
      </w:r>
      <w:r>
        <w:rPr>
          <w:rFonts w:ascii="Arial" w:hAnsi="Arial" w:cs="Arial" w:eastAsia="Arial"/>
          <w:sz w:val="13"/>
          <w:szCs w:val="13"/>
          <w:color w:val="494949"/>
          <w:spacing w:val="-11"/>
          <w:w w:val="108"/>
          <w:position w:val="0"/>
        </w:rPr>
        <w:t>c</w:t>
      </w:r>
      <w:r>
        <w:rPr>
          <w:rFonts w:ascii="Arial" w:hAnsi="Arial" w:cs="Arial" w:eastAsia="Arial"/>
          <w:sz w:val="13"/>
          <w:szCs w:val="13"/>
          <w:color w:val="010101"/>
          <w:spacing w:val="-16"/>
          <w:w w:val="115"/>
          <w:position w:val="0"/>
        </w:rPr>
        <w:t>h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9"/>
          <w:position w:val="0"/>
        </w:rPr>
        <w:t>es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37" w:lineRule="exact"/>
        <w:ind w:left="1211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3"/>
          <w:szCs w:val="13"/>
          <w:color w:val="494949"/>
          <w:spacing w:val="-16"/>
          <w:w w:val="121"/>
        </w:rPr>
        <w:t>3</w:t>
      </w:r>
      <w:r>
        <w:rPr>
          <w:rFonts w:ascii="Arial" w:hAnsi="Arial" w:cs="Arial" w:eastAsia="Arial"/>
          <w:sz w:val="13"/>
          <w:szCs w:val="13"/>
          <w:color w:val="898989"/>
          <w:spacing w:val="0"/>
          <w:w w:val="241"/>
        </w:rPr>
        <w:t>.</w:t>
      </w:r>
      <w:r>
        <w:rPr>
          <w:rFonts w:ascii="Arial" w:hAnsi="Arial" w:cs="Arial" w:eastAsia="Arial"/>
          <w:sz w:val="13"/>
          <w:szCs w:val="13"/>
          <w:color w:val="898989"/>
          <w:spacing w:val="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-18"/>
          <w:w w:val="100"/>
          <w:position w:val="1"/>
        </w:rPr>
        <w:t>M</w:t>
      </w:r>
      <w:r>
        <w:rPr>
          <w:rFonts w:ascii="Arial" w:hAnsi="Arial" w:cs="Arial" w:eastAsia="Arial"/>
          <w:sz w:val="13"/>
          <w:szCs w:val="13"/>
          <w:color w:val="212121"/>
          <w:spacing w:val="1"/>
          <w:w w:val="100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898989"/>
          <w:spacing w:val="-14"/>
          <w:w w:val="100"/>
          <w:position w:val="1"/>
        </w:rPr>
        <w:t>j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or</w:t>
      </w:r>
      <w:r>
        <w:rPr>
          <w:rFonts w:ascii="Arial" w:hAnsi="Arial" w:cs="Arial" w:eastAsia="Arial"/>
          <w:sz w:val="13"/>
          <w:szCs w:val="13"/>
          <w:color w:val="494949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11"/>
          <w:w w:val="100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797979"/>
          <w:spacing w:val="-3"/>
          <w:w w:val="100"/>
          <w:position w:val="1"/>
        </w:rPr>
        <w:t>r</w:t>
      </w:r>
      <w:r>
        <w:rPr>
          <w:rFonts w:ascii="Arial" w:hAnsi="Arial" w:cs="Arial" w:eastAsia="Arial"/>
          <w:sz w:val="13"/>
          <w:szCs w:val="13"/>
          <w:color w:val="494949"/>
          <w:spacing w:val="-11"/>
          <w:w w:val="100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-14"/>
          <w:w w:val="100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494949"/>
          <w:spacing w:val="-15"/>
          <w:w w:val="100"/>
          <w:position w:val="1"/>
        </w:rPr>
        <w:t>m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212121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-11"/>
          <w:w w:val="137"/>
          <w:position w:val="1"/>
        </w:rPr>
        <w:t>(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2"/>
          <w:position w:val="1"/>
        </w:rPr>
        <w:t>to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3"/>
          <w:position w:val="1"/>
        </w:rPr>
        <w:t>p</w:t>
      </w:r>
      <w:r>
        <w:rPr>
          <w:rFonts w:ascii="Arial" w:hAnsi="Arial" w:cs="Arial" w:eastAsia="Arial"/>
          <w:sz w:val="13"/>
          <w:szCs w:val="13"/>
          <w:color w:val="494949"/>
          <w:spacing w:val="-11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-9"/>
          <w:w w:val="102"/>
          <w:position w:val="1"/>
        </w:rPr>
        <w:t>w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84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2"/>
          <w:position w:val="1"/>
        </w:rPr>
        <w:t>d</w:t>
      </w:r>
      <w:r>
        <w:rPr>
          <w:rFonts w:ascii="Arial" w:hAnsi="Arial" w:cs="Arial" w:eastAsia="Arial"/>
          <w:sz w:val="13"/>
          <w:szCs w:val="13"/>
          <w:color w:val="646464"/>
          <w:spacing w:val="-10"/>
          <w:w w:val="101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5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494949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7"/>
          <w:w w:val="101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27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797979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13"/>
          <w:szCs w:val="13"/>
          <w:color w:val="010101"/>
          <w:spacing w:val="-15"/>
          <w:w w:val="100"/>
          <w:position w:val="1"/>
        </w:rPr>
        <w:t>l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  <w:position w:val="1"/>
        </w:rPr>
        <w:t>ood</w:t>
      </w:r>
      <w:r>
        <w:rPr>
          <w:rFonts w:ascii="Arial" w:hAnsi="Arial" w:cs="Arial" w:eastAsia="Arial"/>
          <w:sz w:val="13"/>
          <w:szCs w:val="13"/>
          <w:color w:val="494949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19"/>
          <w:w w:val="100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212121"/>
          <w:spacing w:val="-9"/>
          <w:w w:val="100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494949"/>
          <w:spacing w:val="-17"/>
          <w:w w:val="100"/>
          <w:position w:val="1"/>
        </w:rPr>
        <w:t>g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46464"/>
          <w:spacing w:val="0"/>
          <w:w w:val="132"/>
          <w:position w:val="1"/>
        </w:rPr>
        <w:t>&gt;</w:t>
      </w:r>
      <w:r>
        <w:rPr>
          <w:rFonts w:ascii="Times New Roman" w:hAnsi="Times New Roman" w:cs="Times New Roman" w:eastAsia="Times New Roman"/>
          <w:sz w:val="12"/>
          <w:szCs w:val="12"/>
          <w:color w:val="646464"/>
          <w:spacing w:val="-16"/>
          <w:w w:val="132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212121"/>
          <w:spacing w:val="-17"/>
          <w:w w:val="100"/>
          <w:position w:val="1"/>
        </w:rPr>
        <w:t>1</w:t>
      </w:r>
      <w:r>
        <w:rPr>
          <w:rFonts w:ascii="Arial" w:hAnsi="Arial" w:cs="Arial" w:eastAsia="Arial"/>
          <w:sz w:val="13"/>
          <w:szCs w:val="13"/>
          <w:color w:val="010101"/>
          <w:spacing w:val="-12"/>
          <w:w w:val="100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0"/>
          <w:position w:val="1"/>
        </w:rPr>
        <w:t>0</w:t>
      </w:r>
      <w:r>
        <w:rPr>
          <w:rFonts w:ascii="Arial" w:hAnsi="Arial" w:cs="Arial" w:eastAsia="Arial"/>
          <w:sz w:val="13"/>
          <w:szCs w:val="13"/>
          <w:color w:val="646464"/>
          <w:spacing w:val="20"/>
          <w:w w:val="100"/>
          <w:position w:val="1"/>
        </w:rPr>
        <w:t> </w:t>
      </w:r>
      <w:r>
        <w:rPr>
          <w:rFonts w:ascii="Arial" w:hAnsi="Arial" w:cs="Arial" w:eastAsia="Arial"/>
          <w:sz w:val="11"/>
          <w:szCs w:val="11"/>
          <w:color w:val="646464"/>
          <w:spacing w:val="0"/>
          <w:w w:val="123"/>
          <w:position w:val="1"/>
        </w:rPr>
        <w:t>f</w:t>
      </w:r>
      <w:r>
        <w:rPr>
          <w:rFonts w:ascii="Arial" w:hAnsi="Arial" w:cs="Arial" w:eastAsia="Arial"/>
          <w:sz w:val="11"/>
          <w:szCs w:val="11"/>
          <w:color w:val="646464"/>
          <w:spacing w:val="-8"/>
          <w:w w:val="123"/>
          <w:position w:val="1"/>
        </w:rPr>
        <w:t>t</w:t>
      </w:r>
      <w:r>
        <w:rPr>
          <w:rFonts w:ascii="Arial" w:hAnsi="Arial" w:cs="Arial" w:eastAsia="Arial"/>
          <w:sz w:val="11"/>
          <w:szCs w:val="11"/>
          <w:color w:val="494949"/>
          <w:spacing w:val="0"/>
          <w:w w:val="121"/>
          <w:position w:val="1"/>
        </w:rPr>
        <w:t>)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27" w:lineRule="auto"/>
        <w:ind w:left="1432" w:right="4442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0101"/>
          <w:w w:val="97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-16"/>
          <w:w w:val="98"/>
        </w:rPr>
        <w:t>h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2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-1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34"/>
        </w:rPr>
        <w:t>n</w:t>
      </w:r>
      <w:r>
        <w:rPr>
          <w:rFonts w:ascii="Arial" w:hAnsi="Arial" w:cs="Arial" w:eastAsia="Arial"/>
          <w:sz w:val="13"/>
          <w:szCs w:val="13"/>
          <w:color w:val="494949"/>
          <w:spacing w:val="-12"/>
          <w:w w:val="134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5"/>
        </w:rPr>
        <w:t>v</w:t>
      </w:r>
      <w:r>
        <w:rPr>
          <w:rFonts w:ascii="Arial" w:hAnsi="Arial" w:cs="Arial" w:eastAsia="Arial"/>
          <w:sz w:val="13"/>
          <w:szCs w:val="13"/>
          <w:color w:val="494949"/>
          <w:spacing w:val="-15"/>
          <w:w w:val="105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-3"/>
          <w:w w:val="184"/>
        </w:rPr>
        <w:t>l</w:t>
      </w:r>
      <w:r>
        <w:rPr>
          <w:rFonts w:ascii="Arial" w:hAnsi="Arial" w:cs="Arial" w:eastAsia="Arial"/>
          <w:sz w:val="13"/>
          <w:szCs w:val="13"/>
          <w:color w:val="797979"/>
          <w:spacing w:val="-17"/>
          <w:w w:val="115"/>
        </w:rPr>
        <w:t>u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2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-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898989"/>
          <w:spacing w:val="-4"/>
          <w:w w:val="184"/>
        </w:rPr>
        <w:t>i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13"/>
        </w:rPr>
        <w:t>s</w:t>
      </w:r>
      <w:r>
        <w:rPr>
          <w:rFonts w:ascii="Arial" w:hAnsi="Arial" w:cs="Arial" w:eastAsia="Arial"/>
          <w:sz w:val="13"/>
          <w:szCs w:val="13"/>
          <w:color w:val="212121"/>
          <w:spacing w:val="-1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-18"/>
          <w:w w:val="184"/>
        </w:rPr>
        <w:t>l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4"/>
        </w:rPr>
        <w:t>ess</w:t>
      </w:r>
      <w:r>
        <w:rPr>
          <w:rFonts w:ascii="Arial" w:hAnsi="Arial" w:cs="Arial" w:eastAsia="Arial"/>
          <w:sz w:val="13"/>
          <w:szCs w:val="13"/>
          <w:color w:val="212121"/>
          <w:spacing w:val="-1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5"/>
        </w:rPr>
        <w:t>tha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5"/>
        </w:rPr>
        <w:t>n</w:t>
      </w:r>
      <w:r>
        <w:rPr>
          <w:rFonts w:ascii="Arial" w:hAnsi="Arial" w:cs="Arial" w:eastAsia="Arial"/>
          <w:sz w:val="13"/>
          <w:szCs w:val="13"/>
          <w:color w:val="494949"/>
          <w:spacing w:val="-12"/>
          <w:w w:val="95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7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-6"/>
          <w:w w:val="108"/>
        </w:rPr>
        <w:t>h</w:t>
      </w:r>
      <w:r>
        <w:rPr>
          <w:rFonts w:ascii="Arial" w:hAnsi="Arial" w:cs="Arial" w:eastAsia="Arial"/>
          <w:sz w:val="13"/>
          <w:szCs w:val="13"/>
          <w:color w:val="494949"/>
          <w:spacing w:val="-7"/>
          <w:w w:val="101"/>
        </w:rPr>
        <w:t>a</w:t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27"/>
        </w:rPr>
        <w:t>t</w:t>
      </w:r>
      <w:r>
        <w:rPr>
          <w:rFonts w:ascii="Arial" w:hAnsi="Arial" w:cs="Arial" w:eastAsia="Arial"/>
          <w:sz w:val="13"/>
          <w:szCs w:val="13"/>
          <w:color w:val="797979"/>
          <w:spacing w:val="-1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6"/>
        </w:rPr>
        <w:t>f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2"/>
        </w:rPr>
        <w:t>or</w:t>
      </w:r>
      <w:r>
        <w:rPr>
          <w:rFonts w:ascii="Arial" w:hAnsi="Arial" w:cs="Arial" w:eastAsia="Arial"/>
          <w:sz w:val="13"/>
          <w:szCs w:val="13"/>
          <w:color w:val="494949"/>
          <w:spacing w:val="-2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-19"/>
          <w:w w:val="115"/>
        </w:rPr>
        <w:t>m</w:t>
      </w:r>
      <w:r>
        <w:rPr>
          <w:rFonts w:ascii="Arial" w:hAnsi="Arial" w:cs="Arial" w:eastAsia="Arial"/>
          <w:sz w:val="13"/>
          <w:szCs w:val="13"/>
          <w:color w:val="010101"/>
          <w:spacing w:val="-3"/>
          <w:w w:val="184"/>
        </w:rPr>
        <w:t>i</w:t>
      </w:r>
      <w:r>
        <w:rPr>
          <w:rFonts w:ascii="Arial" w:hAnsi="Arial" w:cs="Arial" w:eastAsia="Arial"/>
          <w:sz w:val="13"/>
          <w:szCs w:val="13"/>
          <w:color w:val="797979"/>
          <w:spacing w:val="-16"/>
          <w:w w:val="115"/>
        </w:rPr>
        <w:t>n</w:t>
      </w:r>
      <w:r>
        <w:rPr>
          <w:rFonts w:ascii="Arial" w:hAnsi="Arial" w:cs="Arial" w:eastAsia="Arial"/>
          <w:sz w:val="13"/>
          <w:szCs w:val="13"/>
          <w:color w:val="363636"/>
          <w:spacing w:val="-14"/>
          <w:w w:val="116"/>
        </w:rPr>
        <w:t>o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15"/>
        </w:rPr>
        <w:t>r</w:t>
      </w:r>
      <w:r>
        <w:rPr>
          <w:rFonts w:ascii="Arial" w:hAnsi="Arial" w:cs="Arial" w:eastAsia="Arial"/>
          <w:sz w:val="13"/>
          <w:szCs w:val="13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0"/>
        </w:rPr>
        <w:t>s</w:t>
      </w:r>
      <w:r>
        <w:rPr>
          <w:rFonts w:ascii="Arial" w:hAnsi="Arial" w:cs="Arial" w:eastAsia="Arial"/>
          <w:sz w:val="13"/>
          <w:szCs w:val="13"/>
          <w:color w:val="494949"/>
          <w:spacing w:val="-10"/>
          <w:w w:val="109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-6"/>
          <w:w w:val="143"/>
        </w:rPr>
        <w:t>r</w:t>
      </w:r>
      <w:r>
        <w:rPr>
          <w:rFonts w:ascii="Arial" w:hAnsi="Arial" w:cs="Arial" w:eastAsia="Arial"/>
          <w:sz w:val="13"/>
          <w:szCs w:val="13"/>
          <w:color w:val="212121"/>
          <w:spacing w:val="-11"/>
          <w:w w:val="102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8"/>
        </w:rPr>
        <w:t>ams</w:t>
      </w:r>
      <w:r>
        <w:rPr>
          <w:rFonts w:ascii="Arial" w:hAnsi="Arial" w:cs="Arial" w:eastAsia="Arial"/>
          <w:sz w:val="13"/>
          <w:szCs w:val="13"/>
          <w:color w:val="494949"/>
          <w:spacing w:val="-1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5"/>
        </w:rPr>
        <w:t>of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5"/>
        </w:rPr>
        <w:t> </w:t>
      </w:r>
      <w:r>
        <w:rPr>
          <w:rFonts w:ascii="Arial" w:hAnsi="Arial" w:cs="Arial" w:eastAsia="Arial"/>
          <w:sz w:val="13"/>
          <w:szCs w:val="13"/>
          <w:color w:val="212121"/>
          <w:spacing w:val="-15"/>
          <w:w w:val="113"/>
        </w:rPr>
        <w:t>s</w:t>
      </w:r>
      <w:r>
        <w:rPr>
          <w:rFonts w:ascii="Arial" w:hAnsi="Arial" w:cs="Arial" w:eastAsia="Arial"/>
          <w:sz w:val="13"/>
          <w:szCs w:val="13"/>
          <w:color w:val="010101"/>
          <w:spacing w:val="-3"/>
          <w:w w:val="184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7"/>
        </w:rPr>
        <w:t>m</w:t>
      </w:r>
      <w:r>
        <w:rPr>
          <w:rFonts w:ascii="Arial" w:hAnsi="Arial" w:cs="Arial" w:eastAsia="Arial"/>
          <w:sz w:val="13"/>
          <w:szCs w:val="13"/>
          <w:color w:val="494949"/>
          <w:spacing w:val="-22"/>
          <w:w w:val="97"/>
        </w:rPr>
        <w:t>i</w:t>
      </w:r>
      <w:r>
        <w:rPr>
          <w:rFonts w:ascii="Arial" w:hAnsi="Arial" w:cs="Arial" w:eastAsia="Arial"/>
          <w:sz w:val="13"/>
          <w:szCs w:val="13"/>
          <w:color w:val="010101"/>
          <w:spacing w:val="-18"/>
          <w:w w:val="184"/>
        </w:rPr>
        <w:t>l</w:t>
      </w:r>
      <w:r>
        <w:rPr>
          <w:rFonts w:ascii="Arial" w:hAnsi="Arial" w:cs="Arial" w:eastAsia="Arial"/>
          <w:sz w:val="13"/>
          <w:szCs w:val="13"/>
          <w:color w:val="494949"/>
          <w:spacing w:val="-14"/>
          <w:w w:val="101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15"/>
        </w:rPr>
        <w:t>r</w:t>
      </w:r>
      <w:r>
        <w:rPr>
          <w:rFonts w:ascii="Arial" w:hAnsi="Arial" w:cs="Arial" w:eastAsia="Arial"/>
          <w:sz w:val="13"/>
          <w:szCs w:val="13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0"/>
        </w:rPr>
        <w:t>de</w:t>
      </w:r>
      <w:r>
        <w:rPr>
          <w:rFonts w:ascii="Arial" w:hAnsi="Arial" w:cs="Arial" w:eastAsia="Arial"/>
          <w:sz w:val="13"/>
          <w:szCs w:val="13"/>
          <w:color w:val="363636"/>
          <w:spacing w:val="-12"/>
          <w:w w:val="100"/>
        </w:rPr>
        <w:t>s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102"/>
        </w:rPr>
        <w:t>cr</w:t>
      </w:r>
      <w:r>
        <w:rPr>
          <w:rFonts w:ascii="Arial" w:hAnsi="Arial" w:cs="Arial" w:eastAsia="Arial"/>
          <w:sz w:val="13"/>
          <w:szCs w:val="13"/>
          <w:color w:val="646464"/>
          <w:spacing w:val="-17"/>
          <w:w w:val="102"/>
        </w:rPr>
        <w:t>i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6"/>
        </w:rPr>
        <w:t>p</w:t>
      </w:r>
      <w:r>
        <w:rPr>
          <w:rFonts w:ascii="Arial" w:hAnsi="Arial" w:cs="Arial" w:eastAsia="Arial"/>
          <w:sz w:val="13"/>
          <w:szCs w:val="13"/>
          <w:color w:val="212121"/>
          <w:spacing w:val="-11"/>
          <w:w w:val="105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84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-4"/>
          <w:w w:val="116"/>
        </w:rPr>
        <w:t>o</w:t>
      </w:r>
      <w:r>
        <w:rPr>
          <w:rFonts w:ascii="Arial" w:hAnsi="Arial" w:cs="Arial" w:eastAsia="Arial"/>
          <w:sz w:val="13"/>
          <w:szCs w:val="13"/>
          <w:color w:val="010101"/>
          <w:spacing w:val="-12"/>
          <w:w w:val="115"/>
        </w:rPr>
        <w:t>n</w:t>
      </w:r>
      <w:r>
        <w:rPr>
          <w:rFonts w:ascii="Arial" w:hAnsi="Arial" w:cs="Arial" w:eastAsia="Arial"/>
          <w:sz w:val="13"/>
          <w:szCs w:val="13"/>
          <w:color w:val="494949"/>
          <w:spacing w:val="7"/>
          <w:w w:val="151"/>
        </w:rPr>
        <w:t>,</w:t>
      </w:r>
      <w:r>
        <w:rPr>
          <w:rFonts w:ascii="Arial" w:hAnsi="Arial" w:cs="Arial" w:eastAsia="Arial"/>
          <w:sz w:val="13"/>
          <w:szCs w:val="13"/>
          <w:color w:val="212121"/>
          <w:spacing w:val="-10"/>
          <w:w w:val="169"/>
        </w:rPr>
        <w:t>I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91"/>
        </w:rPr>
        <w:t>Jec</w:t>
      </w:r>
      <w:r>
        <w:rPr>
          <w:rFonts w:ascii="Arial" w:hAnsi="Arial" w:cs="Arial" w:eastAsia="Arial"/>
          <w:sz w:val="13"/>
          <w:szCs w:val="13"/>
          <w:color w:val="494949"/>
          <w:spacing w:val="-15"/>
          <w:w w:val="91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-16"/>
          <w:w w:val="115"/>
        </w:rPr>
        <w:t>u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7"/>
        </w:rPr>
        <w:t>se</w:t>
      </w:r>
      <w:r>
        <w:rPr>
          <w:rFonts w:ascii="Arial" w:hAnsi="Arial" w:cs="Arial" w:eastAsia="Arial"/>
          <w:sz w:val="13"/>
          <w:szCs w:val="13"/>
          <w:color w:val="494949"/>
          <w:spacing w:val="-2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63636"/>
          <w:spacing w:val="0"/>
          <w:w w:val="105"/>
        </w:rPr>
        <w:t>b</w:t>
      </w:r>
      <w:r>
        <w:rPr>
          <w:rFonts w:ascii="Arial" w:hAnsi="Arial" w:cs="Arial" w:eastAsia="Arial"/>
          <w:sz w:val="13"/>
          <w:szCs w:val="13"/>
          <w:color w:val="363636"/>
          <w:spacing w:val="-16"/>
          <w:w w:val="105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-18"/>
          <w:w w:val="115"/>
        </w:rPr>
        <w:t>n</w:t>
      </w:r>
      <w:r>
        <w:rPr>
          <w:rFonts w:ascii="Arial" w:hAnsi="Arial" w:cs="Arial" w:eastAsia="Arial"/>
          <w:sz w:val="13"/>
          <w:szCs w:val="13"/>
          <w:color w:val="646464"/>
          <w:spacing w:val="-2"/>
          <w:w w:val="81"/>
        </w:rPr>
        <w:t>K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3"/>
        </w:rPr>
        <w:t>s</w:t>
      </w:r>
      <w:r>
        <w:rPr>
          <w:rFonts w:ascii="Arial" w:hAnsi="Arial" w:cs="Arial" w:eastAsia="Arial"/>
          <w:sz w:val="13"/>
          <w:szCs w:val="13"/>
          <w:color w:val="494949"/>
          <w:spacing w:val="-2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1"/>
        </w:rPr>
        <w:t>offe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2"/>
        </w:rPr>
        <w:t>r</w:t>
      </w:r>
      <w:r>
        <w:rPr>
          <w:rFonts w:ascii="Arial" w:hAnsi="Arial" w:cs="Arial" w:eastAsia="Arial"/>
          <w:sz w:val="13"/>
          <w:szCs w:val="13"/>
          <w:color w:val="494949"/>
          <w:spacing w:val="-1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-7"/>
          <w:w w:val="127"/>
        </w:rPr>
        <w:t>t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99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-10"/>
          <w:w w:val="99"/>
        </w:rPr>
        <w:t>s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13"/>
        </w:rPr>
        <w:t>s</w:t>
      </w:r>
      <w:r>
        <w:rPr>
          <w:rFonts w:ascii="Arial" w:hAnsi="Arial" w:cs="Arial" w:eastAsia="Arial"/>
          <w:sz w:val="13"/>
          <w:szCs w:val="13"/>
          <w:color w:val="494949"/>
          <w:spacing w:val="-1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12121"/>
          <w:spacing w:val="-7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0"/>
        </w:rPr>
        <w:t>f</w:t>
      </w:r>
      <w:r>
        <w:rPr>
          <w:rFonts w:ascii="Arial" w:hAnsi="Arial" w:cs="Arial" w:eastAsia="Arial"/>
          <w:sz w:val="13"/>
          <w:szCs w:val="13"/>
          <w:color w:val="494949"/>
          <w:spacing w:val="-10"/>
          <w:w w:val="100"/>
        </w:rPr>
        <w:t>f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-4"/>
          <w:w w:val="100"/>
        </w:rPr>
        <w:t>c</w:t>
      </w:r>
      <w:r>
        <w:rPr>
          <w:rFonts w:ascii="Arial" w:hAnsi="Arial" w:cs="Arial" w:eastAsia="Arial"/>
          <w:sz w:val="13"/>
          <w:szCs w:val="13"/>
          <w:color w:val="797979"/>
          <w:spacing w:val="0"/>
          <w:w w:val="100"/>
        </w:rPr>
        <w:t>ti</w:t>
      </w:r>
      <w:r>
        <w:rPr>
          <w:rFonts w:ascii="Arial" w:hAnsi="Arial" w:cs="Arial" w:eastAsia="Arial"/>
          <w:sz w:val="13"/>
          <w:szCs w:val="13"/>
          <w:color w:val="797979"/>
          <w:spacing w:val="-7"/>
          <w:w w:val="100"/>
        </w:rPr>
        <w:t>v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212121"/>
          <w:spacing w:val="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15"/>
        </w:rPr>
        <w:t>r</w:t>
      </w:r>
      <w:r>
        <w:rPr>
          <w:rFonts w:ascii="Arial" w:hAnsi="Arial" w:cs="Arial" w:eastAsia="Arial"/>
          <w:sz w:val="13"/>
          <w:szCs w:val="13"/>
          <w:color w:val="212121"/>
          <w:spacing w:val="1"/>
          <w:w w:val="102"/>
        </w:rPr>
        <w:t>e</w:t>
      </w:r>
      <w:r>
        <w:rPr>
          <w:rFonts w:ascii="Arial" w:hAnsi="Arial" w:cs="Arial" w:eastAsia="Arial"/>
          <w:sz w:val="13"/>
          <w:szCs w:val="13"/>
          <w:color w:val="494949"/>
          <w:spacing w:val="-57"/>
          <w:w w:val="94"/>
        </w:rPr>
        <w:t>s</w:t>
      </w:r>
      <w:r>
        <w:rPr>
          <w:rFonts w:ascii="Arial" w:hAnsi="Arial" w:cs="Arial" w:eastAsia="Arial"/>
          <w:sz w:val="13"/>
          <w:szCs w:val="13"/>
          <w:color w:val="898989"/>
          <w:spacing w:val="-8"/>
          <w:w w:val="276"/>
        </w:rPr>
        <w:t>i</w:t>
      </w:r>
      <w:r>
        <w:rPr>
          <w:rFonts w:ascii="Arial" w:hAnsi="Arial" w:cs="Arial" w:eastAsia="Arial"/>
          <w:sz w:val="13"/>
          <w:szCs w:val="13"/>
          <w:color w:val="212121"/>
          <w:spacing w:val="-8"/>
          <w:w w:val="113"/>
        </w:rPr>
        <w:t>s</w:t>
      </w:r>
      <w:r>
        <w:rPr>
          <w:rFonts w:ascii="Arial" w:hAnsi="Arial" w:cs="Arial" w:eastAsia="Arial"/>
          <w:sz w:val="13"/>
          <w:szCs w:val="13"/>
          <w:color w:val="797979"/>
          <w:spacing w:val="-7"/>
          <w:w w:val="127"/>
        </w:rPr>
        <w:t>t</w:t>
      </w:r>
      <w:r>
        <w:rPr>
          <w:rFonts w:ascii="Arial" w:hAnsi="Arial" w:cs="Arial" w:eastAsia="Arial"/>
          <w:sz w:val="13"/>
          <w:szCs w:val="13"/>
          <w:color w:val="494949"/>
          <w:spacing w:val="-3"/>
          <w:w w:val="101"/>
        </w:rPr>
        <w:t>a</w:t>
      </w:r>
      <w:r>
        <w:rPr>
          <w:rFonts w:ascii="Arial" w:hAnsi="Arial" w:cs="Arial" w:eastAsia="Arial"/>
          <w:sz w:val="13"/>
          <w:szCs w:val="13"/>
          <w:color w:val="797979"/>
          <w:spacing w:val="-17"/>
          <w:w w:val="115"/>
        </w:rPr>
        <w:t>n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108"/>
        </w:rPr>
        <w:t>c</w:t>
      </w:r>
      <w:r>
        <w:rPr>
          <w:rFonts w:ascii="Arial" w:hAnsi="Arial" w:cs="Arial" w:eastAsia="Arial"/>
          <w:sz w:val="13"/>
          <w:szCs w:val="13"/>
          <w:color w:val="494949"/>
          <w:spacing w:val="-19"/>
          <w:w w:val="108"/>
        </w:rPr>
        <w:t>e</w:t>
      </w:r>
      <w:r>
        <w:rPr>
          <w:rFonts w:ascii="Arial" w:hAnsi="Arial" w:cs="Arial" w:eastAsia="Arial"/>
          <w:sz w:val="13"/>
          <w:szCs w:val="13"/>
          <w:color w:val="898989"/>
          <w:spacing w:val="0"/>
          <w:w w:val="241"/>
        </w:rPr>
        <w:t>.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528.515015" w:type="dxa"/>
      </w:tblPr>
      <w:tblGrid/>
      <w:tr>
        <w:trPr>
          <w:trHeight w:val="145" w:hRule="exact"/>
        </w:trPr>
        <w:tc>
          <w:tcPr>
            <w:tcW w:w="27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40" w:lineRule="exact"/>
              <w:ind w:left="40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-7"/>
                <w:w w:val="101"/>
              </w:rPr>
              <w:t>a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0"/>
                <w:w w:val="161"/>
              </w:rPr>
              <w:t>.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363636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13"/>
                <w:szCs w:val="13"/>
                <w:color w:val="363636"/>
                <w:spacing w:val="-7"/>
                <w:w w:val="100"/>
              </w:rPr>
              <w:t>g</w:t>
            </w:r>
            <w:r>
              <w:rPr>
                <w:rFonts w:ascii="Arial" w:hAnsi="Arial" w:cs="Arial" w:eastAsia="Arial"/>
                <w:sz w:val="13"/>
                <w:szCs w:val="13"/>
                <w:color w:val="797979"/>
                <w:spacing w:val="-17"/>
                <w:w w:val="100"/>
              </w:rPr>
              <w:t>u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-5"/>
                <w:w w:val="100"/>
              </w:rPr>
              <w:t>a</w:t>
            </w:r>
            <w:r>
              <w:rPr>
                <w:rFonts w:ascii="Arial" w:hAnsi="Arial" w:cs="Arial" w:eastAsia="Arial"/>
                <w:sz w:val="13"/>
                <w:szCs w:val="13"/>
                <w:color w:val="797979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3"/>
                <w:szCs w:val="13"/>
                <w:color w:val="797979"/>
                <w:spacing w:val="10"/>
                <w:w w:val="100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0"/>
                <w:w w:val="100"/>
              </w:rPr>
              <w:t>sect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-17"/>
                <w:w w:val="100"/>
              </w:rPr>
              <w:t>i</w:t>
            </w:r>
            <w:r>
              <w:rPr>
                <w:rFonts w:ascii="Arial" w:hAnsi="Arial" w:cs="Arial" w:eastAsia="Arial"/>
                <w:sz w:val="13"/>
                <w:szCs w:val="13"/>
                <w:color w:val="646464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13"/>
                <w:szCs w:val="13"/>
                <w:color w:val="646464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363636"/>
                <w:spacing w:val="-9"/>
                <w:w w:val="102"/>
              </w:rPr>
              <w:t>w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-4"/>
                <w:w w:val="184"/>
              </w:rPr>
              <w:t>i</w:t>
            </w:r>
            <w:r>
              <w:rPr>
                <w:rFonts w:ascii="Arial" w:hAnsi="Arial" w:cs="Arial" w:eastAsia="Arial"/>
                <w:sz w:val="13"/>
                <w:szCs w:val="13"/>
                <w:color w:val="363636"/>
                <w:spacing w:val="-11"/>
                <w:w w:val="127"/>
              </w:rPr>
              <w:t>t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0"/>
                <w:w w:val="115"/>
              </w:rPr>
              <w:t>h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646464"/>
                <w:spacing w:val="0"/>
                <w:w w:val="100"/>
              </w:rPr>
              <w:t>no</w:t>
            </w:r>
            <w:r>
              <w:rPr>
                <w:rFonts w:ascii="Arial" w:hAnsi="Arial" w:cs="Arial" w:eastAsia="Arial"/>
                <w:sz w:val="13"/>
                <w:szCs w:val="13"/>
                <w:color w:val="646464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646464"/>
                <w:spacing w:val="-11"/>
                <w:w w:val="100"/>
              </w:rPr>
              <w:t>b</w:t>
            </w:r>
            <w:r>
              <w:rPr>
                <w:rFonts w:ascii="Arial" w:hAnsi="Arial" w:cs="Arial" w:eastAsia="Arial"/>
                <w:sz w:val="13"/>
                <w:szCs w:val="13"/>
                <w:color w:val="363636"/>
                <w:spacing w:val="-14"/>
                <w:w w:val="100"/>
              </w:rPr>
              <w:t>o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-17"/>
                <w:w w:val="100"/>
              </w:rPr>
              <w:t>u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0"/>
                <w:w w:val="100"/>
              </w:rPr>
              <w:t>lde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3"/>
                <w:szCs w:val="13"/>
                <w:color w:val="212121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3"/>
                <w:szCs w:val="13"/>
                <w:color w:val="212121"/>
                <w:spacing w:val="22"/>
                <w:w w:val="100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-16"/>
                <w:w w:val="133"/>
              </w:rPr>
              <w:t>o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0"/>
                <w:w w:val="115"/>
              </w:rPr>
              <w:t>r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212121"/>
                <w:spacing w:val="-10"/>
                <w:w w:val="169"/>
              </w:rPr>
              <w:t>I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-6"/>
                <w:w w:val="82"/>
              </w:rPr>
              <w:t>J</w:t>
            </w:r>
            <w:r>
              <w:rPr>
                <w:rFonts w:ascii="Arial" w:hAnsi="Arial" w:cs="Arial" w:eastAsia="Arial"/>
                <w:sz w:val="13"/>
                <w:szCs w:val="13"/>
                <w:color w:val="797979"/>
                <w:spacing w:val="0"/>
                <w:w w:val="107"/>
              </w:rPr>
              <w:t>r</w:t>
            </w:r>
            <w:r>
              <w:rPr>
                <w:rFonts w:ascii="Arial" w:hAnsi="Arial" w:cs="Arial" w:eastAsia="Arial"/>
                <w:sz w:val="13"/>
                <w:szCs w:val="13"/>
                <w:color w:val="797979"/>
                <w:spacing w:val="-14"/>
                <w:w w:val="107"/>
              </w:rPr>
              <w:t>u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-15"/>
                <w:w w:val="113"/>
              </w:rPr>
              <w:t>s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0"/>
                <w:w w:val="115"/>
              </w:rPr>
              <w:t>h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137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45" w:lineRule="exact"/>
              <w:ind w:left="226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010101"/>
                <w:w w:val="99"/>
                <w:position w:val="-1"/>
              </w:rPr>
              <w:t>0.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w w:val="100"/>
                <w:position w:val="-1"/>
              </w:rPr>
              <w:t>0</w:t>
            </w:r>
            <w:r>
              <w:rPr>
                <w:rFonts w:ascii="Arial" w:hAnsi="Arial" w:cs="Arial" w:eastAsia="Arial"/>
                <w:sz w:val="13"/>
                <w:szCs w:val="13"/>
                <w:color w:val="363636"/>
                <w:w w:val="101"/>
                <w:position w:val="-1"/>
              </w:rPr>
              <w:t>25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w w:val="100"/>
                <w:position w:val="0"/>
              </w:rPr>
            </w:r>
          </w:p>
        </w:tc>
        <w:tc>
          <w:tcPr>
            <w:tcW w:w="11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45" w:lineRule="exact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010101"/>
                <w:w w:val="99"/>
                <w:position w:val="-1"/>
              </w:rPr>
              <w:t>0.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-12"/>
                <w:w w:val="100"/>
                <w:position w:val="-1"/>
              </w:rPr>
              <w:t>0</w:t>
            </w:r>
            <w:r>
              <w:rPr>
                <w:rFonts w:ascii="Arial" w:hAnsi="Arial" w:cs="Arial" w:eastAsia="Arial"/>
                <w:sz w:val="13"/>
                <w:szCs w:val="13"/>
                <w:color w:val="646464"/>
                <w:spacing w:val="-14"/>
                <w:w w:val="120"/>
                <w:position w:val="-1"/>
              </w:rPr>
              <w:t>6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0"/>
                <w:w w:val="121"/>
                <w:position w:val="-1"/>
              </w:rPr>
              <w:t>0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239" w:hRule="exact"/>
        </w:trPr>
        <w:tc>
          <w:tcPr>
            <w:tcW w:w="27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31" w:lineRule="exact"/>
              <w:ind w:left="51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363636"/>
                <w:spacing w:val="-15"/>
                <w:w w:val="126"/>
              </w:rPr>
              <w:t>b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-17"/>
                <w:w w:val="161"/>
              </w:rPr>
              <w:t>.</w:t>
            </w:r>
            <w:r>
              <w:rPr>
                <w:rFonts w:ascii="Arial" w:hAnsi="Arial" w:cs="Arial" w:eastAsia="Arial"/>
                <w:sz w:val="13"/>
                <w:szCs w:val="13"/>
                <w:color w:val="898989"/>
                <w:spacing w:val="-22"/>
                <w:w w:val="254"/>
              </w:rPr>
              <w:t>I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0"/>
                <w:w w:val="99"/>
              </w:rPr>
              <w:t>rreg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-6"/>
                <w:w w:val="99"/>
              </w:rPr>
              <w:t>u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-18"/>
                <w:w w:val="184"/>
              </w:rPr>
              <w:t>l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-14"/>
                <w:w w:val="101"/>
              </w:rPr>
              <w:t>a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0"/>
                <w:w w:val="115"/>
              </w:rPr>
              <w:t>r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212121"/>
                <w:spacing w:val="-14"/>
                <w:w w:val="101"/>
              </w:rPr>
              <w:t>a</w:t>
            </w:r>
            <w:r>
              <w:rPr>
                <w:rFonts w:ascii="Arial" w:hAnsi="Arial" w:cs="Arial" w:eastAsia="Arial"/>
                <w:sz w:val="13"/>
                <w:szCs w:val="13"/>
                <w:color w:val="797979"/>
                <w:spacing w:val="-11"/>
                <w:w w:val="154"/>
              </w:rPr>
              <w:t>n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0"/>
                <w:w w:val="108"/>
              </w:rPr>
              <w:t>d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-14"/>
                <w:w w:val="100"/>
              </w:rPr>
              <w:t>r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0"/>
                <w:w w:val="100"/>
              </w:rPr>
              <w:t>ough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-11"/>
                <w:w w:val="113"/>
              </w:rPr>
              <w:t>s</w:t>
            </w:r>
            <w:r>
              <w:rPr>
                <w:rFonts w:ascii="Arial" w:hAnsi="Arial" w:cs="Arial" w:eastAsia="Arial"/>
                <w:sz w:val="13"/>
                <w:szCs w:val="13"/>
                <w:color w:val="212121"/>
                <w:spacing w:val="0"/>
                <w:w w:val="96"/>
              </w:rPr>
              <w:t>e</w:t>
            </w:r>
            <w:r>
              <w:rPr>
                <w:rFonts w:ascii="Arial" w:hAnsi="Arial" w:cs="Arial" w:eastAsia="Arial"/>
                <w:sz w:val="13"/>
                <w:szCs w:val="13"/>
                <w:color w:val="212121"/>
                <w:spacing w:val="-3"/>
                <w:w w:val="96"/>
              </w:rPr>
              <w:t>c</w:t>
            </w:r>
            <w:r>
              <w:rPr>
                <w:rFonts w:ascii="Arial" w:hAnsi="Arial" w:cs="Arial" w:eastAsia="Arial"/>
                <w:sz w:val="13"/>
                <w:szCs w:val="13"/>
                <w:color w:val="898989"/>
                <w:spacing w:val="0"/>
                <w:w w:val="116"/>
              </w:rPr>
              <w:t>t</w:t>
            </w:r>
            <w:r>
              <w:rPr>
                <w:rFonts w:ascii="Arial" w:hAnsi="Arial" w:cs="Arial" w:eastAsia="Arial"/>
                <w:sz w:val="13"/>
                <w:szCs w:val="13"/>
                <w:color w:val="898989"/>
                <w:spacing w:val="-15"/>
                <w:w w:val="117"/>
              </w:rPr>
              <w:t>i</w:t>
            </w:r>
            <w:r>
              <w:rPr>
                <w:rFonts w:ascii="Arial" w:hAnsi="Arial" w:cs="Arial" w:eastAsia="Arial"/>
                <w:sz w:val="13"/>
                <w:szCs w:val="13"/>
                <w:color w:val="363636"/>
                <w:spacing w:val="0"/>
                <w:w w:val="104"/>
              </w:rPr>
              <w:t>on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137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41" w:lineRule="exact"/>
              <w:ind w:left="226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010101"/>
                <w:w w:val="99"/>
              </w:rPr>
              <w:t>0.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-2"/>
                <w:w w:val="100"/>
              </w:rPr>
              <w:t>0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0"/>
                <w:w w:val="102"/>
              </w:rPr>
              <w:t>35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11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31" w:lineRule="exact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010101"/>
                <w:w w:val="103"/>
              </w:rPr>
              <w:t>0</w:t>
            </w:r>
            <w:r>
              <w:rPr>
                <w:rFonts w:ascii="Arial" w:hAnsi="Arial" w:cs="Arial" w:eastAsia="Arial"/>
                <w:sz w:val="13"/>
                <w:szCs w:val="13"/>
                <w:color w:val="010101"/>
                <w:spacing w:val="-19"/>
                <w:w w:val="102"/>
              </w:rPr>
              <w:t>.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-21"/>
                <w:w w:val="122"/>
              </w:rPr>
              <w:t>1</w:t>
            </w:r>
            <w:r>
              <w:rPr>
                <w:rFonts w:ascii="Arial" w:hAnsi="Arial" w:cs="Arial" w:eastAsia="Arial"/>
                <w:sz w:val="13"/>
                <w:szCs w:val="13"/>
                <w:color w:val="646464"/>
                <w:spacing w:val="-14"/>
                <w:w w:val="121"/>
              </w:rPr>
              <w:t>0</w:t>
            </w:r>
            <w:r>
              <w:rPr>
                <w:rFonts w:ascii="Arial" w:hAnsi="Arial" w:cs="Arial" w:eastAsia="Arial"/>
                <w:sz w:val="13"/>
                <w:szCs w:val="13"/>
                <w:color w:val="494949"/>
                <w:spacing w:val="0"/>
                <w:w w:val="121"/>
              </w:rPr>
              <w:t>0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type w:val="continuous"/>
          <w:pgSz w:w="12240" w:h="15840"/>
          <w:pgMar w:top="960" w:bottom="280" w:left="1720" w:right="17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2" w:after="0" w:line="239" w:lineRule="auto"/>
        <w:ind w:left="100" w:right="59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ods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concen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spec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shou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spec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For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e,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concen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based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sheds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ennessee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has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not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been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an.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used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hese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hods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shou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esu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cause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cal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26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2.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onser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(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rograph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hod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9" w:lineRule="auto"/>
        <w:ind w:left="100" w:right="59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eases,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accu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eason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concept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easonab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assu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ses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od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educe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ood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because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hey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ood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bank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eby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educ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sch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aphy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conce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 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ecause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hese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aphs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sheds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oped.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he</w:t>
      </w:r>
      <w:r>
        <w:rPr>
          <w:rFonts w:ascii="Arial" w:hAnsi="Arial" w:cs="Arial" w:eastAsia="Arial"/>
          <w:sz w:val="22"/>
          <w:szCs w:val="22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onal</w:t>
      </w:r>
      <w:r>
        <w:rPr>
          <w:rFonts w:ascii="Arial" w:hAnsi="Arial" w:cs="Arial" w:eastAsia="Arial"/>
          <w:sz w:val="22"/>
          <w:szCs w:val="22"/>
          <w:spacing w:val="3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hod</w:t>
      </w:r>
      <w:r>
        <w:rPr>
          <w:rFonts w:ascii="Arial" w:hAnsi="Arial" w:cs="Arial" w:eastAsia="Arial"/>
          <w:sz w:val="22"/>
          <w:szCs w:val="22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may</w:t>
      </w:r>
      <w:r>
        <w:rPr>
          <w:rFonts w:ascii="Arial" w:hAnsi="Arial" w:cs="Arial" w:eastAsia="Arial"/>
          <w:sz w:val="22"/>
          <w:szCs w:val="22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gn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an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eres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he</w:t>
      </w:r>
      <w:r>
        <w:rPr>
          <w:rFonts w:ascii="Arial" w:hAnsi="Arial" w:cs="Arial" w:eastAsia="Arial"/>
          <w:sz w:val="22"/>
          <w:szCs w:val="22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peak</w:t>
      </w:r>
      <w:r>
        <w:rPr>
          <w:rFonts w:ascii="Arial" w:hAnsi="Arial" w:cs="Arial" w:eastAsia="Arial"/>
          <w:sz w:val="22"/>
          <w:szCs w:val="22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schar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arger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bas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nd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her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ore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squ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re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om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has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rom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eng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ne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expe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ence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as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us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upper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9" w:lineRule="auto"/>
        <w:ind w:left="101" w:right="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p)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cess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cm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s)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gene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ecause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aph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success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aphs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;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ence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such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ood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user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oy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ph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hod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uency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hod)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been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epa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peak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sch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been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5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her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</w:t>
      </w:r>
      <w:r>
        <w:rPr>
          <w:rFonts w:ascii="Arial" w:hAnsi="Arial" w:cs="Arial" w:eastAsia="Arial"/>
          <w:sz w:val="22"/>
          <w:szCs w:val="22"/>
          <w:spacing w:val="4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can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ned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4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5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For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sq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ppend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e.</w:t>
      </w:r>
    </w:p>
    <w:p>
      <w:pPr>
        <w:jc w:val="both"/>
        <w:spacing w:after="0"/>
        <w:sectPr>
          <w:pgMar w:header="743" w:footer="773" w:top="1160" w:bottom="960" w:left="1340" w:right="168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2" w:after="0" w:line="248" w:lineRule="exact"/>
        <w:ind w:left="1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3.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og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aph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esu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1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q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auto"/>
        <w:ind w:left="1764" w:right="-20"/>
        <w:jc w:val="left"/>
        <w:rPr>
          <w:rFonts w:ascii="Calibri" w:hAnsi="Calibri" w:cs="Calibri" w:eastAsia="Calibri"/>
          <w:sz w:val="27"/>
          <w:szCs w:val="27"/>
        </w:rPr>
      </w:pPr>
      <w:rPr/>
      <w:r>
        <w:rPr>
          <w:rFonts w:ascii="Calibri" w:hAnsi="Calibri" w:cs="Calibri" w:eastAsia="Calibri"/>
          <w:sz w:val="27"/>
          <w:szCs w:val="27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7"/>
          <w:szCs w:val="27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4"/>
          <w:w w:val="100"/>
          <w:b/>
          <w:bCs/>
        </w:rPr>
        <w:t>U</w:t>
      </w:r>
      <w:r>
        <w:rPr>
          <w:rFonts w:ascii="Calibri" w:hAnsi="Calibri" w:cs="Calibri" w:eastAsia="Calibri"/>
          <w:sz w:val="27"/>
          <w:szCs w:val="27"/>
          <w:spacing w:val="-4"/>
          <w:w w:val="100"/>
          <w:b/>
          <w:bCs/>
        </w:rPr>
        <w:t>n</w:t>
      </w:r>
      <w:r>
        <w:rPr>
          <w:rFonts w:ascii="Calibri" w:hAnsi="Calibri" w:cs="Calibri" w:eastAsia="Calibri"/>
          <w:sz w:val="27"/>
          <w:szCs w:val="27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7"/>
          <w:szCs w:val="27"/>
          <w:spacing w:val="13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-3"/>
          <w:w w:val="100"/>
          <w:b/>
          <w:bCs/>
        </w:rPr>
        <w:t>H</w:t>
      </w:r>
      <w:r>
        <w:rPr>
          <w:rFonts w:ascii="Calibri" w:hAnsi="Calibri" w:cs="Calibri" w:eastAsia="Calibri"/>
          <w:sz w:val="27"/>
          <w:szCs w:val="27"/>
          <w:spacing w:val="1"/>
          <w:w w:val="100"/>
          <w:b/>
          <w:bCs/>
        </w:rPr>
        <w:t>y</w:t>
      </w:r>
      <w:r>
        <w:rPr>
          <w:rFonts w:ascii="Calibri" w:hAnsi="Calibri" w:cs="Calibri" w:eastAsia="Calibri"/>
          <w:sz w:val="27"/>
          <w:szCs w:val="27"/>
          <w:spacing w:val="-4"/>
          <w:w w:val="100"/>
          <w:b/>
          <w:bCs/>
        </w:rPr>
        <w:t>d</w:t>
      </w:r>
      <w:r>
        <w:rPr>
          <w:rFonts w:ascii="Calibri" w:hAnsi="Calibri" w:cs="Calibri" w:eastAsia="Calibri"/>
          <w:sz w:val="27"/>
          <w:szCs w:val="27"/>
          <w:spacing w:val="7"/>
          <w:w w:val="100"/>
          <w:b/>
          <w:bCs/>
        </w:rPr>
        <w:t>r</w:t>
      </w:r>
      <w:r>
        <w:rPr>
          <w:rFonts w:ascii="Calibri" w:hAnsi="Calibri" w:cs="Calibri" w:eastAsia="Calibri"/>
          <w:sz w:val="27"/>
          <w:szCs w:val="27"/>
          <w:spacing w:val="-4"/>
          <w:w w:val="100"/>
          <w:b/>
          <w:bCs/>
        </w:rPr>
        <w:t>o</w:t>
      </w:r>
      <w:r>
        <w:rPr>
          <w:rFonts w:ascii="Calibri" w:hAnsi="Calibri" w:cs="Calibri" w:eastAsia="Calibri"/>
          <w:sz w:val="27"/>
          <w:szCs w:val="27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7"/>
          <w:szCs w:val="27"/>
          <w:spacing w:val="7"/>
          <w:w w:val="100"/>
          <w:b/>
          <w:bCs/>
        </w:rPr>
        <w:t>r</w:t>
      </w:r>
      <w:r>
        <w:rPr>
          <w:rFonts w:ascii="Calibri" w:hAnsi="Calibri" w:cs="Calibri" w:eastAsia="Calibri"/>
          <w:sz w:val="27"/>
          <w:szCs w:val="27"/>
          <w:spacing w:val="-5"/>
          <w:w w:val="100"/>
          <w:b/>
          <w:bCs/>
        </w:rPr>
        <w:t>a</w:t>
      </w:r>
      <w:r>
        <w:rPr>
          <w:rFonts w:ascii="Calibri" w:hAnsi="Calibri" w:cs="Calibri" w:eastAsia="Calibri"/>
          <w:sz w:val="27"/>
          <w:szCs w:val="27"/>
          <w:spacing w:val="-4"/>
          <w:w w:val="100"/>
          <w:b/>
          <w:bCs/>
        </w:rPr>
        <w:t>p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27"/>
          <w:szCs w:val="27"/>
          <w:spacing w:val="13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2"/>
          <w:w w:val="100"/>
          <w:b/>
          <w:bCs/>
        </w:rPr>
        <w:t>R</w:t>
      </w:r>
      <w:r>
        <w:rPr>
          <w:rFonts w:ascii="Calibri" w:hAnsi="Calibri" w:cs="Calibri" w:eastAsia="Calibri"/>
          <w:sz w:val="27"/>
          <w:szCs w:val="27"/>
          <w:spacing w:val="-4"/>
          <w:w w:val="100"/>
          <w:b/>
          <w:bCs/>
        </w:rPr>
        <w:t>un</w:t>
      </w:r>
      <w:r>
        <w:rPr>
          <w:rFonts w:ascii="Calibri" w:hAnsi="Calibri" w:cs="Calibri" w:eastAsia="Calibri"/>
          <w:sz w:val="27"/>
          <w:szCs w:val="27"/>
          <w:spacing w:val="-3"/>
          <w:w w:val="100"/>
          <w:b/>
          <w:bCs/>
        </w:rPr>
        <w:t>o</w:t>
      </w:r>
      <w:r>
        <w:rPr>
          <w:rFonts w:ascii="Calibri" w:hAnsi="Calibri" w:cs="Calibri" w:eastAsia="Calibri"/>
          <w:sz w:val="27"/>
          <w:szCs w:val="27"/>
          <w:spacing w:val="5"/>
          <w:w w:val="100"/>
          <w:b/>
          <w:bCs/>
        </w:rPr>
        <w:t>f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7"/>
          <w:szCs w:val="27"/>
          <w:spacing w:val="21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2"/>
          <w:w w:val="100"/>
          <w:b/>
          <w:bCs/>
        </w:rPr>
        <w:t>R</w:t>
      </w:r>
      <w:r>
        <w:rPr>
          <w:rFonts w:ascii="Calibri" w:hAnsi="Calibri" w:cs="Calibri" w:eastAsia="Calibri"/>
          <w:sz w:val="27"/>
          <w:szCs w:val="27"/>
          <w:spacing w:val="6"/>
          <w:w w:val="100"/>
          <w:b/>
          <w:bCs/>
        </w:rPr>
        <w:t>e</w:t>
      </w:r>
      <w:r>
        <w:rPr>
          <w:rFonts w:ascii="Calibri" w:hAnsi="Calibri" w:cs="Calibri" w:eastAsia="Calibri"/>
          <w:sz w:val="27"/>
          <w:szCs w:val="27"/>
          <w:spacing w:val="-5"/>
          <w:w w:val="100"/>
          <w:b/>
          <w:bCs/>
        </w:rPr>
        <w:t>s</w:t>
      </w:r>
      <w:r>
        <w:rPr>
          <w:rFonts w:ascii="Calibri" w:hAnsi="Calibri" w:cs="Calibri" w:eastAsia="Calibri"/>
          <w:sz w:val="27"/>
          <w:szCs w:val="27"/>
          <w:spacing w:val="-4"/>
          <w:w w:val="100"/>
          <w:b/>
          <w:bCs/>
        </w:rPr>
        <w:t>u</w:t>
      </w:r>
      <w:r>
        <w:rPr>
          <w:rFonts w:ascii="Calibri" w:hAnsi="Calibri" w:cs="Calibri" w:eastAsia="Calibri"/>
          <w:sz w:val="27"/>
          <w:szCs w:val="27"/>
          <w:spacing w:val="-2"/>
          <w:w w:val="100"/>
          <w:b/>
          <w:bCs/>
        </w:rPr>
        <w:t>l</w:t>
      </w:r>
      <w:r>
        <w:rPr>
          <w:rFonts w:ascii="Calibri" w:hAnsi="Calibri" w:cs="Calibri" w:eastAsia="Calibri"/>
          <w:sz w:val="27"/>
          <w:szCs w:val="27"/>
          <w:spacing w:val="-4"/>
          <w:w w:val="100"/>
          <w:b/>
          <w:bCs/>
        </w:rPr>
        <w:t>t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7"/>
          <w:szCs w:val="27"/>
          <w:spacing w:val="12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5"/>
          <w:w w:val="100"/>
          <w:b/>
          <w:bCs/>
        </w:rPr>
        <w:t>F</w:t>
      </w:r>
      <w:r>
        <w:rPr>
          <w:rFonts w:ascii="Calibri" w:hAnsi="Calibri" w:cs="Calibri" w:eastAsia="Calibri"/>
          <w:sz w:val="27"/>
          <w:szCs w:val="27"/>
          <w:spacing w:val="-4"/>
          <w:w w:val="100"/>
          <w:b/>
          <w:bCs/>
        </w:rPr>
        <w:t>o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7"/>
          <w:szCs w:val="27"/>
          <w:spacing w:val="11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1</w:t>
      </w:r>
      <w:r>
        <w:rPr>
          <w:rFonts w:ascii="Calibri" w:hAnsi="Calibri" w:cs="Calibri" w:eastAsia="Calibri"/>
          <w:sz w:val="27"/>
          <w:szCs w:val="27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q</w:t>
      </w:r>
      <w:r>
        <w:rPr>
          <w:rFonts w:ascii="Calibri" w:hAnsi="Calibri" w:cs="Calibri" w:eastAsia="Calibri"/>
          <w:sz w:val="27"/>
          <w:szCs w:val="27"/>
          <w:spacing w:val="13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7"/>
          <w:w w:val="100"/>
          <w:b/>
          <w:bCs/>
        </w:rPr>
        <w:t>K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4" w:lineRule="exact"/>
        <w:ind w:left="682" w:right="-20"/>
        <w:jc w:val="left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spacing w:val="0"/>
          <w:w w:val="100"/>
        </w:rPr>
        <w:t>8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04" w:lineRule="exact"/>
        <w:ind w:left="682" w:right="-20"/>
        <w:jc w:val="left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spacing w:val="0"/>
          <w:w w:val="100"/>
        </w:rPr>
        <w:t>7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04" w:lineRule="exact"/>
        <w:ind w:left="682" w:right="-20"/>
        <w:jc w:val="left"/>
        <w:rPr>
          <w:rFonts w:ascii="Calibri" w:hAnsi="Calibri" w:cs="Calibri" w:eastAsia="Calibri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608322pt;margin-top:7.65988pt;width:10.4205pt;height:106.997368pt;mso-position-horizontal-relative:page;mso-position-vertical-relative:paragraph;z-index:-3031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192" w:lineRule="exact"/>
                    <w:ind w:left="20" w:right="-45"/>
                    <w:jc w:val="left"/>
                    <w:rPr>
                      <w:rFonts w:ascii="Calibri" w:hAnsi="Calibri" w:cs="Calibri" w:eastAsia="Calibri"/>
                      <w:sz w:val="17"/>
                      <w:szCs w:val="17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1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6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5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0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7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5"/>
                      <w:w w:val="100"/>
                      <w:b/>
                      <w:bCs/>
                      <w:position w:val="1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6"/>
                      <w:w w:val="100"/>
                      <w:b/>
                      <w:bCs/>
                      <w:position w:val="1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0"/>
                      <w:w w:val="100"/>
                      <w:b/>
                      <w:bCs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2"/>
                      <w:w w:val="100"/>
                      <w:b/>
                      <w:bCs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6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5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0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4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0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2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0"/>
                      <w:w w:val="100"/>
                      <w:b/>
                      <w:bCs/>
                      <w:position w:val="1"/>
                    </w:rPr>
                    <w:t>ood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7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1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2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0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4"/>
                      <w:w w:val="100"/>
                      <w:b/>
                      <w:bCs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0"/>
                      <w:w w:val="100"/>
                      <w:b/>
                      <w:bCs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3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6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5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0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6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149" w:lineRule="exact"/>
        <w:ind w:left="3570" w:right="3365"/>
        <w:jc w:val="center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4"/>
          <w:szCs w:val="14"/>
          <w:spacing w:val="2"/>
          <w:w w:val="100"/>
          <w:position w:val="-1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N</w:t>
      </w:r>
      <w:r>
        <w:rPr>
          <w:rFonts w:ascii="Calibri" w:hAnsi="Calibri" w:cs="Calibri" w:eastAsia="Calibri"/>
          <w:sz w:val="14"/>
          <w:szCs w:val="14"/>
          <w:spacing w:val="-5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=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5"/>
          <w:w w:val="100"/>
          <w:position w:val="-1"/>
        </w:rPr>
        <w:t>9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5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&amp;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N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-1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F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F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=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5"/>
          <w:w w:val="100"/>
          <w:position w:val="-1"/>
        </w:rPr>
        <w:t>7</w:t>
      </w:r>
      <w:r>
        <w:rPr>
          <w:rFonts w:ascii="Calibri" w:hAnsi="Calibri" w:cs="Calibri" w:eastAsia="Calibri"/>
          <w:sz w:val="14"/>
          <w:szCs w:val="14"/>
          <w:spacing w:val="5"/>
          <w:w w:val="100"/>
          <w:position w:val="-1"/>
        </w:rPr>
        <w:t>5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%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-1"/>
        </w:rPr>
        <w:t>o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f</w:t>
      </w:r>
      <w:r>
        <w:rPr>
          <w:rFonts w:ascii="Calibri" w:hAnsi="Calibri" w:cs="Calibri" w:eastAsia="Calibri"/>
          <w:sz w:val="14"/>
          <w:szCs w:val="14"/>
          <w:spacing w:val="17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1"/>
          <w:position w:val="-1"/>
        </w:rPr>
        <w:t>R</w:t>
      </w:r>
      <w:r>
        <w:rPr>
          <w:rFonts w:ascii="Calibri" w:hAnsi="Calibri" w:cs="Calibri" w:eastAsia="Calibri"/>
          <w:sz w:val="14"/>
          <w:szCs w:val="14"/>
          <w:spacing w:val="-5"/>
          <w:w w:val="101"/>
          <w:position w:val="-1"/>
        </w:rPr>
        <w:t>A</w:t>
      </w:r>
      <w:r>
        <w:rPr>
          <w:rFonts w:ascii="Calibri" w:hAnsi="Calibri" w:cs="Calibri" w:eastAsia="Calibri"/>
          <w:sz w:val="14"/>
          <w:szCs w:val="14"/>
          <w:spacing w:val="3"/>
          <w:w w:val="101"/>
          <w:position w:val="-1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1"/>
          <w:position w:val="-1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1"/>
          <w:position w:val="-1"/>
        </w:rPr>
        <w:t>F</w:t>
      </w:r>
      <w:r>
        <w:rPr>
          <w:rFonts w:ascii="Calibri" w:hAnsi="Calibri" w:cs="Calibri" w:eastAsia="Calibri"/>
          <w:sz w:val="14"/>
          <w:szCs w:val="14"/>
          <w:spacing w:val="-5"/>
          <w:w w:val="101"/>
          <w:position w:val="-1"/>
        </w:rPr>
        <w:t>A</w:t>
      </w:r>
      <w:r>
        <w:rPr>
          <w:rFonts w:ascii="Calibri" w:hAnsi="Calibri" w:cs="Calibri" w:eastAsia="Calibri"/>
          <w:sz w:val="14"/>
          <w:szCs w:val="14"/>
          <w:spacing w:val="5"/>
          <w:w w:val="101"/>
          <w:position w:val="-1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1"/>
          <w:position w:val="-1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spacing w:before="0" w:after="0" w:line="147" w:lineRule="exact"/>
        <w:ind w:left="682" w:right="-20"/>
        <w:jc w:val="left"/>
        <w:rPr>
          <w:rFonts w:ascii="Calibri" w:hAnsi="Calibri" w:cs="Calibri" w:eastAsia="Calibri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9.822006pt;margin-top:-10.392176pt;width:126.307pt;height:13.597pt;mso-position-horizontal-relative:page;mso-position-vertical-relative:paragraph;z-index:-3033" type="#_x0000_t202" filled="f" stroked="f">
            <v:textbox inset="0,0,0,0">
              <w:txbxContent>
                <w:p>
                  <w:pPr>
                    <w:spacing w:before="58" w:after="0" w:line="240" w:lineRule="auto"/>
                    <w:ind w:left="124" w:right="-2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2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0"/>
                      <w:w w:val="100"/>
                    </w:rPr>
                    <w:t>=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5"/>
                      <w:w w:val="100"/>
                    </w:rPr>
                    <w:t>9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0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0"/>
                      <w:w w:val="100"/>
                    </w:rPr>
                    <w:t>&amp;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-1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-4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-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0"/>
                      <w:w w:val="100"/>
                    </w:rPr>
                    <w:t>=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5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5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0"/>
                      <w:w w:val="100"/>
                    </w:rPr>
                    <w:t>%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3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17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0"/>
                      <w:w w:val="10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-5"/>
                      <w:w w:val="10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3"/>
                      <w:w w:val="10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-1"/>
                      <w:w w:val="10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-1"/>
                      <w:w w:val="10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-5"/>
                      <w:w w:val="10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5"/>
                      <w:w w:val="10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0"/>
                      <w:w w:val="10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4"/>
                      <w:szCs w:val="1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>5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04" w:lineRule="exact"/>
        <w:ind w:left="682" w:right="-20"/>
        <w:jc w:val="left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spacing w:val="0"/>
          <w:w w:val="100"/>
        </w:rPr>
        <w:t>4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04" w:lineRule="exact"/>
        <w:ind w:left="682" w:right="-20"/>
        <w:jc w:val="left"/>
        <w:tabs>
          <w:tab w:pos="3120" w:val="left"/>
        </w:tabs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7"/>
          <w:szCs w:val="17"/>
          <w:spacing w:val="0"/>
          <w:w w:val="100"/>
        </w:rPr>
        <w:t>3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2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2"/>
        </w:rPr>
        <w:t>N</w:t>
      </w:r>
      <w:r>
        <w:rPr>
          <w:rFonts w:ascii="Calibri" w:hAnsi="Calibri" w:cs="Calibri" w:eastAsia="Calibri"/>
          <w:sz w:val="14"/>
          <w:szCs w:val="14"/>
          <w:spacing w:val="-5"/>
          <w:w w:val="100"/>
          <w:position w:val="2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2"/>
        </w:rPr>
        <w:t>=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2"/>
        </w:rPr>
        <w:t> </w:t>
      </w:r>
      <w:r>
        <w:rPr>
          <w:rFonts w:ascii="Calibri" w:hAnsi="Calibri" w:cs="Calibri" w:eastAsia="Calibri"/>
          <w:sz w:val="14"/>
          <w:szCs w:val="14"/>
          <w:spacing w:val="5"/>
          <w:w w:val="100"/>
          <w:position w:val="2"/>
        </w:rPr>
        <w:t>8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2"/>
        </w:rPr>
        <w:t>5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2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2"/>
        </w:rPr>
        <w:t>&amp;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2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2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2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2"/>
        </w:rPr>
        <w:t>N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2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2"/>
        </w:rPr>
        <w:t>F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2"/>
        </w:rPr>
        <w:t>F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2"/>
        </w:rPr>
        <w:t>=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2"/>
        </w:rPr>
        <w:t> </w:t>
      </w:r>
      <w:r>
        <w:rPr>
          <w:rFonts w:ascii="Calibri" w:hAnsi="Calibri" w:cs="Calibri" w:eastAsia="Calibri"/>
          <w:sz w:val="14"/>
          <w:szCs w:val="14"/>
          <w:spacing w:val="5"/>
          <w:w w:val="100"/>
          <w:position w:val="2"/>
        </w:rPr>
        <w:t>4</w:t>
      </w:r>
      <w:r>
        <w:rPr>
          <w:rFonts w:ascii="Calibri" w:hAnsi="Calibri" w:cs="Calibri" w:eastAsia="Calibri"/>
          <w:sz w:val="14"/>
          <w:szCs w:val="14"/>
          <w:spacing w:val="5"/>
          <w:w w:val="100"/>
          <w:position w:val="2"/>
        </w:rPr>
        <w:t>0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2"/>
        </w:rPr>
        <w:t>%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2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2"/>
        </w:rPr>
        <w:t>o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2"/>
        </w:rPr>
        <w:t>f</w:t>
      </w:r>
      <w:r>
        <w:rPr>
          <w:rFonts w:ascii="Calibri" w:hAnsi="Calibri" w:cs="Calibri" w:eastAsia="Calibri"/>
          <w:sz w:val="14"/>
          <w:szCs w:val="14"/>
          <w:spacing w:val="17"/>
          <w:w w:val="100"/>
          <w:position w:val="2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1"/>
          <w:position w:val="2"/>
        </w:rPr>
        <w:t>R</w:t>
      </w:r>
      <w:r>
        <w:rPr>
          <w:rFonts w:ascii="Calibri" w:hAnsi="Calibri" w:cs="Calibri" w:eastAsia="Calibri"/>
          <w:sz w:val="14"/>
          <w:szCs w:val="14"/>
          <w:spacing w:val="-5"/>
          <w:w w:val="101"/>
          <w:position w:val="2"/>
        </w:rPr>
        <w:t>A</w:t>
      </w:r>
      <w:r>
        <w:rPr>
          <w:rFonts w:ascii="Calibri" w:hAnsi="Calibri" w:cs="Calibri" w:eastAsia="Calibri"/>
          <w:sz w:val="14"/>
          <w:szCs w:val="14"/>
          <w:spacing w:val="3"/>
          <w:w w:val="101"/>
          <w:position w:val="2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1"/>
          <w:position w:val="2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1"/>
          <w:position w:val="2"/>
        </w:rPr>
        <w:t>F</w:t>
      </w:r>
      <w:r>
        <w:rPr>
          <w:rFonts w:ascii="Calibri" w:hAnsi="Calibri" w:cs="Calibri" w:eastAsia="Calibri"/>
          <w:sz w:val="14"/>
          <w:szCs w:val="14"/>
          <w:spacing w:val="-5"/>
          <w:w w:val="101"/>
          <w:position w:val="2"/>
        </w:rPr>
        <w:t>A</w:t>
      </w:r>
      <w:r>
        <w:rPr>
          <w:rFonts w:ascii="Calibri" w:hAnsi="Calibri" w:cs="Calibri" w:eastAsia="Calibri"/>
          <w:sz w:val="14"/>
          <w:szCs w:val="14"/>
          <w:spacing w:val="5"/>
          <w:w w:val="101"/>
          <w:position w:val="2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1"/>
          <w:position w:val="2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682" w:right="-20"/>
        <w:jc w:val="left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spacing w:val="0"/>
          <w:w w:val="100"/>
        </w:rPr>
        <w:t>2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</w:r>
    </w:p>
    <w:p>
      <w:pPr>
        <w:spacing w:before="86" w:after="0" w:line="240" w:lineRule="auto"/>
        <w:ind w:left="2798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4"/>
          <w:szCs w:val="14"/>
          <w:spacing w:val="2"/>
          <w:w w:val="100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-5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=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5"/>
          <w:w w:val="100"/>
        </w:rPr>
        <w:t>7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5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&amp;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-4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F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F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=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5"/>
          <w:w w:val="100"/>
        </w:rPr>
        <w:t>2</w:t>
      </w:r>
      <w:r>
        <w:rPr>
          <w:rFonts w:ascii="Calibri" w:hAnsi="Calibri" w:cs="Calibri" w:eastAsia="Calibri"/>
          <w:sz w:val="14"/>
          <w:szCs w:val="14"/>
          <w:spacing w:val="5"/>
          <w:w w:val="100"/>
        </w:rPr>
        <w:t>0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%</w:t>
      </w:r>
      <w:r>
        <w:rPr>
          <w:rFonts w:ascii="Calibri" w:hAnsi="Calibri" w:cs="Calibri" w:eastAsia="Calibri"/>
          <w:sz w:val="14"/>
          <w:szCs w:val="14"/>
          <w:spacing w:val="-2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f</w:t>
      </w:r>
      <w:r>
        <w:rPr>
          <w:rFonts w:ascii="Calibri" w:hAnsi="Calibri" w:cs="Calibri" w:eastAsia="Calibri"/>
          <w:sz w:val="14"/>
          <w:szCs w:val="14"/>
          <w:spacing w:val="17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1"/>
        </w:rPr>
        <w:t>R</w:t>
      </w:r>
      <w:r>
        <w:rPr>
          <w:rFonts w:ascii="Calibri" w:hAnsi="Calibri" w:cs="Calibri" w:eastAsia="Calibri"/>
          <w:sz w:val="14"/>
          <w:szCs w:val="14"/>
          <w:spacing w:val="-5"/>
          <w:w w:val="101"/>
        </w:rPr>
        <w:t>A</w:t>
      </w:r>
      <w:r>
        <w:rPr>
          <w:rFonts w:ascii="Calibri" w:hAnsi="Calibri" w:cs="Calibri" w:eastAsia="Calibri"/>
          <w:sz w:val="14"/>
          <w:szCs w:val="14"/>
          <w:spacing w:val="3"/>
          <w:w w:val="101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1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1"/>
        </w:rPr>
        <w:t>F</w:t>
      </w:r>
      <w:r>
        <w:rPr>
          <w:rFonts w:ascii="Calibri" w:hAnsi="Calibri" w:cs="Calibri" w:eastAsia="Calibri"/>
          <w:sz w:val="14"/>
          <w:szCs w:val="14"/>
          <w:spacing w:val="-5"/>
          <w:w w:val="101"/>
        </w:rPr>
        <w:t>A</w:t>
      </w:r>
      <w:r>
        <w:rPr>
          <w:rFonts w:ascii="Calibri" w:hAnsi="Calibri" w:cs="Calibri" w:eastAsia="Calibri"/>
          <w:sz w:val="14"/>
          <w:szCs w:val="14"/>
          <w:spacing w:val="5"/>
          <w:w w:val="101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1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</w:r>
    </w:p>
    <w:p>
      <w:pPr>
        <w:spacing w:before="80" w:after="0" w:line="204" w:lineRule="exact"/>
        <w:ind w:left="682" w:right="-20"/>
        <w:jc w:val="left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spacing w:val="0"/>
          <w:w w:val="100"/>
        </w:rPr>
        <w:t>1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682" w:right="-20"/>
        <w:jc w:val="left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spacing w:val="0"/>
          <w:w w:val="100"/>
        </w:rPr>
        <w:t>0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</w:r>
    </w:p>
    <w:p>
      <w:pPr>
        <w:spacing w:before="67" w:after="0" w:line="204" w:lineRule="exact"/>
        <w:ind w:left="822" w:right="-20"/>
        <w:jc w:val="left"/>
        <w:tabs>
          <w:tab w:pos="2100" w:val="left"/>
          <w:tab w:pos="3380" w:val="left"/>
          <w:tab w:pos="4660" w:val="left"/>
          <w:tab w:pos="5940" w:val="left"/>
          <w:tab w:pos="7220" w:val="left"/>
          <w:tab w:pos="8500" w:val="left"/>
        </w:tabs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spacing w:val="5"/>
          <w:w w:val="100"/>
        </w:rPr>
        <w:t>0</w:t>
      </w:r>
      <w:r>
        <w:rPr>
          <w:rFonts w:ascii="Calibri" w:hAnsi="Calibri" w:cs="Calibri" w:eastAsia="Calibri"/>
          <w:sz w:val="17"/>
          <w:szCs w:val="17"/>
          <w:spacing w:val="-4"/>
          <w:w w:val="100"/>
        </w:rPr>
        <w:t>.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5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5"/>
          <w:w w:val="100"/>
        </w:rPr>
        <w:t>0</w:t>
      </w:r>
      <w:r>
        <w:rPr>
          <w:rFonts w:ascii="Calibri" w:hAnsi="Calibri" w:cs="Calibri" w:eastAsia="Calibri"/>
          <w:sz w:val="17"/>
          <w:szCs w:val="17"/>
          <w:spacing w:val="-4"/>
          <w:w w:val="100"/>
        </w:rPr>
        <w:t>.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7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5"/>
          <w:w w:val="100"/>
        </w:rPr>
        <w:t>0</w:t>
      </w:r>
      <w:r>
        <w:rPr>
          <w:rFonts w:ascii="Calibri" w:hAnsi="Calibri" w:cs="Calibri" w:eastAsia="Calibri"/>
          <w:sz w:val="17"/>
          <w:szCs w:val="17"/>
          <w:spacing w:val="-4"/>
          <w:w w:val="100"/>
        </w:rPr>
        <w:t>.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9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5"/>
          <w:w w:val="100"/>
        </w:rPr>
        <w:t>1</w:t>
      </w:r>
      <w:r>
        <w:rPr>
          <w:rFonts w:ascii="Calibri" w:hAnsi="Calibri" w:cs="Calibri" w:eastAsia="Calibri"/>
          <w:sz w:val="17"/>
          <w:szCs w:val="17"/>
          <w:spacing w:val="-4"/>
          <w:w w:val="100"/>
        </w:rPr>
        <w:t>.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1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5"/>
          <w:w w:val="100"/>
        </w:rPr>
        <w:t>1</w:t>
      </w:r>
      <w:r>
        <w:rPr>
          <w:rFonts w:ascii="Calibri" w:hAnsi="Calibri" w:cs="Calibri" w:eastAsia="Calibri"/>
          <w:sz w:val="17"/>
          <w:szCs w:val="17"/>
          <w:spacing w:val="-4"/>
          <w:w w:val="100"/>
        </w:rPr>
        <w:t>.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3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5"/>
          <w:w w:val="100"/>
        </w:rPr>
        <w:t>1</w:t>
      </w:r>
      <w:r>
        <w:rPr>
          <w:rFonts w:ascii="Calibri" w:hAnsi="Calibri" w:cs="Calibri" w:eastAsia="Calibri"/>
          <w:sz w:val="17"/>
          <w:szCs w:val="17"/>
          <w:spacing w:val="-4"/>
          <w:w w:val="100"/>
        </w:rPr>
        <w:t>.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5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5"/>
          <w:w w:val="100"/>
        </w:rPr>
        <w:t>1</w:t>
      </w:r>
      <w:r>
        <w:rPr>
          <w:rFonts w:ascii="Calibri" w:hAnsi="Calibri" w:cs="Calibri" w:eastAsia="Calibri"/>
          <w:sz w:val="17"/>
          <w:szCs w:val="17"/>
          <w:spacing w:val="-4"/>
          <w:w w:val="100"/>
        </w:rPr>
        <w:t>.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7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4" w:lineRule="exact"/>
        <w:ind w:left="3979" w:right="3645"/>
        <w:jc w:val="center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spacing w:val="-4"/>
          <w:w w:val="100"/>
          <w:b/>
          <w:bCs/>
        </w:rPr>
        <w:t>B</w:t>
      </w:r>
      <w:r>
        <w:rPr>
          <w:rFonts w:ascii="Calibri" w:hAnsi="Calibri" w:cs="Calibri" w:eastAsia="Calibri"/>
          <w:sz w:val="17"/>
          <w:szCs w:val="17"/>
          <w:spacing w:val="-5"/>
          <w:w w:val="100"/>
          <w:b/>
          <w:bCs/>
        </w:rPr>
        <w:t>a</w:t>
      </w:r>
      <w:r>
        <w:rPr>
          <w:rFonts w:ascii="Calibri" w:hAnsi="Calibri" w:cs="Calibri" w:eastAsia="Calibri"/>
          <w:sz w:val="17"/>
          <w:szCs w:val="17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17"/>
          <w:szCs w:val="17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17"/>
          <w:szCs w:val="17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17"/>
          <w:szCs w:val="17"/>
          <w:spacing w:val="7"/>
          <w:w w:val="100"/>
          <w:b/>
          <w:bCs/>
        </w:rPr>
        <w:t> </w:t>
      </w:r>
      <w:r>
        <w:rPr>
          <w:rFonts w:ascii="Calibri" w:hAnsi="Calibri" w:cs="Calibri" w:eastAsia="Calibri"/>
          <w:sz w:val="17"/>
          <w:szCs w:val="17"/>
          <w:spacing w:val="7"/>
          <w:w w:val="100"/>
          <w:b/>
          <w:bCs/>
        </w:rPr>
        <w:t>L</w:t>
      </w:r>
      <w:r>
        <w:rPr>
          <w:rFonts w:ascii="Calibri" w:hAnsi="Calibri" w:cs="Calibri" w:eastAsia="Calibri"/>
          <w:sz w:val="17"/>
          <w:szCs w:val="17"/>
          <w:spacing w:val="-5"/>
          <w:w w:val="100"/>
          <w:b/>
          <w:bCs/>
        </w:rPr>
        <w:t>a</w:t>
      </w:r>
      <w:r>
        <w:rPr>
          <w:rFonts w:ascii="Calibri" w:hAnsi="Calibri" w:cs="Calibri" w:eastAsia="Calibri"/>
          <w:sz w:val="17"/>
          <w:szCs w:val="17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17"/>
          <w:szCs w:val="17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17"/>
          <w:szCs w:val="17"/>
          <w:spacing w:val="-6"/>
          <w:w w:val="100"/>
          <w:b/>
          <w:bCs/>
        </w:rPr>
        <w:t>T</w:t>
      </w:r>
      <w:r>
        <w:rPr>
          <w:rFonts w:ascii="Calibri" w:hAnsi="Calibri" w:cs="Calibri" w:eastAsia="Calibri"/>
          <w:sz w:val="17"/>
          <w:szCs w:val="17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17"/>
          <w:szCs w:val="17"/>
          <w:spacing w:val="5"/>
          <w:w w:val="100"/>
          <w:b/>
          <w:bCs/>
        </w:rPr>
        <w:t>m</w:t>
      </w:r>
      <w:r>
        <w:rPr>
          <w:rFonts w:ascii="Calibri" w:hAnsi="Calibri" w:cs="Calibri" w:eastAsia="Calibri"/>
          <w:sz w:val="17"/>
          <w:szCs w:val="17"/>
          <w:spacing w:val="6"/>
          <w:w w:val="100"/>
          <w:b/>
          <w:bCs/>
        </w:rPr>
        <w:t>e</w:t>
      </w:r>
      <w:r>
        <w:rPr>
          <w:rFonts w:ascii="Calibri" w:hAnsi="Calibri" w:cs="Calibri" w:eastAsia="Calibri"/>
          <w:sz w:val="17"/>
          <w:szCs w:val="17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17"/>
          <w:szCs w:val="17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98"/>
          <w:b/>
          <w:bCs/>
        </w:rPr>
        <w:t>hou</w:t>
      </w:r>
      <w:r>
        <w:rPr>
          <w:rFonts w:ascii="Calibri" w:hAnsi="Calibri" w:cs="Calibri" w:eastAsia="Calibri"/>
          <w:sz w:val="17"/>
          <w:szCs w:val="17"/>
          <w:spacing w:val="5"/>
          <w:w w:val="99"/>
          <w:b/>
          <w:bCs/>
        </w:rPr>
        <w:t>r</w:t>
      </w:r>
      <w:r>
        <w:rPr>
          <w:rFonts w:ascii="Calibri" w:hAnsi="Calibri" w:cs="Calibri" w:eastAsia="Calibri"/>
          <w:sz w:val="17"/>
          <w:szCs w:val="17"/>
          <w:spacing w:val="0"/>
          <w:w w:val="99"/>
          <w:b/>
          <w:bCs/>
        </w:rPr>
        <w:t>s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4" w:after="0" w:line="204" w:lineRule="exact"/>
        <w:ind w:left="3728" w:right="3497"/>
        <w:jc w:val="center"/>
        <w:tabs>
          <w:tab w:pos="4980" w:val="left"/>
        </w:tabs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spacing w:val="4"/>
          <w:w w:val="98"/>
        </w:rPr>
        <w:t>P</w:t>
      </w:r>
      <w:r>
        <w:rPr>
          <w:rFonts w:ascii="Calibri" w:hAnsi="Calibri" w:cs="Calibri" w:eastAsia="Calibri"/>
          <w:sz w:val="17"/>
          <w:szCs w:val="17"/>
          <w:spacing w:val="7"/>
          <w:w w:val="98"/>
        </w:rPr>
        <w:t>e</w:t>
      </w:r>
      <w:r>
        <w:rPr>
          <w:rFonts w:ascii="Calibri" w:hAnsi="Calibri" w:cs="Calibri" w:eastAsia="Calibri"/>
          <w:sz w:val="17"/>
          <w:szCs w:val="17"/>
          <w:spacing w:val="-3"/>
          <w:w w:val="98"/>
        </w:rPr>
        <w:t>a</w:t>
      </w:r>
      <w:r>
        <w:rPr>
          <w:rFonts w:ascii="Calibri" w:hAnsi="Calibri" w:cs="Calibri" w:eastAsia="Calibri"/>
          <w:sz w:val="17"/>
          <w:szCs w:val="17"/>
          <w:spacing w:val="1"/>
          <w:w w:val="98"/>
        </w:rPr>
        <w:t>k</w:t>
      </w:r>
      <w:r>
        <w:rPr>
          <w:rFonts w:ascii="Calibri" w:hAnsi="Calibri" w:cs="Calibri" w:eastAsia="Calibri"/>
          <w:sz w:val="17"/>
          <w:szCs w:val="17"/>
          <w:spacing w:val="0"/>
          <w:w w:val="98"/>
        </w:rPr>
        <w:t>,</w:t>
      </w:r>
      <w:r>
        <w:rPr>
          <w:rFonts w:ascii="Calibri" w:hAnsi="Calibri" w:cs="Calibri" w:eastAsia="Calibri"/>
          <w:sz w:val="17"/>
          <w:szCs w:val="17"/>
          <w:spacing w:val="-14"/>
          <w:w w:val="98"/>
        </w:rPr>
        <w:t> </w:t>
      </w:r>
      <w:r>
        <w:rPr>
          <w:rFonts w:ascii="Calibri" w:hAnsi="Calibri" w:cs="Calibri" w:eastAsia="Calibri"/>
          <w:sz w:val="17"/>
          <w:szCs w:val="17"/>
          <w:spacing w:val="7"/>
          <w:w w:val="100"/>
        </w:rPr>
        <w:t>c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m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s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4"/>
          <w:w w:val="98"/>
        </w:rPr>
        <w:t>P</w:t>
      </w:r>
      <w:r>
        <w:rPr>
          <w:rFonts w:ascii="Calibri" w:hAnsi="Calibri" w:cs="Calibri" w:eastAsia="Calibri"/>
          <w:sz w:val="17"/>
          <w:szCs w:val="17"/>
          <w:spacing w:val="7"/>
          <w:w w:val="98"/>
        </w:rPr>
        <w:t>e</w:t>
      </w:r>
      <w:r>
        <w:rPr>
          <w:rFonts w:ascii="Calibri" w:hAnsi="Calibri" w:cs="Calibri" w:eastAsia="Calibri"/>
          <w:sz w:val="17"/>
          <w:szCs w:val="17"/>
          <w:spacing w:val="-3"/>
          <w:w w:val="98"/>
        </w:rPr>
        <w:t>a</w:t>
      </w:r>
      <w:r>
        <w:rPr>
          <w:rFonts w:ascii="Calibri" w:hAnsi="Calibri" w:cs="Calibri" w:eastAsia="Calibri"/>
          <w:sz w:val="17"/>
          <w:szCs w:val="17"/>
          <w:spacing w:val="1"/>
          <w:w w:val="98"/>
        </w:rPr>
        <w:t>k</w:t>
      </w:r>
      <w:r>
        <w:rPr>
          <w:rFonts w:ascii="Calibri" w:hAnsi="Calibri" w:cs="Calibri" w:eastAsia="Calibri"/>
          <w:sz w:val="17"/>
          <w:szCs w:val="17"/>
          <w:spacing w:val="0"/>
          <w:w w:val="98"/>
        </w:rPr>
        <w:t>,</w:t>
      </w:r>
      <w:r>
        <w:rPr>
          <w:rFonts w:ascii="Calibri" w:hAnsi="Calibri" w:cs="Calibri" w:eastAsia="Calibri"/>
          <w:sz w:val="17"/>
          <w:szCs w:val="17"/>
          <w:spacing w:val="-14"/>
          <w:w w:val="98"/>
        </w:rPr>
        <w:t> </w:t>
      </w:r>
      <w:r>
        <w:rPr>
          <w:rFonts w:ascii="Calibri" w:hAnsi="Calibri" w:cs="Calibri" w:eastAsia="Calibri"/>
          <w:sz w:val="17"/>
          <w:szCs w:val="17"/>
          <w:spacing w:val="7"/>
          <w:w w:val="99"/>
        </w:rPr>
        <w:t>c</w:t>
      </w:r>
      <w:r>
        <w:rPr>
          <w:rFonts w:ascii="Calibri" w:hAnsi="Calibri" w:cs="Calibri" w:eastAsia="Calibri"/>
          <w:sz w:val="17"/>
          <w:szCs w:val="17"/>
          <w:spacing w:val="-5"/>
          <w:w w:val="99"/>
        </w:rPr>
        <w:t>ms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39" w:lineRule="auto"/>
        <w:ind w:left="120" w:right="61"/>
        <w:jc w:val="both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72.708pt;margin-top:-331.444489pt;width:439.808pt;height:319.850pt;mso-position-horizontal-relative:page;mso-position-vertical-relative:paragraph;z-index:-3032" coordorigin="1454,-6629" coordsize="8796,6397">
            <v:group style="position:absolute;left:2264;top:-1689;width:7669;height:2" coordorigin="2264,-1689" coordsize="7669,2">
              <v:shape style="position:absolute;left:2264;top:-1689;width:7669;height:2" coordorigin="2264,-1689" coordsize="7669,0" path="m2264,-1689l9933,-1689e" filled="f" stroked="t" strokeweight=".647461pt" strokecolor="#B9B9B9">
                <v:path arrowok="t"/>
              </v:shape>
            </v:group>
            <v:group style="position:absolute;left:2264;top:-1805;width:7669;height:2" coordorigin="2264,-1805" coordsize="7669,2">
              <v:shape style="position:absolute;left:2264;top:-1805;width:7669;height:2" coordorigin="2264,-1805" coordsize="7669,0" path="m2264,-1805l9933,-1805e" filled="f" stroked="t" strokeweight=".647461pt" strokecolor="#B9B9B9">
                <v:path arrowok="t"/>
              </v:shape>
            </v:group>
            <v:group style="position:absolute;left:2264;top:-1909;width:7669;height:2" coordorigin="2264,-1909" coordsize="7669,2">
              <v:shape style="position:absolute;left:2264;top:-1909;width:7669;height:2" coordorigin="2264,-1909" coordsize="7669,0" path="m2264,-1909l9933,-1909e" filled="f" stroked="t" strokeweight=".647461pt" strokecolor="#B9B9B9">
                <v:path arrowok="t"/>
              </v:shape>
            </v:group>
            <v:group style="position:absolute;left:2264;top:-2025;width:7669;height:2" coordorigin="2264,-2025" coordsize="7669,2">
              <v:shape style="position:absolute;left:2264;top:-2025;width:7669;height:2" coordorigin="2264,-2025" coordsize="7669,0" path="m2264,-2025l9933,-2025e" filled="f" stroked="t" strokeweight=".647461pt" strokecolor="#B9B9B9">
                <v:path arrowok="t"/>
              </v:shape>
            </v:group>
            <v:group style="position:absolute;left:2264;top:-2129;width:7669;height:2" coordorigin="2264,-2129" coordsize="7669,2">
              <v:shape style="position:absolute;left:2264;top:-2129;width:7669;height:2" coordorigin="2264,-2129" coordsize="7669,0" path="m2264,-2129l9933,-2129e" filled="f" stroked="t" strokeweight=".647461pt" strokecolor="#B9B9B9">
                <v:path arrowok="t"/>
              </v:shape>
            </v:group>
            <v:group style="position:absolute;left:2264;top:-2245;width:7669;height:2" coordorigin="2264,-2245" coordsize="7669,2">
              <v:shape style="position:absolute;left:2264;top:-2245;width:7669;height:2" coordorigin="2264,-2245" coordsize="7669,0" path="m2264,-2245l9933,-2245e" filled="f" stroked="t" strokeweight=".647461pt" strokecolor="#B9B9B9">
                <v:path arrowok="t"/>
              </v:shape>
            </v:group>
            <v:group style="position:absolute;left:2264;top:-2349;width:1729;height:2" coordorigin="2264,-2349" coordsize="1729,2">
              <v:shape style="position:absolute;left:2264;top:-2349;width:1729;height:2" coordorigin="2264,-2349" coordsize="1729,0" path="m2264,-2349l3993,-2349e" filled="f" stroked="t" strokeweight=".647461pt" strokecolor="#B9B9B9">
                <v:path arrowok="t"/>
              </v:shape>
            </v:group>
            <v:group style="position:absolute;left:2264;top:-2453;width:1729;height:2" coordorigin="2264,-2453" coordsize="1729,2">
              <v:shape style="position:absolute;left:2264;top:-2453;width:1729;height:2" coordorigin="2264,-2453" coordsize="1729,0" path="m2264,-2453l3993,-2453e" filled="f" stroked="t" strokeweight=".647461pt" strokecolor="#B9B9B9">
                <v:path arrowok="t"/>
              </v:shape>
            </v:group>
            <v:group style="position:absolute;left:2264;top:-2569;width:7669;height:2" coordorigin="2264,-2569" coordsize="7669,2">
              <v:shape style="position:absolute;left:2264;top:-2569;width:7669;height:2" coordorigin="2264,-2569" coordsize="7669,0" path="m2264,-2569l9933,-2569e" filled="f" stroked="t" strokeweight=".647461pt" strokecolor="#B9B9B9">
                <v:path arrowok="t"/>
              </v:shape>
            </v:group>
            <v:group style="position:absolute;left:2264;top:-2673;width:7669;height:2" coordorigin="2264,-2673" coordsize="7669,2">
              <v:shape style="position:absolute;left:2264;top:-2673;width:7669;height:2" coordorigin="2264,-2673" coordsize="7669,0" path="m2264,-2673l9933,-2673e" filled="f" stroked="t" strokeweight=".647461pt" strokecolor="#B9B9B9">
                <v:path arrowok="t"/>
              </v:shape>
            </v:group>
            <v:group style="position:absolute;left:2264;top:-2789;width:7669;height:2" coordorigin="2264,-2789" coordsize="7669,2">
              <v:shape style="position:absolute;left:2264;top:-2789;width:7669;height:2" coordorigin="2264,-2789" coordsize="7669,0" path="m2264,-2789l9933,-2789e" filled="f" stroked="t" strokeweight=".647461pt" strokecolor="#B9B9B9">
                <v:path arrowok="t"/>
              </v:shape>
            </v:group>
            <v:group style="position:absolute;left:2264;top:-2893;width:7669;height:2" coordorigin="2264,-2893" coordsize="7669,2">
              <v:shape style="position:absolute;left:2264;top:-2893;width:7669;height:2" coordorigin="2264,-2893" coordsize="7669,0" path="m2264,-2893l9933,-2893e" filled="f" stroked="t" strokeweight=".647461pt" strokecolor="#B9B9B9">
                <v:path arrowok="t"/>
              </v:shape>
            </v:group>
            <v:group style="position:absolute;left:2264;top:-3009;width:7669;height:2" coordorigin="2264,-3009" coordsize="7669,2">
              <v:shape style="position:absolute;left:2264;top:-3009;width:7669;height:2" coordorigin="2264,-3009" coordsize="7669,0" path="m2264,-3009l9933,-3009e" filled="f" stroked="t" strokeweight=".647461pt" strokecolor="#B9B9B9">
                <v:path arrowok="t"/>
              </v:shape>
            </v:group>
            <v:group style="position:absolute;left:2264;top:-3113;width:7669;height:2" coordorigin="2264,-3113" coordsize="7669,2">
              <v:shape style="position:absolute;left:2264;top:-3113;width:7669;height:2" coordorigin="2264,-3113" coordsize="7669,0" path="m2264,-3113l9933,-3113e" filled="f" stroked="t" strokeweight=".647461pt" strokecolor="#B9B9B9">
                <v:path arrowok="t"/>
              </v:shape>
            </v:group>
            <v:group style="position:absolute;left:2264;top:-3217;width:2066;height:2" coordorigin="2264,-3217" coordsize="2066,2">
              <v:shape style="position:absolute;left:2264;top:-3217;width:2066;height:2" coordorigin="2264,-3217" coordsize="2066,0" path="m2264,-3217l4330,-3217e" filled="f" stroked="t" strokeweight=".647461pt" strokecolor="#B9B9B9">
                <v:path arrowok="t"/>
              </v:shape>
            </v:group>
            <v:group style="position:absolute;left:2264;top:-3333;width:2066;height:2" coordorigin="2264,-3333" coordsize="2066,2">
              <v:shape style="position:absolute;left:2264;top:-3333;width:2066;height:2" coordorigin="2264,-3333" coordsize="2066,0" path="m2264,-3333l4330,-3333e" filled="f" stroked="t" strokeweight=".647461pt" strokecolor="#B9B9B9">
                <v:path arrowok="t"/>
              </v:shape>
            </v:group>
            <v:group style="position:absolute;left:2264;top:-3437;width:7669;height:2" coordorigin="2264,-3437" coordsize="7669,2">
              <v:shape style="position:absolute;left:2264;top:-3437;width:7669;height:2" coordorigin="2264,-3437" coordsize="7669,0" path="m2264,-3437l9933,-3437e" filled="f" stroked="t" strokeweight=".647461pt" strokecolor="#B9B9B9">
                <v:path arrowok="t"/>
              </v:shape>
            </v:group>
            <v:group style="position:absolute;left:2264;top:-3553;width:7669;height:2" coordorigin="2264,-3553" coordsize="7669,2">
              <v:shape style="position:absolute;left:2264;top:-3553;width:7669;height:2" coordorigin="2264,-3553" coordsize="7669,0" path="m2264,-3553l9933,-3553e" filled="f" stroked="t" strokeweight=".647461pt" strokecolor="#B9B9B9">
                <v:path arrowok="t"/>
              </v:shape>
            </v:group>
            <v:group style="position:absolute;left:2264;top:-3657;width:7669;height:2" coordorigin="2264,-3657" coordsize="7669,2">
              <v:shape style="position:absolute;left:2264;top:-3657;width:7669;height:2" coordorigin="2264,-3657" coordsize="7669,0" path="m2264,-3657l9933,-3657e" filled="f" stroked="t" strokeweight=".647461pt" strokecolor="#B9B9B9">
                <v:path arrowok="t"/>
              </v:shape>
            </v:group>
            <v:group style="position:absolute;left:2264;top:-3773;width:7669;height:2" coordorigin="2264,-3773" coordsize="7669,2">
              <v:shape style="position:absolute;left:2264;top:-3773;width:7669;height:2" coordorigin="2264,-3773" coordsize="7669,0" path="m2264,-3773l9933,-3773e" filled="f" stroked="t" strokeweight=".647461pt" strokecolor="#B9B9B9">
                <v:path arrowok="t"/>
              </v:shape>
            </v:group>
            <v:group style="position:absolute;left:2264;top:-3877;width:7669;height:2" coordorigin="2264,-3877" coordsize="7669,2">
              <v:shape style="position:absolute;left:2264;top:-3877;width:7669;height:2" coordorigin="2264,-3877" coordsize="7669,0" path="m2264,-3877l9933,-3877e" filled="f" stroked="t" strokeweight=".647461pt" strokecolor="#B9B9B9">
                <v:path arrowok="t"/>
              </v:shape>
            </v:group>
            <v:group style="position:absolute;left:2264;top:-3981;width:7669;height:2" coordorigin="2264,-3981" coordsize="7669,2">
              <v:shape style="position:absolute;left:2264;top:-3981;width:7669;height:2" coordorigin="2264,-3981" coordsize="7669,0" path="m2264,-3981l9933,-3981e" filled="f" stroked="t" strokeweight=".647461pt" strokecolor="#B9B9B9">
                <v:path arrowok="t"/>
              </v:shape>
            </v:group>
            <v:group style="position:absolute;left:2264;top:-4097;width:7669;height:2" coordorigin="2264,-4097" coordsize="7669,2">
              <v:shape style="position:absolute;left:2264;top:-4097;width:7669;height:2" coordorigin="2264,-4097" coordsize="7669,0" path="m2264,-4097l9933,-4097e" filled="f" stroked="t" strokeweight=".647461pt" strokecolor="#B9B9B9">
                <v:path arrowok="t"/>
              </v:shape>
            </v:group>
            <v:group style="position:absolute;left:2264;top:-4201;width:7669;height:2" coordorigin="2264,-4201" coordsize="7669,2">
              <v:shape style="position:absolute;left:2264;top:-4201;width:7669;height:2" coordorigin="2264,-4201" coordsize="7669,0" path="m2264,-4201l9933,-4201e" filled="f" stroked="t" strokeweight=".647461pt" strokecolor="#B9B9B9">
                <v:path arrowok="t"/>
              </v:shape>
            </v:group>
            <v:group style="position:absolute;left:2264;top:-4317;width:7669;height:2" coordorigin="2264,-4317" coordsize="7669,2">
              <v:shape style="position:absolute;left:2264;top:-4317;width:7669;height:2" coordorigin="2264,-4317" coordsize="7669,0" path="m2264,-4317l9933,-4317e" filled="f" stroked="t" strokeweight=".647461pt" strokecolor="#B9B9B9">
                <v:path arrowok="t"/>
              </v:shape>
            </v:group>
            <v:group style="position:absolute;left:2264;top:-4421;width:2533;height:2" coordorigin="2264,-4421" coordsize="2533,2">
              <v:shape style="position:absolute;left:2264;top:-4421;width:2533;height:2" coordorigin="2264,-4421" coordsize="2533,0" path="m2264,-4421l4796,-4421e" filled="f" stroked="t" strokeweight=".647461pt" strokecolor="#B9B9B9">
                <v:path arrowok="t"/>
              </v:shape>
            </v:group>
            <v:group style="position:absolute;left:2264;top:-4524;width:2533;height:2" coordorigin="2264,-4524" coordsize="2533,2">
              <v:shape style="position:absolute;left:2264;top:-4524;width:2533;height:2" coordorigin="2264,-4524" coordsize="2533,0" path="m2264,-4524l4796,-4524e" filled="f" stroked="t" strokeweight=".647461pt" strokecolor="#B9B9B9">
                <v:path arrowok="t"/>
              </v:shape>
            </v:group>
            <v:group style="position:absolute;left:2264;top:-4641;width:7669;height:2" coordorigin="2264,-4641" coordsize="7669,2">
              <v:shape style="position:absolute;left:2264;top:-4641;width:7669;height:2" coordorigin="2264,-4641" coordsize="7669,0" path="m2264,-4641l9933,-4641e" filled="f" stroked="t" strokeweight=".647461pt" strokecolor="#B9B9B9">
                <v:path arrowok="t"/>
              </v:shape>
            </v:group>
            <v:group style="position:absolute;left:2264;top:-4745;width:7669;height:2" coordorigin="2264,-4745" coordsize="7669,2">
              <v:shape style="position:absolute;left:2264;top:-4745;width:7669;height:2" coordorigin="2264,-4745" coordsize="7669,0" path="m2264,-4745l9933,-4745e" filled="f" stroked="t" strokeweight=".647461pt" strokecolor="#B9B9B9">
                <v:path arrowok="t"/>
              </v:shape>
            </v:group>
            <v:group style="position:absolute;left:2264;top:-4861;width:7669;height:2" coordorigin="2264,-4861" coordsize="7669,2">
              <v:shape style="position:absolute;left:2264;top:-4861;width:7669;height:2" coordorigin="2264,-4861" coordsize="7669,0" path="m2264,-4861l9933,-4861e" filled="f" stroked="t" strokeweight=".647461pt" strokecolor="#B9B9B9">
                <v:path arrowok="t"/>
              </v:shape>
            </v:group>
            <v:group style="position:absolute;left:2264;top:-4965;width:7669;height:2" coordorigin="2264,-4965" coordsize="7669,2">
              <v:shape style="position:absolute;left:2264;top:-4965;width:7669;height:2" coordorigin="2264,-4965" coordsize="7669,0" path="m2264,-4965l9933,-4965e" filled="f" stroked="t" strokeweight=".647461pt" strokecolor="#B9B9B9">
                <v:path arrowok="t"/>
              </v:shape>
            </v:group>
            <v:group style="position:absolute;left:2264;top:-5081;width:7669;height:2" coordorigin="2264,-5081" coordsize="7669,2">
              <v:shape style="position:absolute;left:2264;top:-5081;width:7669;height:2" coordorigin="2264,-5081" coordsize="7669,0" path="m2264,-5081l9933,-5081e" filled="f" stroked="t" strokeweight=".647461pt" strokecolor="#B9B9B9">
                <v:path arrowok="t"/>
              </v:shape>
            </v:group>
            <v:group style="position:absolute;left:2264;top:-5185;width:7669;height:2" coordorigin="2264,-5185" coordsize="7669,2">
              <v:shape style="position:absolute;left:2264;top:-5185;width:7669;height:2" coordorigin="2264,-5185" coordsize="7669,0" path="m2264,-5185l9933,-5185e" filled="f" stroked="t" strokeweight=".647461pt" strokecolor="#B9B9B9">
                <v:path arrowok="t"/>
              </v:shape>
            </v:group>
            <v:group style="position:absolute;left:2264;top:-5288;width:7669;height:2" coordorigin="2264,-5288" coordsize="7669,2">
              <v:shape style="position:absolute;left:2264;top:-5288;width:7669;height:2" coordorigin="2264,-5288" coordsize="7669,0" path="m2264,-5288l9933,-5288e" filled="f" stroked="t" strokeweight=".647461pt" strokecolor="#B9B9B9">
                <v:path arrowok="t"/>
              </v:shape>
            </v:group>
            <v:group style="position:absolute;left:2264;top:-5405;width:7669;height:2" coordorigin="2264,-5405" coordsize="7669,2">
              <v:shape style="position:absolute;left:2264;top:-5405;width:7669;height:2" coordorigin="2264,-5405" coordsize="7669,0" path="m2264,-5405l9933,-5405e" filled="f" stroked="t" strokeweight=".647461pt" strokecolor="#B9B9B9">
                <v:path arrowok="t"/>
              </v:shape>
            </v:group>
            <v:group style="position:absolute;left:2264;top:-5509;width:7669;height:2" coordorigin="2264,-5509" coordsize="7669,2">
              <v:shape style="position:absolute;left:2264;top:-5509;width:7669;height:2" coordorigin="2264,-5509" coordsize="7669,0" path="m2264,-5509l9933,-5509e" filled="f" stroked="t" strokeweight=".647461pt" strokecolor="#B9B9B9">
                <v:path arrowok="t"/>
              </v:shape>
            </v:group>
            <v:group style="position:absolute;left:2264;top:-5625;width:7669;height:2" coordorigin="2264,-5625" coordsize="7669,2">
              <v:shape style="position:absolute;left:2264;top:-5625;width:7669;height:2" coordorigin="2264,-5625" coordsize="7669,0" path="m2264,-5625l9933,-5625e" filled="f" stroked="t" strokeweight=".647461pt" strokecolor="#B9B9B9">
                <v:path arrowok="t"/>
              </v:shape>
            </v:group>
            <v:group style="position:absolute;left:2264;top:-5729;width:7669;height:2" coordorigin="2264,-5729" coordsize="7669,2">
              <v:shape style="position:absolute;left:2264;top:-5729;width:7669;height:2" coordorigin="2264,-5729" coordsize="7669,0" path="m2264,-5729l9933,-5729e" filled="f" stroked="t" strokeweight=".647461pt" strokecolor="#B9B9B9">
                <v:path arrowok="t"/>
              </v:shape>
            </v:group>
            <v:group style="position:absolute;left:2264;top:-5845;width:7669;height:2" coordorigin="2264,-5845" coordsize="7669,2">
              <v:shape style="position:absolute;left:2264;top:-5845;width:7669;height:2" coordorigin="2264,-5845" coordsize="7669,0" path="m2264,-5845l9933,-5845e" filled="f" stroked="t" strokeweight=".647461pt" strokecolor="#B9B9B9">
                <v:path arrowok="t"/>
              </v:shape>
            </v:group>
            <v:group style="position:absolute;left:2264;top:-5949;width:7669;height:2" coordorigin="2264,-5949" coordsize="7669,2">
              <v:shape style="position:absolute;left:2264;top:-5949;width:7669;height:2" coordorigin="2264,-5949" coordsize="7669,0" path="m2264,-5949l9933,-5949e" filled="f" stroked="t" strokeweight=".647461pt" strokecolor="#B9B9B9">
                <v:path arrowok="t"/>
              </v:shape>
            </v:group>
            <v:group style="position:absolute;left:2523;top:-5949;width:2;height:4364" coordorigin="2523,-5949" coordsize="2,4364">
              <v:shape style="position:absolute;left:2523;top:-5949;width:2;height:4364" coordorigin="2523,-5949" coordsize="0,4364" path="m2523,-5949l2523,-1585e" filled="f" stroked="t" strokeweight=".647736pt" strokecolor="#B9B9B9">
                <v:path arrowok="t"/>
              </v:shape>
            </v:group>
            <v:group style="position:absolute;left:2769;top:-5949;width:2;height:4364" coordorigin="2769,-5949" coordsize="2,4364">
              <v:shape style="position:absolute;left:2769;top:-5949;width:2;height:4364" coordorigin="2769,-5949" coordsize="0,4364" path="m2769,-5949l2769,-1585e" filled="f" stroked="t" strokeweight=".647736pt" strokecolor="#B9B9B9">
                <v:path arrowok="t"/>
              </v:shape>
            </v:group>
            <v:group style="position:absolute;left:3028;top:-5949;width:2;height:4364" coordorigin="3028,-5949" coordsize="2,4364">
              <v:shape style="position:absolute;left:3028;top:-5949;width:2;height:4364" coordorigin="3028,-5949" coordsize="0,4364" path="m3028,-5949l3028,-1585e" filled="f" stroked="t" strokeweight=".647736pt" strokecolor="#B9B9B9">
                <v:path arrowok="t"/>
              </v:shape>
            </v:group>
            <v:group style="position:absolute;left:3287;top:-5949;width:2;height:4364" coordorigin="3287,-5949" coordsize="2,4364">
              <v:shape style="position:absolute;left:3287;top:-5949;width:2;height:4364" coordorigin="3287,-5949" coordsize="0,4364" path="m3287,-5949l3287,-1585e" filled="f" stroked="t" strokeweight=".647736pt" strokecolor="#B9B9B9">
                <v:path arrowok="t"/>
              </v:shape>
            </v:group>
            <v:group style="position:absolute;left:3546;top:-5949;width:2;height:4364" coordorigin="3546,-5949" coordsize="2,4364">
              <v:shape style="position:absolute;left:3546;top:-5949;width:2;height:4364" coordorigin="3546,-5949" coordsize="0,4364" path="m3546,-5949l3546,-1585e" filled="f" stroked="t" strokeweight=".647736pt" strokecolor="#B9B9B9">
                <v:path arrowok="t"/>
              </v:shape>
            </v:group>
            <v:group style="position:absolute;left:3792;top:-5949;width:2;height:4364" coordorigin="3792,-5949" coordsize="2,4364">
              <v:shape style="position:absolute;left:3792;top:-5949;width:2;height:4364" coordorigin="3792,-5949" coordsize="0,4364" path="m3792,-5949l3792,-1585e" filled="f" stroked="t" strokeweight=".647736pt" strokecolor="#B9B9B9">
                <v:path arrowok="t"/>
              </v:shape>
            </v:group>
            <v:group style="position:absolute;left:4052;top:-5949;width:2;height:3399" coordorigin="4052,-5949" coordsize="2,3399">
              <v:shape style="position:absolute;left:4052;top:-5949;width:2;height:3399" coordorigin="4052,-5949" coordsize="0,3399" path="m4052,-2550l4052,-5949e" filled="f" stroked="t" strokeweight=".647736pt" strokecolor="#B9B9B9">
                <v:path arrowok="t"/>
              </v:shape>
            </v:group>
            <v:group style="position:absolute;left:4052;top:-2278;width:2;height:693" coordorigin="4052,-2278" coordsize="2,693">
              <v:shape style="position:absolute;left:4052;top:-2278;width:2;height:693" coordorigin="4052,-2278" coordsize="0,693" path="m4052,-1585l4052,-2278e" filled="f" stroked="t" strokeweight=".647736pt" strokecolor="#B9B9B9">
                <v:path arrowok="t"/>
              </v:shape>
            </v:group>
            <v:group style="position:absolute;left:4311;top:-5949;width:2;height:3399" coordorigin="4311,-5949" coordsize="2,3399">
              <v:shape style="position:absolute;left:4311;top:-5949;width:2;height:3399" coordorigin="4311,-5949" coordsize="0,3399" path="m4311,-2550l4311,-5949e" filled="f" stroked="t" strokeweight=".647736pt" strokecolor="#B9B9B9">
                <v:path arrowok="t"/>
              </v:shape>
            </v:group>
            <v:group style="position:absolute;left:4311;top:-2278;width:2;height:693" coordorigin="4311,-2278" coordsize="2,693">
              <v:shape style="position:absolute;left:4311;top:-2278;width:2;height:693" coordorigin="4311,-2278" coordsize="0,693" path="m4311,-1585l4311,-2278e" filled="f" stroked="t" strokeweight=".647736pt" strokecolor="#B9B9B9">
                <v:path arrowok="t"/>
              </v:shape>
            </v:group>
            <v:group style="position:absolute;left:4570;top:-5949;width:2;height:2570" coordorigin="4570,-5949" coordsize="2,2570">
              <v:shape style="position:absolute;left:4570;top:-5949;width:2;height:2570" coordorigin="4570,-5949" coordsize="0,2570" path="m4570,-3379l4570,-5949e" filled="f" stroked="t" strokeweight=".647736pt" strokecolor="#B9B9B9">
                <v:path arrowok="t"/>
              </v:shape>
            </v:group>
            <v:group style="position:absolute;left:4570;top:-3107;width:2;height:557" coordorigin="4570,-3107" coordsize="2,557">
              <v:shape style="position:absolute;left:4570;top:-3107;width:2;height:557" coordorigin="4570,-3107" coordsize="0,557" path="m4570,-2550l4570,-3107e" filled="f" stroked="t" strokeweight=".647736pt" strokecolor="#B9B9B9">
                <v:path arrowok="t"/>
              </v:shape>
            </v:group>
            <v:group style="position:absolute;left:4570;top:-2278;width:2;height:693" coordorigin="4570,-2278" coordsize="2,693">
              <v:shape style="position:absolute;left:4570;top:-2278;width:2;height:693" coordorigin="4570,-2278" coordsize="0,693" path="m4570,-1585l4570,-2278e" filled="f" stroked="t" strokeweight=".647736pt" strokecolor="#B9B9B9">
                <v:path arrowok="t"/>
              </v:shape>
            </v:group>
            <v:group style="position:absolute;left:4816;top:-5949;width:2;height:2570" coordorigin="4816,-5949" coordsize="2,2570">
              <v:shape style="position:absolute;left:4816;top:-5949;width:2;height:2570" coordorigin="4816,-5949" coordsize="0,2570" path="m4816,-3379l4816,-5949e" filled="f" stroked="t" strokeweight=".647736pt" strokecolor="#B9B9B9">
                <v:path arrowok="t"/>
              </v:shape>
            </v:group>
            <v:group style="position:absolute;left:4816;top:-3107;width:2;height:557" coordorigin="4816,-3107" coordsize="2,557">
              <v:shape style="position:absolute;left:4816;top:-3107;width:2;height:557" coordorigin="4816,-3107" coordsize="0,557" path="m4816,-2550l4816,-3107e" filled="f" stroked="t" strokeweight=".647736pt" strokecolor="#B9B9B9">
                <v:path arrowok="t"/>
              </v:shape>
            </v:group>
            <v:group style="position:absolute;left:4816;top:-2278;width:2;height:693" coordorigin="4816,-2278" coordsize="2,693">
              <v:shape style="position:absolute;left:4816;top:-2278;width:2;height:693" coordorigin="4816,-2278" coordsize="0,693" path="m4816,-1585l4816,-2278e" filled="f" stroked="t" strokeweight=".647736pt" strokecolor="#B9B9B9">
                <v:path arrowok="t"/>
              </v:shape>
            </v:group>
            <v:group style="position:absolute;left:5075;top:-5949;width:2;height:1379" coordorigin="5075,-5949" coordsize="2,1379">
              <v:shape style="position:absolute;left:5075;top:-5949;width:2;height:1379" coordorigin="5075,-5949" coordsize="0,1379" path="m5075,-4570l5075,-5949e" filled="f" stroked="t" strokeweight=".647736pt" strokecolor="#B9B9B9">
                <v:path arrowok="t"/>
              </v:shape>
            </v:group>
            <v:group style="position:absolute;left:5075;top:-4298;width:2;height:919" coordorigin="5075,-4298" coordsize="2,919">
              <v:shape style="position:absolute;left:5075;top:-4298;width:2;height:919" coordorigin="5075,-4298" coordsize="0,919" path="m5075,-3379l5075,-4298e" filled="f" stroked="t" strokeweight=".647736pt" strokecolor="#B9B9B9">
                <v:path arrowok="t"/>
              </v:shape>
            </v:group>
            <v:group style="position:absolute;left:5075;top:-3107;width:2;height:557" coordorigin="5075,-3107" coordsize="2,557">
              <v:shape style="position:absolute;left:5075;top:-3107;width:2;height:557" coordorigin="5075,-3107" coordsize="0,557" path="m5075,-2550l5075,-3107e" filled="f" stroked="t" strokeweight=".647736pt" strokecolor="#B9B9B9">
                <v:path arrowok="t"/>
              </v:shape>
            </v:group>
            <v:group style="position:absolute;left:5075;top:-2278;width:2;height:693" coordorigin="5075,-2278" coordsize="2,693">
              <v:shape style="position:absolute;left:5075;top:-2278;width:2;height:693" coordorigin="5075,-2278" coordsize="0,693" path="m5075,-1585l5075,-2278e" filled="f" stroked="t" strokeweight=".647736pt" strokecolor="#B9B9B9">
                <v:path arrowok="t"/>
              </v:shape>
            </v:group>
            <v:group style="position:absolute;left:5334;top:-5949;width:2;height:1379" coordorigin="5334,-5949" coordsize="2,1379">
              <v:shape style="position:absolute;left:5334;top:-5949;width:2;height:1379" coordorigin="5334,-5949" coordsize="0,1379" path="m5334,-4570l5334,-5949e" filled="f" stroked="t" strokeweight=".647736pt" strokecolor="#B9B9B9">
                <v:path arrowok="t"/>
              </v:shape>
            </v:group>
            <v:group style="position:absolute;left:5334;top:-4298;width:2;height:919" coordorigin="5334,-4298" coordsize="2,919">
              <v:shape style="position:absolute;left:5334;top:-4298;width:2;height:919" coordorigin="5334,-4298" coordsize="0,919" path="m5334,-3379l5334,-4298e" filled="f" stroked="t" strokeweight=".647736pt" strokecolor="#B9B9B9">
                <v:path arrowok="t"/>
              </v:shape>
            </v:group>
            <v:group style="position:absolute;left:5334;top:-3107;width:2;height:557" coordorigin="5334,-3107" coordsize="2,557">
              <v:shape style="position:absolute;left:5334;top:-3107;width:2;height:557" coordorigin="5334,-3107" coordsize="0,557" path="m5334,-2550l5334,-3107e" filled="f" stroked="t" strokeweight=".647736pt" strokecolor="#B9B9B9">
                <v:path arrowok="t"/>
              </v:shape>
            </v:group>
            <v:group style="position:absolute;left:5334;top:-2278;width:2;height:693" coordorigin="5334,-2278" coordsize="2,693">
              <v:shape style="position:absolute;left:5334;top:-2278;width:2;height:693" coordorigin="5334,-2278" coordsize="0,693" path="m5334,-1585l5334,-2278e" filled="f" stroked="t" strokeweight=".647736pt" strokecolor="#B9B9B9">
                <v:path arrowok="t"/>
              </v:shape>
            </v:group>
            <v:group style="position:absolute;left:5593;top:-5949;width:2;height:1379" coordorigin="5593,-5949" coordsize="2,1379">
              <v:shape style="position:absolute;left:5593;top:-5949;width:2;height:1379" coordorigin="5593,-5949" coordsize="0,1379" path="m5593,-4570l5593,-5949e" filled="f" stroked="t" strokeweight=".647736pt" strokecolor="#B9B9B9">
                <v:path arrowok="t"/>
              </v:shape>
            </v:group>
            <v:group style="position:absolute;left:5593;top:-4298;width:2;height:919" coordorigin="5593,-4298" coordsize="2,919">
              <v:shape style="position:absolute;left:5593;top:-4298;width:2;height:919" coordorigin="5593,-4298" coordsize="0,919" path="m5593,-3379l5593,-4298e" filled="f" stroked="t" strokeweight=".647736pt" strokecolor="#B9B9B9">
                <v:path arrowok="t"/>
              </v:shape>
            </v:group>
            <v:group style="position:absolute;left:5593;top:-3107;width:2;height:557" coordorigin="5593,-3107" coordsize="2,557">
              <v:shape style="position:absolute;left:5593;top:-3107;width:2;height:557" coordorigin="5593,-3107" coordsize="0,557" path="m5593,-2550l5593,-3107e" filled="f" stroked="t" strokeweight=".647736pt" strokecolor="#B9B9B9">
                <v:path arrowok="t"/>
              </v:shape>
            </v:group>
            <v:group style="position:absolute;left:5593;top:-2278;width:2;height:693" coordorigin="5593,-2278" coordsize="2,693">
              <v:shape style="position:absolute;left:5593;top:-2278;width:2;height:693" coordorigin="5593,-2278" coordsize="0,693" path="m5593,-1585l5593,-2278e" filled="f" stroked="t" strokeweight=".647736pt" strokecolor="#B9B9B9">
                <v:path arrowok="t"/>
              </v:shape>
            </v:group>
            <v:group style="position:absolute;left:5839;top:-5949;width:2;height:1379" coordorigin="5839,-5949" coordsize="2,1379">
              <v:shape style="position:absolute;left:5839;top:-5949;width:2;height:1379" coordorigin="5839,-5949" coordsize="0,1379" path="m5839,-4570l5839,-5949e" filled="f" stroked="t" strokeweight=".647736pt" strokecolor="#B9B9B9">
                <v:path arrowok="t"/>
              </v:shape>
            </v:group>
            <v:group style="position:absolute;left:5839;top:-4298;width:2;height:919" coordorigin="5839,-4298" coordsize="2,919">
              <v:shape style="position:absolute;left:5839;top:-4298;width:2;height:919" coordorigin="5839,-4298" coordsize="0,919" path="m5839,-3379l5839,-4298e" filled="f" stroked="t" strokeweight=".647736pt" strokecolor="#B9B9B9">
                <v:path arrowok="t"/>
              </v:shape>
            </v:group>
            <v:group style="position:absolute;left:5839;top:-3107;width:2;height:557" coordorigin="5839,-3107" coordsize="2,557">
              <v:shape style="position:absolute;left:5839;top:-3107;width:2;height:557" coordorigin="5839,-3107" coordsize="0,557" path="m5839,-2550l5839,-3107e" filled="f" stroked="t" strokeweight=".647736pt" strokecolor="#B9B9B9">
                <v:path arrowok="t"/>
              </v:shape>
            </v:group>
            <v:group style="position:absolute;left:5839;top:-2278;width:2;height:693" coordorigin="5839,-2278" coordsize="2,693">
              <v:shape style="position:absolute;left:5839;top:-2278;width:2;height:693" coordorigin="5839,-2278" coordsize="0,693" path="m5839,-1585l5839,-2278e" filled="f" stroked="t" strokeweight=".647736pt" strokecolor="#B9B9B9">
                <v:path arrowok="t"/>
              </v:shape>
            </v:group>
            <v:group style="position:absolute;left:6098;top:-5949;width:2;height:1379" coordorigin="6098,-5949" coordsize="2,1379">
              <v:shape style="position:absolute;left:6098;top:-5949;width:2;height:1379" coordorigin="6098,-5949" coordsize="0,1379" path="m6098,-4570l6098,-5949e" filled="f" stroked="t" strokeweight=".647736pt" strokecolor="#B9B9B9">
                <v:path arrowok="t"/>
              </v:shape>
            </v:group>
            <v:group style="position:absolute;left:6098;top:-4298;width:2;height:919" coordorigin="6098,-4298" coordsize="2,919">
              <v:shape style="position:absolute;left:6098;top:-4298;width:2;height:919" coordorigin="6098,-4298" coordsize="0,919" path="m6098,-3379l6098,-4298e" filled="f" stroked="t" strokeweight=".647736pt" strokecolor="#B9B9B9">
                <v:path arrowok="t"/>
              </v:shape>
            </v:group>
            <v:group style="position:absolute;left:6098;top:-3107;width:2;height:557" coordorigin="6098,-3107" coordsize="2,557">
              <v:shape style="position:absolute;left:6098;top:-3107;width:2;height:557" coordorigin="6098,-3107" coordsize="0,557" path="m6098,-2550l6098,-3107e" filled="f" stroked="t" strokeweight=".647736pt" strokecolor="#B9B9B9">
                <v:path arrowok="t"/>
              </v:shape>
            </v:group>
            <v:group style="position:absolute;left:6098;top:-2278;width:2;height:693" coordorigin="6098,-2278" coordsize="2,693">
              <v:shape style="position:absolute;left:6098;top:-2278;width:2;height:693" coordorigin="6098,-2278" coordsize="0,693" path="m6098,-1585l6098,-2278e" filled="f" stroked="t" strokeweight=".647736pt" strokecolor="#B9B9B9">
                <v:path arrowok="t"/>
              </v:shape>
            </v:group>
            <v:group style="position:absolute;left:6358;top:-5949;width:2;height:1379" coordorigin="6358,-5949" coordsize="2,1379">
              <v:shape style="position:absolute;left:6358;top:-5949;width:2;height:1379" coordorigin="6358,-5949" coordsize="0,1379" path="m6358,-4570l6358,-5949e" filled="f" stroked="t" strokeweight=".647736pt" strokecolor="#B9B9B9">
                <v:path arrowok="t"/>
              </v:shape>
            </v:group>
            <v:group style="position:absolute;left:6358;top:-4298;width:2;height:919" coordorigin="6358,-4298" coordsize="2,919">
              <v:shape style="position:absolute;left:6358;top:-4298;width:2;height:919" coordorigin="6358,-4298" coordsize="0,919" path="m6358,-3379l6358,-4298e" filled="f" stroked="t" strokeweight=".647736pt" strokecolor="#B9B9B9">
                <v:path arrowok="t"/>
              </v:shape>
            </v:group>
            <v:group style="position:absolute;left:6358;top:-3107;width:2;height:557" coordorigin="6358,-3107" coordsize="2,557">
              <v:shape style="position:absolute;left:6358;top:-3107;width:2;height:557" coordorigin="6358,-3107" coordsize="0,557" path="m6358,-2550l6358,-3107e" filled="f" stroked="t" strokeweight=".647736pt" strokecolor="#B9B9B9">
                <v:path arrowok="t"/>
              </v:shape>
            </v:group>
            <v:group style="position:absolute;left:6358;top:-2278;width:2;height:693" coordorigin="6358,-2278" coordsize="2,693">
              <v:shape style="position:absolute;left:6358;top:-2278;width:2;height:693" coordorigin="6358,-2278" coordsize="0,693" path="m6358,-1585l6358,-2278e" filled="f" stroked="t" strokeweight=".647736pt" strokecolor="#B9B9B9">
                <v:path arrowok="t"/>
              </v:shape>
            </v:group>
            <v:group style="position:absolute;left:6604;top:-5949;width:2;height:1379" coordorigin="6604,-5949" coordsize="2,1379">
              <v:shape style="position:absolute;left:6604;top:-5949;width:2;height:1379" coordorigin="6604,-5949" coordsize="0,1379" path="m6604,-4570l6604,-5949e" filled="f" stroked="t" strokeweight=".647736pt" strokecolor="#B9B9B9">
                <v:path arrowok="t"/>
              </v:shape>
            </v:group>
            <v:group style="position:absolute;left:6604;top:-4298;width:2;height:919" coordorigin="6604,-4298" coordsize="2,919">
              <v:shape style="position:absolute;left:6604;top:-4298;width:2;height:919" coordorigin="6604,-4298" coordsize="0,919" path="m6604,-3379l6604,-4298e" filled="f" stroked="t" strokeweight=".647736pt" strokecolor="#B9B9B9">
                <v:path arrowok="t"/>
              </v:shape>
            </v:group>
            <v:group style="position:absolute;left:6519;top:-2349;width:3414;height:2" coordorigin="6519,-2349" coordsize="3414,2">
              <v:shape style="position:absolute;left:6519;top:-2349;width:3414;height:2" coordorigin="6519,-2349" coordsize="3414,0" path="m6519,-2349l9933,-2349e" filled="f" stroked="t" strokeweight=".647461pt" strokecolor="#B9B9B9">
                <v:path arrowok="t"/>
              </v:shape>
            </v:group>
            <v:group style="position:absolute;left:6519;top:-2453;width:3414;height:2" coordorigin="6519,-2453" coordsize="3414,2">
              <v:shape style="position:absolute;left:6519;top:-2453;width:3414;height:2" coordorigin="6519,-2453" coordsize="3414,0" path="m6519,-2453l9933,-2453e" filled="f" stroked="t" strokeweight=".647461pt" strokecolor="#B9B9B9">
                <v:path arrowok="t"/>
              </v:shape>
            </v:group>
            <v:group style="position:absolute;left:6604;top:-3107;width:2;height:1522" coordorigin="6604,-3107" coordsize="2,1522">
              <v:shape style="position:absolute;left:6604;top:-3107;width:2;height:1522" coordorigin="6604,-3107" coordsize="0,1522" path="m6604,-1585l6604,-3107e" filled="f" stroked="t" strokeweight=".647736pt" strokecolor="#B9B9B9">
                <v:path arrowok="t"/>
              </v:shape>
            </v:group>
            <v:group style="position:absolute;left:6863;top:-5949;width:2;height:1379" coordorigin="6863,-5949" coordsize="2,1379">
              <v:shape style="position:absolute;left:6863;top:-5949;width:2;height:1379" coordorigin="6863,-5949" coordsize="0,1379" path="m6863,-4570l6863,-5949e" filled="f" stroked="t" strokeweight=".647736pt" strokecolor="#B9B9B9">
                <v:path arrowok="t"/>
              </v:shape>
            </v:group>
            <v:group style="position:absolute;left:6856;top:-3217;width:3077;height:2" coordorigin="6856,-3217" coordsize="3077,2">
              <v:shape style="position:absolute;left:6856;top:-3217;width:3077;height:2" coordorigin="6856,-3217" coordsize="3077,0" path="m6856,-3217l9933,-3217e" filled="f" stroked="t" strokeweight=".647461pt" strokecolor="#B9B9B9">
                <v:path arrowok="t"/>
              </v:shape>
            </v:group>
            <v:group style="position:absolute;left:6856;top:-3333;width:3077;height:2" coordorigin="6856,-3333" coordsize="3077,2">
              <v:shape style="position:absolute;left:6856;top:-3333;width:3077;height:2" coordorigin="6856,-3333" coordsize="3077,0" path="m6856,-3333l9933,-3333e" filled="f" stroked="t" strokeweight=".647461pt" strokecolor="#B9B9B9">
                <v:path arrowok="t"/>
              </v:shape>
            </v:group>
            <v:group style="position:absolute;left:6863;top:-4298;width:2;height:2713" coordorigin="6863,-4298" coordsize="2,2713">
              <v:shape style="position:absolute;left:6863;top:-4298;width:2;height:2713" coordorigin="6863,-4298" coordsize="0,2713" path="m6863,-1585l6863,-4298e" filled="f" stroked="t" strokeweight=".647736pt" strokecolor="#B9B9B9">
                <v:path arrowok="t"/>
              </v:shape>
            </v:group>
            <v:group style="position:absolute;left:7122;top:-5949;width:2;height:1379" coordorigin="7122,-5949" coordsize="2,1379">
              <v:shape style="position:absolute;left:7122;top:-5949;width:2;height:1379" coordorigin="7122,-5949" coordsize="0,1379" path="m7122,-4570l7122,-5949e" filled="f" stroked="t" strokeweight=".647736pt" strokecolor="#B9B9B9">
                <v:path arrowok="t"/>
              </v:shape>
            </v:group>
            <v:group style="position:absolute;left:7122;top:-4298;width:2;height:2713" coordorigin="7122,-4298" coordsize="2,2713">
              <v:shape style="position:absolute;left:7122;top:-4298;width:2;height:2713" coordorigin="7122,-4298" coordsize="0,2713" path="m7122,-1585l7122,-4298e" filled="f" stroked="t" strokeweight=".647736pt" strokecolor="#B9B9B9">
                <v:path arrowok="t"/>
              </v:shape>
            </v:group>
            <v:group style="position:absolute;left:7323;top:-4421;width:2610;height:2" coordorigin="7323,-4421" coordsize="2610,2">
              <v:shape style="position:absolute;left:7323;top:-4421;width:2610;height:2" coordorigin="7323,-4421" coordsize="2610,0" path="m7323,-4421l9933,-4421e" filled="f" stroked="t" strokeweight=".647461pt" strokecolor="#B9B9B9">
                <v:path arrowok="t"/>
              </v:shape>
            </v:group>
            <v:group style="position:absolute;left:7323;top:-4524;width:2610;height:2" coordorigin="7323,-4524" coordsize="2610,2">
              <v:shape style="position:absolute;left:7323;top:-4524;width:2610;height:2" coordorigin="7323,-4524" coordsize="2610,0" path="m7323,-4524l9933,-4524e" filled="f" stroked="t" strokeweight=".647461pt" strokecolor="#B9B9B9">
                <v:path arrowok="t"/>
              </v:shape>
            </v:group>
            <v:group style="position:absolute;left:7381;top:-5949;width:2;height:4364" coordorigin="7381,-5949" coordsize="2,4364">
              <v:shape style="position:absolute;left:7381;top:-5949;width:2;height:4364" coordorigin="7381,-5949" coordsize="0,4364" path="m7381,-5949l7381,-1585e" filled="f" stroked="t" strokeweight=".647736pt" strokecolor="#B9B9B9">
                <v:path arrowok="t"/>
              </v:shape>
            </v:group>
            <v:group style="position:absolute;left:7627;top:-5949;width:2;height:4364" coordorigin="7627,-5949" coordsize="2,4364">
              <v:shape style="position:absolute;left:7627;top:-5949;width:2;height:4364" coordorigin="7627,-5949" coordsize="0,4364" path="m7627,-5949l7627,-1585e" filled="f" stroked="t" strokeweight=".647736pt" strokecolor="#B9B9B9">
                <v:path arrowok="t"/>
              </v:shape>
            </v:group>
            <v:group style="position:absolute;left:7886;top:-5949;width:2;height:4364" coordorigin="7886,-5949" coordsize="2,4364">
              <v:shape style="position:absolute;left:7886;top:-5949;width:2;height:4364" coordorigin="7886,-5949" coordsize="0,4364" path="m7886,-5949l7886,-1585e" filled="f" stroked="t" strokeweight=".647736pt" strokecolor="#B9B9B9">
                <v:path arrowok="t"/>
              </v:shape>
            </v:group>
            <v:group style="position:absolute;left:8145;top:-5949;width:2;height:4364" coordorigin="8145,-5949" coordsize="2,4364">
              <v:shape style="position:absolute;left:8145;top:-5949;width:2;height:4364" coordorigin="8145,-5949" coordsize="0,4364" path="m8145,-5949l8145,-1585e" filled="f" stroked="t" strokeweight=".647736pt" strokecolor="#B9B9B9">
                <v:path arrowok="t"/>
              </v:shape>
            </v:group>
            <v:group style="position:absolute;left:8404;top:-5949;width:2;height:4364" coordorigin="8404,-5949" coordsize="2,4364">
              <v:shape style="position:absolute;left:8404;top:-5949;width:2;height:4364" coordorigin="8404,-5949" coordsize="0,4364" path="m8404,-5949l8404,-1585e" filled="f" stroked="t" strokeweight=".647736pt" strokecolor="#B9B9B9">
                <v:path arrowok="t"/>
              </v:shape>
            </v:group>
            <v:group style="position:absolute;left:8651;top:-5949;width:2;height:4364" coordorigin="8651,-5949" coordsize="2,4364">
              <v:shape style="position:absolute;left:8651;top:-5949;width:2;height:4364" coordorigin="8651,-5949" coordsize="0,4364" path="m8651,-5949l8651,-1585e" filled="f" stroked="t" strokeweight=".647736pt" strokecolor="#B9B9B9">
                <v:path arrowok="t"/>
              </v:shape>
            </v:group>
            <v:group style="position:absolute;left:8910;top:-5949;width:2;height:4364" coordorigin="8910,-5949" coordsize="2,4364">
              <v:shape style="position:absolute;left:8910;top:-5949;width:2;height:4364" coordorigin="8910,-5949" coordsize="0,4364" path="m8910,-5949l8910,-1585e" filled="f" stroked="t" strokeweight=".647736pt" strokecolor="#B9B9B9">
                <v:path arrowok="t"/>
              </v:shape>
            </v:group>
            <v:group style="position:absolute;left:9169;top:-5949;width:2;height:4364" coordorigin="9169,-5949" coordsize="2,4364">
              <v:shape style="position:absolute;left:9169;top:-5949;width:2;height:4364" coordorigin="9169,-5949" coordsize="0,4364" path="m9169,-5949l9169,-1585e" filled="f" stroked="t" strokeweight=".647736pt" strokecolor="#B9B9B9">
                <v:path arrowok="t"/>
              </v:shape>
            </v:group>
            <v:group style="position:absolute;left:9428;top:-5949;width:2;height:4364" coordorigin="9428,-5949" coordsize="2,4364">
              <v:shape style="position:absolute;left:9428;top:-5949;width:2;height:4364" coordorigin="9428,-5949" coordsize="0,4364" path="m9428,-5949l9428,-1585e" filled="f" stroked="t" strokeweight=".647736pt" strokecolor="#B9B9B9">
                <v:path arrowok="t"/>
              </v:shape>
            </v:group>
            <v:group style="position:absolute;left:9674;top:-5949;width:2;height:4364" coordorigin="9674,-5949" coordsize="2,4364">
              <v:shape style="position:absolute;left:9674;top:-5949;width:2;height:4364" coordorigin="9674,-5949" coordsize="0,4364" path="m9674,-5949l9674,-1585e" filled="f" stroked="t" strokeweight=".647736pt" strokecolor="#B9B9B9">
                <v:path arrowok="t"/>
              </v:shape>
            </v:group>
            <v:group style="position:absolute;left:9933;top:-5949;width:2;height:4364" coordorigin="9933,-5949" coordsize="2,4364">
              <v:shape style="position:absolute;left:9933;top:-5949;width:2;height:4364" coordorigin="9933,-5949" coordsize="0,4364" path="m9933,-5949l9933,-1585e" filled="f" stroked="t" strokeweight=".647736pt" strokecolor="#B9B9B9">
                <v:path arrowok="t"/>
              </v:shape>
            </v:group>
            <v:group style="position:absolute;left:2264;top:-5949;width:2;height:4416" coordorigin="2264,-5949" coordsize="2,4416">
              <v:shape style="position:absolute;left:2264;top:-5949;width:2;height:4416" coordorigin="2264,-5949" coordsize="0,4416" path="m2264,-1533l2264,-5949e" filled="f" stroked="t" strokeweight=".647736pt" strokecolor="#878787">
                <v:path arrowok="t"/>
              </v:shape>
            </v:group>
            <v:group style="position:absolute;left:2199;top:-1585;width:7734;height:2" coordorigin="2199,-1585" coordsize="7734,2">
              <v:shape style="position:absolute;left:2199;top:-1585;width:7734;height:2" coordorigin="2199,-1585" coordsize="7734,0" path="m2199,-1585l9933,-1585e" filled="f" stroked="t" strokeweight=".647461pt" strokecolor="#878787">
                <v:path arrowok="t"/>
              </v:shape>
            </v:group>
            <v:group style="position:absolute;left:2199;top:-2129;width:65;height:2" coordorigin="2199,-2129" coordsize="65,2">
              <v:shape style="position:absolute;left:2199;top:-2129;width:65;height:2" coordorigin="2199,-2129" coordsize="65,0" path="m2199,-2129l2264,-2129e" filled="f" stroked="t" strokeweight=".647461pt" strokecolor="#878787">
                <v:path arrowok="t"/>
              </v:shape>
            </v:group>
            <v:group style="position:absolute;left:2199;top:-2673;width:65;height:2" coordorigin="2199,-2673" coordsize="65,2">
              <v:shape style="position:absolute;left:2199;top:-2673;width:65;height:2" coordorigin="2199,-2673" coordsize="65,0" path="m2199,-2673l2264,-2673e" filled="f" stroked="t" strokeweight=".647461pt" strokecolor="#878787">
                <v:path arrowok="t"/>
              </v:shape>
            </v:group>
            <v:group style="position:absolute;left:2199;top:-3217;width:65;height:2" coordorigin="2199,-3217" coordsize="65,2">
              <v:shape style="position:absolute;left:2199;top:-3217;width:65;height:2" coordorigin="2199,-3217" coordsize="65,0" path="m2199,-3217l2264,-3217e" filled="f" stroked="t" strokeweight=".647461pt" strokecolor="#878787">
                <v:path arrowok="t"/>
              </v:shape>
            </v:group>
            <v:group style="position:absolute;left:2199;top:-3773;width:65;height:2" coordorigin="2199,-3773" coordsize="65,2">
              <v:shape style="position:absolute;left:2199;top:-3773;width:65;height:2" coordorigin="2199,-3773" coordsize="65,0" path="m2199,-3773l2264,-3773e" filled="f" stroked="t" strokeweight=".647461pt" strokecolor="#878787">
                <v:path arrowok="t"/>
              </v:shape>
            </v:group>
            <v:group style="position:absolute;left:2199;top:-4317;width:65;height:2" coordorigin="2199,-4317" coordsize="65,2">
              <v:shape style="position:absolute;left:2199;top:-4317;width:65;height:2" coordorigin="2199,-4317" coordsize="65,0" path="m2199,-4317l2264,-4317e" filled="f" stroked="t" strokeweight=".647461pt" strokecolor="#878787">
                <v:path arrowok="t"/>
              </v:shape>
            </v:group>
            <v:group style="position:absolute;left:2199;top:-4861;width:65;height:2" coordorigin="2199,-4861" coordsize="65,2">
              <v:shape style="position:absolute;left:2199;top:-4861;width:65;height:2" coordorigin="2199,-4861" coordsize="65,0" path="m2199,-4861l2264,-4861e" filled="f" stroked="t" strokeweight=".647461pt" strokecolor="#878787">
                <v:path arrowok="t"/>
              </v:shape>
            </v:group>
            <v:group style="position:absolute;left:2199;top:-5405;width:65;height:2" coordorigin="2199,-5405" coordsize="65,2">
              <v:shape style="position:absolute;left:2199;top:-5405;width:65;height:2" coordorigin="2199,-5405" coordsize="65,0" path="m2199,-5405l2264,-5405e" filled="f" stroked="t" strokeweight=".647461pt" strokecolor="#878787">
                <v:path arrowok="t"/>
              </v:shape>
            </v:group>
            <v:group style="position:absolute;left:2199;top:-5949;width:65;height:2" coordorigin="2199,-5949" coordsize="65,2">
              <v:shape style="position:absolute;left:2199;top:-5949;width:65;height:2" coordorigin="2199,-5949" coordsize="65,0" path="m2199,-5949l2264,-5949e" filled="f" stroked="t" strokeweight=".647461pt" strokecolor="#878787">
                <v:path arrowok="t"/>
              </v:shape>
            </v:group>
            <v:group style="position:absolute;left:3546;top:-1585;width:2;height:52" coordorigin="3546,-1585" coordsize="2,52">
              <v:shape style="position:absolute;left:3546;top:-1585;width:2;height:52" coordorigin="3546,-1585" coordsize="0,52" path="m3546,-1585l3546,-1533e" filled="f" stroked="t" strokeweight=".647736pt" strokecolor="#878787">
                <v:path arrowok="t"/>
              </v:shape>
            </v:group>
            <v:group style="position:absolute;left:4816;top:-1585;width:2;height:52" coordorigin="4816,-1585" coordsize="2,52">
              <v:shape style="position:absolute;left:4816;top:-1585;width:2;height:52" coordorigin="4816,-1585" coordsize="0,52" path="m4816,-1585l4816,-1533e" filled="f" stroked="t" strokeweight=".647736pt" strokecolor="#878787">
                <v:path arrowok="t"/>
              </v:shape>
            </v:group>
            <v:group style="position:absolute;left:6098;top:-1585;width:2;height:52" coordorigin="6098,-1585" coordsize="2,52">
              <v:shape style="position:absolute;left:6098;top:-1585;width:2;height:52" coordorigin="6098,-1585" coordsize="0,52" path="m6098,-1585l6098,-1533e" filled="f" stroked="t" strokeweight=".647736pt" strokecolor="#878787">
                <v:path arrowok="t"/>
              </v:shape>
            </v:group>
            <v:group style="position:absolute;left:7381;top:-1585;width:2;height:52" coordorigin="7381,-1585" coordsize="2,52">
              <v:shape style="position:absolute;left:7381;top:-1585;width:2;height:52" coordorigin="7381,-1585" coordsize="0,52" path="m7381,-1585l7381,-1533e" filled="f" stroked="t" strokeweight=".647736pt" strokecolor="#878787">
                <v:path arrowok="t"/>
              </v:shape>
            </v:group>
            <v:group style="position:absolute;left:8651;top:-1585;width:2;height:52" coordorigin="8651,-1585" coordsize="2,52">
              <v:shape style="position:absolute;left:8651;top:-1585;width:2;height:52" coordorigin="8651,-1585" coordsize="0,52" path="m8651,-1585l8651,-1533e" filled="f" stroked="t" strokeweight=".647736pt" strokecolor="#878787">
                <v:path arrowok="t"/>
              </v:shape>
            </v:group>
            <v:group style="position:absolute;left:9933;top:-1585;width:2;height:52" coordorigin="9933,-1585" coordsize="2,52">
              <v:shape style="position:absolute;left:9933;top:-1585;width:2;height:52" coordorigin="9933,-1585" coordsize="0,52" path="m9933,-1585l9933,-1533e" filled="f" stroked="t" strokeweight=".647736pt" strokecolor="#878787">
                <v:path arrowok="t"/>
              </v:shape>
            </v:group>
            <v:group style="position:absolute;left:2257;top:-2485;width:6400;height:466" coordorigin="2257,-2485" coordsize="6400,466">
              <v:shape style="position:absolute;left:2257;top:-2485;width:6400;height:466" coordorigin="2257,-2485" coordsize="6400,466" path="m2257,-2485l3851,-2265,5457,-2148,7051,-2071,8657,-2019e" filled="f" stroked="t" strokeweight="1.294925pt" strokecolor="#000000">
                <v:path arrowok="t"/>
              </v:shape>
            </v:group>
            <v:group style="position:absolute;left:2257;top:-3819;width:6400;height:1230" coordorigin="2257,-3819" coordsize="6400,1230">
              <v:shape style="position:absolute;left:2257;top:-3819;width:6400;height:1230" coordorigin="2257,-3819" coordsize="6400,1230" path="m2257,-3819l3851,-3249,5457,-2938,7051,-2731,8657,-2589e" filled="f" stroked="t" strokeweight="1.294941pt" strokecolor="#000000">
                <v:path arrowok="t"/>
              </v:shape>
            </v:group>
            <v:group style="position:absolute;left:2257;top:-5709;width:6400;height:2240" coordorigin="2257,-5709" coordsize="6400,2240">
              <v:shape style="position:absolute;left:2257;top:-5709;width:6400;height:2240" coordorigin="2257,-5709" coordsize="6400,2240" path="m2257,-5709l3851,-4686,5457,-4104,7051,-3728,8657,-3469e" filled="f" stroked="t" strokeweight="1.294982pt" strokecolor="#000000">
                <v:path arrowok="t"/>
              </v:shape>
            </v:group>
            <v:group style="position:absolute;left:2212;top:-2527;width:86;height:86" coordorigin="2212,-2527" coordsize="86,86">
              <v:shape style="position:absolute;left:2212;top:-2527;width:86;height:86" coordorigin="2212,-2527" coordsize="86,86" path="m2255,-2441l2212,-2484,2255,-2527,2298,-2484,2255,-2441e" filled="t" fillcolor="#4572A7" stroked="f">
                <v:path arrowok="t"/>
                <v:fill/>
              </v:shape>
            </v:group>
            <v:group style="position:absolute;left:2212;top:-2484;width:43;height:43" coordorigin="2212,-2484" coordsize="43,43">
              <v:shape style="position:absolute;left:2212;top:-2484;width:43;height:43" coordorigin="2212,-2484" coordsize="43,43" path="m2255,-2441l2212,-2484e" filled="f" stroked="t" strokeweight=".647598pt" strokecolor="#416FA6">
                <v:path arrowok="t"/>
              </v:shape>
            </v:group>
            <v:group style="position:absolute;left:2212;top:-2527;width:43;height:43" coordorigin="2212,-2527" coordsize="43,43">
              <v:shape style="position:absolute;left:2212;top:-2527;width:43;height:43" coordorigin="2212,-2527" coordsize="43,43" path="m2212,-2484l2255,-2527e" filled="f" stroked="t" strokeweight=".647598pt" strokecolor="#416FA6">
                <v:path arrowok="t"/>
              </v:shape>
            </v:group>
            <v:group style="position:absolute;left:2255;top:-2527;width:43;height:43" coordorigin="2255,-2527" coordsize="43,43">
              <v:shape style="position:absolute;left:2255;top:-2527;width:43;height:43" coordorigin="2255,-2527" coordsize="43,43" path="m2255,-2527l2298,-2484e" filled="f" stroked="t" strokeweight=".647598pt" strokecolor="#416FA6">
                <v:path arrowok="t"/>
              </v:shape>
            </v:group>
            <v:group style="position:absolute;left:3813;top:-2310;width:86;height:86" coordorigin="3813,-2310" coordsize="86,86">
              <v:shape style="position:absolute;left:3813;top:-2310;width:86;height:86" coordorigin="3813,-2310" coordsize="86,86" path="m3856,-2224l3813,-2267,3856,-2310,3899,-2267,3856,-2224e" filled="t" fillcolor="#4572A7" stroked="f">
                <v:path arrowok="t"/>
                <v:fill/>
              </v:shape>
            </v:group>
            <v:group style="position:absolute;left:3813;top:-2267;width:43;height:43" coordorigin="3813,-2267" coordsize="43,43">
              <v:shape style="position:absolute;left:3813;top:-2267;width:43;height:43" coordorigin="3813,-2267" coordsize="43,43" path="m3856,-2224l3813,-2267e" filled="f" stroked="t" strokeweight=".647598pt" strokecolor="#416FA6">
                <v:path arrowok="t"/>
              </v:shape>
            </v:group>
            <v:group style="position:absolute;left:3813;top:-2310;width:43;height:43" coordorigin="3813,-2310" coordsize="43,43">
              <v:shape style="position:absolute;left:3813;top:-2310;width:43;height:43" coordorigin="3813,-2310" coordsize="43,43" path="m3813,-2267l3856,-2310e" filled="f" stroked="t" strokeweight=".647598pt" strokecolor="#416FA6">
                <v:path arrowok="t"/>
              </v:shape>
            </v:group>
            <v:group style="position:absolute;left:3856;top:-2310;width:43;height:43" coordorigin="3856,-2310" coordsize="43,43">
              <v:shape style="position:absolute;left:3856;top:-2310;width:43;height:43" coordorigin="3856,-2310" coordsize="43,43" path="m3856,-2310l3899,-2267e" filled="f" stroked="t" strokeweight=".647598pt" strokecolor="#416FA6">
                <v:path arrowok="t"/>
              </v:shape>
            </v:group>
            <v:group style="position:absolute;left:5414;top:-2190;width:86;height:86" coordorigin="5414,-2190" coordsize="86,86">
              <v:shape style="position:absolute;left:5414;top:-2190;width:86;height:86" coordorigin="5414,-2190" coordsize="86,86" path="m5457,-2104l5414,-2147,5457,-2190,5500,-2147,5457,-2104e" filled="t" fillcolor="#4572A7" stroked="f">
                <v:path arrowok="t"/>
                <v:fill/>
              </v:shape>
            </v:group>
            <v:group style="position:absolute;left:5414;top:-2147;width:43;height:43" coordorigin="5414,-2147" coordsize="43,43">
              <v:shape style="position:absolute;left:5414;top:-2147;width:43;height:43" coordorigin="5414,-2147" coordsize="43,43" path="m5457,-2104l5414,-2147e" filled="f" stroked="t" strokeweight=".647598pt" strokecolor="#416FA6">
                <v:path arrowok="t"/>
              </v:shape>
            </v:group>
            <v:group style="position:absolute;left:5414;top:-2190;width:43;height:43" coordorigin="5414,-2190" coordsize="43,43">
              <v:shape style="position:absolute;left:5414;top:-2190;width:43;height:43" coordorigin="5414,-2190" coordsize="43,43" path="m5414,-2147l5457,-2190e" filled="f" stroked="t" strokeweight=".647598pt" strokecolor="#416FA6">
                <v:path arrowok="t"/>
              </v:shape>
            </v:group>
            <v:group style="position:absolute;left:5457;top:-2190;width:43;height:43" coordorigin="5457,-2190" coordsize="43,43">
              <v:shape style="position:absolute;left:5457;top:-2190;width:43;height:43" coordorigin="5457,-2190" coordsize="43,43" path="m5457,-2190l5500,-2147e" filled="f" stroked="t" strokeweight=".647598pt" strokecolor="#416FA6">
                <v:path arrowok="t"/>
              </v:shape>
            </v:group>
            <v:group style="position:absolute;left:7015;top:-2114;width:86;height:86" coordorigin="7015,-2114" coordsize="86,86">
              <v:shape style="position:absolute;left:7015;top:-2114;width:86;height:86" coordorigin="7015,-2114" coordsize="86,86" path="m7058,-2028l7015,-2071,7058,-2114,7101,-2071,7058,-2028e" filled="t" fillcolor="#4572A7" stroked="f">
                <v:path arrowok="t"/>
                <v:fill/>
              </v:shape>
            </v:group>
            <v:group style="position:absolute;left:7015;top:-2071;width:43;height:43" coordorigin="7015,-2071" coordsize="43,43">
              <v:shape style="position:absolute;left:7015;top:-2071;width:43;height:43" coordorigin="7015,-2071" coordsize="43,43" path="m7058,-2028l7015,-2071e" filled="f" stroked="t" strokeweight=".647598pt" strokecolor="#416FA6">
                <v:path arrowok="t"/>
              </v:shape>
            </v:group>
            <v:group style="position:absolute;left:7015;top:-2114;width:43;height:43" coordorigin="7015,-2114" coordsize="43,43">
              <v:shape style="position:absolute;left:7015;top:-2114;width:43;height:43" coordorigin="7015,-2114" coordsize="43,43" path="m7015,-2071l7058,-2114e" filled="f" stroked="t" strokeweight=".647598pt" strokecolor="#416FA6">
                <v:path arrowok="t"/>
              </v:shape>
            </v:group>
            <v:group style="position:absolute;left:7058;top:-2114;width:43;height:43" coordorigin="7058,-2114" coordsize="43,43">
              <v:shape style="position:absolute;left:7058;top:-2114;width:43;height:43" coordorigin="7058,-2114" coordsize="43,43" path="m7058,-2114l7101,-2071e" filled="f" stroked="t" strokeweight=".647598pt" strokecolor="#416FA6">
                <v:path arrowok="t"/>
              </v:shape>
            </v:group>
            <v:group style="position:absolute;left:8616;top:-2060;width:86;height:86" coordorigin="8616,-2060" coordsize="86,86">
              <v:shape style="position:absolute;left:8616;top:-2060;width:86;height:86" coordorigin="8616,-2060" coordsize="86,86" path="m8659,-1973l8616,-2017,8659,-2060,8702,-2017,8659,-1973e" filled="t" fillcolor="#4572A7" stroked="f">
                <v:path arrowok="t"/>
                <v:fill/>
              </v:shape>
            </v:group>
            <v:group style="position:absolute;left:8616;top:-2017;width:43;height:43" coordorigin="8616,-2017" coordsize="43,43">
              <v:shape style="position:absolute;left:8616;top:-2017;width:43;height:43" coordorigin="8616,-2017" coordsize="43,43" path="m8659,-1973l8616,-2017e" filled="f" stroked="t" strokeweight=".647598pt" strokecolor="#416FA6">
                <v:path arrowok="t"/>
              </v:shape>
            </v:group>
            <v:group style="position:absolute;left:8616;top:-2060;width:43;height:43" coordorigin="8616,-2060" coordsize="43,43">
              <v:shape style="position:absolute;left:8616;top:-2060;width:43;height:43" coordorigin="8616,-2060" coordsize="43,43" path="m8616,-2017l8659,-2060e" filled="f" stroked="t" strokeweight=".647598pt" strokecolor="#416FA6">
                <v:path arrowok="t"/>
              </v:shape>
            </v:group>
            <v:group style="position:absolute;left:8659;top:-2060;width:43;height:43" coordorigin="8659,-2060" coordsize="43,43">
              <v:shape style="position:absolute;left:8659;top:-2060;width:43;height:43" coordorigin="8659,-2060" coordsize="43,43" path="m8659,-2060l8702,-2017e" filled="f" stroked="t" strokeweight=".647598pt" strokecolor="#416FA6">
                <v:path arrowok="t"/>
              </v:shape>
            </v:group>
            <v:group style="position:absolute;left:2212;top:-3854;width:86;height:86" coordorigin="2212,-3854" coordsize="86,86">
              <v:shape style="position:absolute;left:2212;top:-3854;width:86;height:86" coordorigin="2212,-3854" coordsize="86,86" path="m2255,-3768l2212,-3811,2255,-3854,2298,-3811,2255,-3768e" filled="t" fillcolor="#4572A7" stroked="f">
                <v:path arrowok="t"/>
                <v:fill/>
              </v:shape>
            </v:group>
            <v:group style="position:absolute;left:2212;top:-3811;width:43;height:43" coordorigin="2212,-3811" coordsize="43,43">
              <v:shape style="position:absolute;left:2212;top:-3811;width:43;height:43" coordorigin="2212,-3811" coordsize="43,43" path="m2255,-3768l2212,-3811e" filled="f" stroked="t" strokeweight=".647598pt" strokecolor="#416FA6">
                <v:path arrowok="t"/>
              </v:shape>
            </v:group>
            <v:group style="position:absolute;left:2212;top:-3854;width:43;height:43" coordorigin="2212,-3854" coordsize="43,43">
              <v:shape style="position:absolute;left:2212;top:-3854;width:43;height:43" coordorigin="2212,-3854" coordsize="43,43" path="m2212,-3811l2255,-3854e" filled="f" stroked="t" strokeweight=".647598pt" strokecolor="#416FA6">
                <v:path arrowok="t"/>
              </v:shape>
            </v:group>
            <v:group style="position:absolute;left:2255;top:-3854;width:43;height:43" coordorigin="2255,-3854" coordsize="43,43">
              <v:shape style="position:absolute;left:2255;top:-3854;width:43;height:43" coordorigin="2255,-3854" coordsize="43,43" path="m2255,-3854l2298,-3811e" filled="f" stroked="t" strokeweight=".647598pt" strokecolor="#416FA6">
                <v:path arrowok="t"/>
              </v:shape>
            </v:group>
            <v:group style="position:absolute;left:3813;top:-3289;width:86;height:86" coordorigin="3813,-3289" coordsize="86,86">
              <v:shape style="position:absolute;left:3813;top:-3289;width:86;height:86" coordorigin="3813,-3289" coordsize="86,86" path="m3856,-3203l3813,-3246,3856,-3289,3899,-3246,3856,-3203e" filled="t" fillcolor="#4572A7" stroked="f">
                <v:path arrowok="t"/>
                <v:fill/>
              </v:shape>
            </v:group>
            <v:group style="position:absolute;left:3813;top:-3246;width:43;height:43" coordorigin="3813,-3246" coordsize="43,43">
              <v:shape style="position:absolute;left:3813;top:-3246;width:43;height:43" coordorigin="3813,-3246" coordsize="43,43" path="m3856,-3203l3813,-3246e" filled="f" stroked="t" strokeweight=".647598pt" strokecolor="#416FA6">
                <v:path arrowok="t"/>
              </v:shape>
            </v:group>
            <v:group style="position:absolute;left:3813;top:-3289;width:43;height:43" coordorigin="3813,-3289" coordsize="43,43">
              <v:shape style="position:absolute;left:3813;top:-3289;width:43;height:43" coordorigin="3813,-3289" coordsize="43,43" path="m3813,-3246l3856,-3289e" filled="f" stroked="t" strokeweight=".647598pt" strokecolor="#416FA6">
                <v:path arrowok="t"/>
              </v:shape>
            </v:group>
            <v:group style="position:absolute;left:3856;top:-3289;width:43;height:43" coordorigin="3856,-3289" coordsize="43,43">
              <v:shape style="position:absolute;left:3856;top:-3289;width:43;height:43" coordorigin="3856,-3289" coordsize="43,43" path="m3856,-3289l3899,-3246e" filled="f" stroked="t" strokeweight=".647598pt" strokecolor="#416FA6">
                <v:path arrowok="t"/>
              </v:shape>
            </v:group>
            <v:group style="position:absolute;left:5414;top:-2973;width:86;height:86" coordorigin="5414,-2973" coordsize="86,86">
              <v:shape style="position:absolute;left:5414;top:-2973;width:86;height:86" coordorigin="5414,-2973" coordsize="86,86" path="m5457,-2887l5414,-2930,5457,-2973,5500,-2930,5457,-2887e" filled="t" fillcolor="#4572A7" stroked="f">
                <v:path arrowok="t"/>
                <v:fill/>
              </v:shape>
            </v:group>
            <v:group style="position:absolute;left:5414;top:-2930;width:43;height:43" coordorigin="5414,-2930" coordsize="43,43">
              <v:shape style="position:absolute;left:5414;top:-2930;width:43;height:43" coordorigin="5414,-2930" coordsize="43,43" path="m5457,-2887l5414,-2930e" filled="f" stroked="t" strokeweight=".647598pt" strokecolor="#416FA6">
                <v:path arrowok="t"/>
              </v:shape>
            </v:group>
            <v:group style="position:absolute;left:5414;top:-2973;width:43;height:43" coordorigin="5414,-2973" coordsize="43,43">
              <v:shape style="position:absolute;left:5414;top:-2973;width:43;height:43" coordorigin="5414,-2973" coordsize="43,43" path="m5414,-2930l5457,-2973e" filled="f" stroked="t" strokeweight=".647598pt" strokecolor="#416FA6">
                <v:path arrowok="t"/>
              </v:shape>
            </v:group>
            <v:group style="position:absolute;left:5457;top:-2973;width:43;height:43" coordorigin="5457,-2973" coordsize="43,43">
              <v:shape style="position:absolute;left:5457;top:-2973;width:43;height:43" coordorigin="5457,-2973" coordsize="43,43" path="m5457,-2973l5500,-2930e" filled="f" stroked="t" strokeweight=".647598pt" strokecolor="#416FA6">
                <v:path arrowok="t"/>
              </v:shape>
            </v:group>
            <v:group style="position:absolute;left:7015;top:-2772;width:86;height:86" coordorigin="7015,-2772" coordsize="86,86">
              <v:shape style="position:absolute;left:7015;top:-2772;width:86;height:86" coordorigin="7015,-2772" coordsize="86,86" path="m7058,-2686l7015,-2729,7058,-2772,7101,-2729,7058,-2686e" filled="t" fillcolor="#4572A7" stroked="f">
                <v:path arrowok="t"/>
                <v:fill/>
              </v:shape>
            </v:group>
            <v:group style="position:absolute;left:7015;top:-2729;width:43;height:43" coordorigin="7015,-2729" coordsize="43,43">
              <v:shape style="position:absolute;left:7015;top:-2729;width:43;height:43" coordorigin="7015,-2729" coordsize="43,43" path="m7058,-2686l7015,-2729e" filled="f" stroked="t" strokeweight=".647598pt" strokecolor="#416FA6">
                <v:path arrowok="t"/>
              </v:shape>
            </v:group>
            <v:group style="position:absolute;left:7015;top:-2772;width:43;height:43" coordorigin="7015,-2772" coordsize="43,43">
              <v:shape style="position:absolute;left:7015;top:-2772;width:43;height:43" coordorigin="7015,-2772" coordsize="43,43" path="m7015,-2729l7058,-2772e" filled="f" stroked="t" strokeweight=".647598pt" strokecolor="#416FA6">
                <v:path arrowok="t"/>
              </v:shape>
            </v:group>
            <v:group style="position:absolute;left:7058;top:-2772;width:43;height:43" coordorigin="7058,-2772" coordsize="43,43">
              <v:shape style="position:absolute;left:7058;top:-2772;width:43;height:43" coordorigin="7058,-2772" coordsize="43,43" path="m7058,-2772l7101,-2729e" filled="f" stroked="t" strokeweight=".647598pt" strokecolor="#416FA6">
                <v:path arrowok="t"/>
              </v:shape>
            </v:group>
            <v:group style="position:absolute;left:8616;top:-2625;width:86;height:86" coordorigin="8616,-2625" coordsize="86,86">
              <v:shape style="position:absolute;left:8616;top:-2625;width:86;height:86" coordorigin="8616,-2625" coordsize="86,86" path="m8659,-2539l8616,-2582,8659,-2625,8702,-2582,8659,-2539e" filled="t" fillcolor="#4572A7" stroked="f">
                <v:path arrowok="t"/>
                <v:fill/>
              </v:shape>
            </v:group>
            <v:group style="position:absolute;left:8616;top:-2582;width:43;height:43" coordorigin="8616,-2582" coordsize="43,43">
              <v:shape style="position:absolute;left:8616;top:-2582;width:43;height:43" coordorigin="8616,-2582" coordsize="43,43" path="m8659,-2539l8616,-2582e" filled="f" stroked="t" strokeweight=".647598pt" strokecolor="#416FA6">
                <v:path arrowok="t"/>
              </v:shape>
            </v:group>
            <v:group style="position:absolute;left:8616;top:-2625;width:43;height:43" coordorigin="8616,-2625" coordsize="43,43">
              <v:shape style="position:absolute;left:8616;top:-2625;width:43;height:43" coordorigin="8616,-2625" coordsize="43,43" path="m8616,-2582l8659,-2625e" filled="f" stroked="t" strokeweight=".647598pt" strokecolor="#416FA6">
                <v:path arrowok="t"/>
              </v:shape>
            </v:group>
            <v:group style="position:absolute;left:8659;top:-2625;width:43;height:43" coordorigin="8659,-2625" coordsize="43,43">
              <v:shape style="position:absolute;left:8659;top:-2625;width:43;height:43" coordorigin="8659,-2625" coordsize="43,43" path="m8659,-2625l8702,-2582e" filled="f" stroked="t" strokeweight=".647598pt" strokecolor="#416FA6">
                <v:path arrowok="t"/>
              </v:shape>
            </v:group>
            <v:group style="position:absolute;left:2212;top:-5742;width:86;height:86" coordorigin="2212,-5742" coordsize="86,86">
              <v:shape style="position:absolute;left:2212;top:-5742;width:86;height:86" coordorigin="2212,-5742" coordsize="86,86" path="m2255,-5655l2212,-5699,2255,-5742,2298,-5699,2255,-5655e" filled="t" fillcolor="#4572A7" stroked="f">
                <v:path arrowok="t"/>
                <v:fill/>
              </v:shape>
            </v:group>
            <v:group style="position:absolute;left:2212;top:-5699;width:43;height:43" coordorigin="2212,-5699" coordsize="43,43">
              <v:shape style="position:absolute;left:2212;top:-5699;width:43;height:43" coordorigin="2212,-5699" coordsize="43,43" path="m2255,-5656l2212,-5699e" filled="f" stroked="t" strokeweight=".647598pt" strokecolor="#416FA6">
                <v:path arrowok="t"/>
              </v:shape>
            </v:group>
            <v:group style="position:absolute;left:2212;top:-5742;width:43;height:43" coordorigin="2212,-5742" coordsize="43,43">
              <v:shape style="position:absolute;left:2212;top:-5742;width:43;height:43" coordorigin="2212,-5742" coordsize="43,43" path="m2212,-5699l2255,-5742e" filled="f" stroked="t" strokeweight=".647598pt" strokecolor="#416FA6">
                <v:path arrowok="t"/>
              </v:shape>
            </v:group>
            <v:group style="position:absolute;left:2255;top:-5742;width:43;height:43" coordorigin="2255,-5742" coordsize="43,43">
              <v:shape style="position:absolute;left:2255;top:-5742;width:43;height:43" coordorigin="2255,-5742" coordsize="43,43" path="m2255,-5742l2298,-5699e" filled="f" stroked="t" strokeweight=".647598pt" strokecolor="#416FA6">
                <v:path arrowok="t"/>
              </v:shape>
            </v:group>
            <v:group style="position:absolute;left:3813;top:-4719;width:86;height:86" coordorigin="3813,-4719" coordsize="86,86">
              <v:shape style="position:absolute;left:3813;top:-4719;width:86;height:86" coordorigin="3813,-4719" coordsize="86,86" path="m3856,-4633l3813,-4676,3856,-4719,3899,-4676,3856,-4633e" filled="t" fillcolor="#4572A7" stroked="f">
                <v:path arrowok="t"/>
                <v:fill/>
              </v:shape>
            </v:group>
            <v:group style="position:absolute;left:3813;top:-4676;width:43;height:43" coordorigin="3813,-4676" coordsize="43,43">
              <v:shape style="position:absolute;left:3813;top:-4676;width:43;height:43" coordorigin="3813,-4676" coordsize="43,43" path="m3856,-4633l3813,-4676e" filled="f" stroked="t" strokeweight=".647598pt" strokecolor="#416FA6">
                <v:path arrowok="t"/>
              </v:shape>
            </v:group>
            <v:group style="position:absolute;left:3813;top:-4719;width:43;height:43" coordorigin="3813,-4719" coordsize="43,43">
              <v:shape style="position:absolute;left:3813;top:-4719;width:43;height:43" coordorigin="3813,-4719" coordsize="43,43" path="m3813,-4676l3856,-4719e" filled="f" stroked="t" strokeweight=".647598pt" strokecolor="#416FA6">
                <v:path arrowok="t"/>
              </v:shape>
            </v:group>
            <v:group style="position:absolute;left:3856;top:-4719;width:43;height:43" coordorigin="3856,-4719" coordsize="43,43">
              <v:shape style="position:absolute;left:3856;top:-4719;width:43;height:43" coordorigin="3856,-4719" coordsize="43,43" path="m3856,-4719l3899,-4676e" filled="f" stroked="t" strokeweight=".647598pt" strokecolor="#416FA6">
                <v:path arrowok="t"/>
              </v:shape>
            </v:group>
            <v:group style="position:absolute;left:5414;top:-4143;width:86;height:86" coordorigin="5414,-4143" coordsize="86,86">
              <v:shape style="position:absolute;left:5414;top:-4143;width:86;height:86" coordorigin="5414,-4143" coordsize="86,86" path="m5457,-4057l5414,-4100,5457,-4143,5500,-4100,5457,-4057e" filled="t" fillcolor="#4572A7" stroked="f">
                <v:path arrowok="t"/>
                <v:fill/>
              </v:shape>
            </v:group>
            <v:group style="position:absolute;left:5414;top:-4100;width:43;height:43" coordorigin="5414,-4100" coordsize="43,43">
              <v:shape style="position:absolute;left:5414;top:-4100;width:43;height:43" coordorigin="5414,-4100" coordsize="43,43" path="m5457,-4057l5414,-4100e" filled="f" stroked="t" strokeweight=".647598pt" strokecolor="#416FA6">
                <v:path arrowok="t"/>
              </v:shape>
            </v:group>
            <v:group style="position:absolute;left:5414;top:-4143;width:43;height:43" coordorigin="5414,-4143" coordsize="43,43">
              <v:shape style="position:absolute;left:5414;top:-4143;width:43;height:43" coordorigin="5414,-4143" coordsize="43,43" path="m5414,-4100l5457,-4143e" filled="f" stroked="t" strokeweight=".647598pt" strokecolor="#416FA6">
                <v:path arrowok="t"/>
              </v:shape>
            </v:group>
            <v:group style="position:absolute;left:5457;top:-4143;width:43;height:43" coordorigin="5457,-4143" coordsize="43,43">
              <v:shape style="position:absolute;left:5457;top:-4143;width:43;height:43" coordorigin="5457,-4143" coordsize="43,43" path="m5457,-4143l5500,-4100e" filled="f" stroked="t" strokeweight=".647598pt" strokecolor="#416FA6">
                <v:path arrowok="t"/>
              </v:shape>
            </v:group>
            <v:group style="position:absolute;left:7015;top:-3767;width:86;height:86" coordorigin="7015,-3767" coordsize="86,86">
              <v:shape style="position:absolute;left:7015;top:-3767;width:86;height:86" coordorigin="7015,-3767" coordsize="86,86" path="m7058,-3681l7015,-3724,7058,-3767,7101,-3724,7058,-3681e" filled="t" fillcolor="#4572A7" stroked="f">
                <v:path arrowok="t"/>
                <v:fill/>
              </v:shape>
            </v:group>
            <v:group style="position:absolute;left:7015;top:-3724;width:43;height:43" coordorigin="7015,-3724" coordsize="43,43">
              <v:shape style="position:absolute;left:7015;top:-3724;width:43;height:43" coordorigin="7015,-3724" coordsize="43,43" path="m7058,-3681l7015,-3724e" filled="f" stroked="t" strokeweight=".647598pt" strokecolor="#416FA6">
                <v:path arrowok="t"/>
              </v:shape>
            </v:group>
            <v:group style="position:absolute;left:7015;top:-3767;width:43;height:43" coordorigin="7015,-3767" coordsize="43,43">
              <v:shape style="position:absolute;left:7015;top:-3767;width:43;height:43" coordorigin="7015,-3767" coordsize="43,43" path="m7015,-3724l7058,-3767e" filled="f" stroked="t" strokeweight=".647598pt" strokecolor="#416FA6">
                <v:path arrowok="t"/>
              </v:shape>
            </v:group>
            <v:group style="position:absolute;left:7058;top:-3767;width:43;height:43" coordorigin="7058,-3767" coordsize="43,43">
              <v:shape style="position:absolute;left:7058;top:-3767;width:43;height:43" coordorigin="7058,-3767" coordsize="43,43" path="m7058,-3767l7101,-3724e" filled="f" stroked="t" strokeweight=".647598pt" strokecolor="#416FA6">
                <v:path arrowok="t"/>
              </v:shape>
            </v:group>
            <v:group style="position:absolute;left:8616;top:-3501;width:86;height:86" coordorigin="8616,-3501" coordsize="86,86">
              <v:shape style="position:absolute;left:8616;top:-3501;width:86;height:86" coordorigin="8616,-3501" coordsize="86,86" path="m8659,-3415l8616,-3458,8659,-3501,8702,-3458,8659,-3415e" filled="t" fillcolor="#4572A7" stroked="f">
                <v:path arrowok="t"/>
                <v:fill/>
              </v:shape>
            </v:group>
            <v:group style="position:absolute;left:8616;top:-3458;width:43;height:43" coordorigin="8616,-3458" coordsize="43,43">
              <v:shape style="position:absolute;left:8616;top:-3458;width:43;height:43" coordorigin="8616,-3458" coordsize="43,43" path="m8659,-3415l8616,-3458e" filled="f" stroked="t" strokeweight=".647598pt" strokecolor="#416FA6">
                <v:path arrowok="t"/>
              </v:shape>
            </v:group>
            <v:group style="position:absolute;left:8616;top:-3501;width:43;height:43" coordorigin="8616,-3501" coordsize="43,43">
              <v:shape style="position:absolute;left:8616;top:-3501;width:43;height:43" coordorigin="8616,-3501" coordsize="43,43" path="m8616,-3458l8659,-3501e" filled="f" stroked="t" strokeweight=".647598pt" strokecolor="#416FA6">
                <v:path arrowok="t"/>
              </v:shape>
            </v:group>
            <v:group style="position:absolute;left:8659;top:-3501;width:43;height:43" coordorigin="8659,-3501" coordsize="43,43">
              <v:shape style="position:absolute;left:8659;top:-3501;width:43;height:43" coordorigin="8659,-3501" coordsize="43,43" path="m8659,-3501l8702,-3458e" filled="f" stroked="t" strokeweight=".647598pt" strokecolor="#416FA6">
                <v:path arrowok="t"/>
              </v:shape>
            </v:group>
            <v:group style="position:absolute;left:2257;top:-2485;width:6400;height:466" coordorigin="2257,-2485" coordsize="6400,466">
              <v:shape style="position:absolute;left:2257;top:-2485;width:6400;height:466" coordorigin="2257,-2485" coordsize="6400,466" path="m2257,-2485l3851,-2265,5457,-2148,7051,-2071,8657,-2019e" filled="f" stroked="t" strokeweight="1.294925pt" strokecolor="#000000">
                <v:path arrowok="t"/>
              </v:shape>
            </v:group>
            <v:group style="position:absolute;left:2257;top:-3819;width:6400;height:1230" coordorigin="2257,-3819" coordsize="6400,1230">
              <v:shape style="position:absolute;left:2257;top:-3819;width:6400;height:1230" coordorigin="2257,-3819" coordsize="6400,1230" path="m2257,-3819l3851,-3249,5457,-2938,7051,-2731,8657,-2589e" filled="f" stroked="t" strokeweight="1.294941pt" strokecolor="#000000">
                <v:path arrowok="t"/>
              </v:shape>
            </v:group>
            <v:group style="position:absolute;left:2257;top:-5709;width:6400;height:2240" coordorigin="2257,-5709" coordsize="6400,2240">
              <v:shape style="position:absolute;left:2257;top:-5709;width:6400;height:2240" coordorigin="2257,-5709" coordsize="6400,2240" path="m2257,-5709l3851,-4686,5457,-4104,7051,-3728,8657,-3469e" filled="f" stroked="t" strokeweight="1.294982pt" strokecolor="#000000">
                <v:path arrowok="t"/>
              </v:shape>
            </v:group>
            <v:group style="position:absolute;left:2212;top:-2530;width:90;height:89" coordorigin="2212,-2530" coordsize="90,89">
              <v:shape style="position:absolute;left:2212;top:-2530;width:90;height:89" coordorigin="2212,-2530" coordsize="90,89" path="m2268,-2441l2242,-2444,2224,-2455,2214,-2472,2212,-2485,2217,-2507,2232,-2523,2253,-2530,2276,-2525,2293,-2512,2302,-2493,2298,-2468,2286,-2451,2268,-2441e" filled="t" fillcolor="#002060" stroked="f">
                <v:path arrowok="t"/>
                <v:fill/>
              </v:shape>
            </v:group>
            <v:group style="position:absolute;left:2212;top:-2530;width:90;height:89" coordorigin="2212,-2530" coordsize="90,89">
              <v:shape style="position:absolute;left:2212;top:-2530;width:90;height:89" coordorigin="2212,-2530" coordsize="90,89" path="m2212,-2485l2217,-2507,2232,-2523,2253,-2530,2276,-2525,2293,-2512,2302,-2493,2298,-2468,2286,-2451,2268,-2441,2242,-2444,2224,-2455,2214,-2472,2212,-2485xe" filled="f" stroked="t" strokeweight=".647597pt" strokecolor="#DA8137">
                <v:path arrowok="t"/>
              </v:shape>
            </v:group>
            <v:group style="position:absolute;left:3818;top:-2304;width:75;height:82" coordorigin="3818,-2304" coordsize="75,82">
              <v:shape style="position:absolute;left:3818;top:-2304;width:75;height:82" coordorigin="3818,-2304" coordsize="75,82" path="m3869,-2222l3844,-2225,3828,-2237,3819,-2255,3818,-2265,3824,-2288,3838,-2304,3865,-2304,3883,-2296,3893,-2281,3892,-2252,3883,-2233,3869,-2222e" filled="t" fillcolor="#002060" stroked="f">
                <v:path arrowok="t"/>
                <v:fill/>
              </v:shape>
            </v:group>
            <v:group style="position:absolute;left:3818;top:-2304;width:75;height:82" coordorigin="3818,-2304" coordsize="75,82">
              <v:shape style="position:absolute;left:3818;top:-2304;width:75;height:82" coordorigin="3818,-2304" coordsize="75,82" path="m3818,-2265l3824,-2288,3838,-2304,3865,-2304,3883,-2296,3893,-2281,3892,-2252,3883,-2233,3869,-2222,3844,-2225,3828,-2237,3819,-2255,3818,-2265xe" filled="f" stroked="t" strokeweight=".647611pt" strokecolor="#DA8137">
                <v:path arrowok="t"/>
              </v:shape>
            </v:group>
            <v:group style="position:absolute;left:5412;top:-2193;width:90;height:89" coordorigin="5412,-2193" coordsize="90,89">
              <v:shape style="position:absolute;left:5412;top:-2193;width:90;height:89" coordorigin="5412,-2193" coordsize="90,89" path="m5468,-2104l5442,-2108,5424,-2119,5414,-2135,5412,-2148,5417,-2170,5432,-2186,5452,-2193,5476,-2189,5493,-2176,5502,-2157,5498,-2132,5486,-2114,5468,-2104e" filled="t" fillcolor="#002060" stroked="f">
                <v:path arrowok="t"/>
                <v:fill/>
              </v:shape>
            </v:group>
            <v:group style="position:absolute;left:5412;top:-2193;width:90;height:89" coordorigin="5412,-2193" coordsize="90,89">
              <v:shape style="position:absolute;left:5412;top:-2193;width:90;height:89" coordorigin="5412,-2193" coordsize="90,89" path="m5412,-2148l5417,-2170,5432,-2186,5452,-2193,5476,-2189,5493,-2176,5502,-2157,5498,-2132,5486,-2114,5468,-2104,5442,-2108,5424,-2119,5414,-2135,5412,-2148xe" filled="f" stroked="t" strokeweight=".647597pt" strokecolor="#DA8137">
                <v:path arrowok="t"/>
              </v:shape>
            </v:group>
            <v:group style="position:absolute;left:7018;top:-2110;width:75;height:82" coordorigin="7018,-2110" coordsize="75,82">
              <v:shape style="position:absolute;left:7018;top:-2110;width:75;height:82" coordorigin="7018,-2110" coordsize="75,82" path="m7069,-2028l7044,-2031,7027,-2043,7019,-2061,7018,-2071,7024,-2094,7038,-2110,7065,-2110,7083,-2101,7093,-2087,7091,-2058,7083,-2038,7069,-2028e" filled="t" fillcolor="#002060" stroked="f">
                <v:path arrowok="t"/>
                <v:fill/>
              </v:shape>
            </v:group>
            <v:group style="position:absolute;left:7018;top:-2110;width:75;height:82" coordorigin="7018,-2110" coordsize="75,82">
              <v:shape style="position:absolute;left:7018;top:-2110;width:75;height:82" coordorigin="7018,-2110" coordsize="75,82" path="m7018,-2071l7024,-2094,7038,-2110,7065,-2110,7083,-2101,7093,-2087,7091,-2058,7083,-2038,7069,-2028,7044,-2031,7027,-2043,7019,-2061,7018,-2071xe" filled="f" stroked="t" strokeweight=".647611pt" strokecolor="#DA8137">
                <v:path arrowok="t"/>
              </v:shape>
            </v:group>
            <v:group style="position:absolute;left:8612;top:-2064;width:90;height:89" coordorigin="8612,-2064" coordsize="90,89">
              <v:shape style="position:absolute;left:8612;top:-2064;width:90;height:89" coordorigin="8612,-2064" coordsize="90,89" path="m8668,-1975l8642,-1978,8624,-1989,8614,-2006,8612,-2019,8617,-2040,8632,-2056,8652,-2064,8676,-2059,8693,-2046,8702,-2027,8698,-2002,8686,-1984,8668,-1975e" filled="t" fillcolor="#002060" stroked="f">
                <v:path arrowok="t"/>
                <v:fill/>
              </v:shape>
            </v:group>
            <v:group style="position:absolute;left:8612;top:-2064;width:90;height:89" coordorigin="8612,-2064" coordsize="90,89">
              <v:shape style="position:absolute;left:8612;top:-2064;width:90;height:89" coordorigin="8612,-2064" coordsize="90,89" path="m8612,-2019l8617,-2040,8632,-2056,8652,-2064,8676,-2059,8693,-2046,8702,-2027,8698,-2002,8686,-1984,8668,-1975,8642,-1978,8624,-1989,8614,-2006,8612,-2019xe" filled="f" stroked="t" strokeweight=".647597pt" strokecolor="#DA8137">
                <v:path arrowok="t"/>
              </v:shape>
            </v:group>
            <v:group style="position:absolute;left:2212;top:-3846;width:91;height:73" coordorigin="2212,-3846" coordsize="91,73">
              <v:shape style="position:absolute;left:2212;top:-3846;width:91;height:73" coordorigin="2212,-3846" coordsize="91,73" path="m2258,-3773l2235,-3779,2218,-3793,2212,-3812,2218,-3832,2235,-3846,2265,-3846,2286,-3839,2298,-3828,2303,-3813,2297,-3793,2280,-3779,2258,-3773e" filled="t" fillcolor="#002060" stroked="f">
                <v:path arrowok="t"/>
                <v:fill/>
              </v:shape>
            </v:group>
            <v:group style="position:absolute;left:2212;top:-3846;width:91;height:73" coordorigin="2212,-3846" coordsize="91,73">
              <v:shape style="position:absolute;left:2212;top:-3846;width:91;height:73" coordorigin="2212,-3846" coordsize="91,73" path="m2212,-3812l2218,-3832,2235,-3846,2265,-3846,2286,-3839,2298,-3828,2303,-3813,2297,-3793,2280,-3779,2258,-3773,2235,-3779,2218,-3793,2212,-3812xe" filled="f" stroked="t" strokeweight=".647568pt" strokecolor="#DA8137">
                <v:path arrowok="t"/>
              </v:shape>
            </v:group>
            <v:group style="position:absolute;left:3818;top:-3288;width:75;height:82" coordorigin="3818,-3288" coordsize="75,82">
              <v:shape style="position:absolute;left:3818;top:-3288;width:75;height:82" coordorigin="3818,-3288" coordsize="75,82" path="m3869,-3206l3844,-3209,3828,-3221,3819,-3239,3818,-3249,3824,-3272,3838,-3288,3865,-3288,3883,-3280,3893,-3265,3892,-3236,3883,-3217,3869,-3206e" filled="t" fillcolor="#002060" stroked="f">
                <v:path arrowok="t"/>
                <v:fill/>
              </v:shape>
            </v:group>
            <v:group style="position:absolute;left:3818;top:-3288;width:75;height:82" coordorigin="3818,-3288" coordsize="75,82">
              <v:shape style="position:absolute;left:3818;top:-3288;width:75;height:82" coordorigin="3818,-3288" coordsize="75,82" path="m3818,-3249l3824,-3272,3838,-3288,3865,-3288,3883,-3280,3893,-3265,3892,-3236,3883,-3217,3869,-3206,3844,-3209,3828,-3221,3819,-3239,3818,-3249xe" filled="f" stroked="t" strokeweight=".647611pt" strokecolor="#DA8137">
                <v:path arrowok="t"/>
              </v:shape>
            </v:group>
            <v:group style="position:absolute;left:5412;top:-2965;width:91;height:73" coordorigin="5412,-2965" coordsize="91,73">
              <v:shape style="position:absolute;left:5412;top:-2965;width:91;height:73" coordorigin="5412,-2965" coordsize="91,73" path="m5458,-2893l5434,-2898,5418,-2912,5412,-2932,5418,-2951,5434,-2965,5465,-2965,5486,-2959,5498,-2947,5503,-2933,5496,-2912,5480,-2898,5458,-2893e" filled="t" fillcolor="#002060" stroked="f">
                <v:path arrowok="t"/>
                <v:fill/>
              </v:shape>
            </v:group>
            <v:group style="position:absolute;left:5412;top:-2965;width:91;height:73" coordorigin="5412,-2965" coordsize="91,73">
              <v:shape style="position:absolute;left:5412;top:-2965;width:91;height:73" coordorigin="5412,-2965" coordsize="91,73" path="m5412,-2932l5418,-2951,5434,-2965,5465,-2965,5486,-2959,5498,-2947,5503,-2933,5496,-2912,5480,-2898,5458,-2893,5434,-2898,5418,-2912,5412,-2932xe" filled="f" stroked="t" strokeweight=".647568pt" strokecolor="#DA8137">
                <v:path arrowok="t"/>
              </v:shape>
            </v:group>
            <v:group style="position:absolute;left:7018;top:-2770;width:75;height:82" coordorigin="7018,-2770" coordsize="75,82">
              <v:shape style="position:absolute;left:7018;top:-2770;width:75;height:82" coordorigin="7018,-2770" coordsize="75,82" path="m7069,-2688l7044,-2691,7027,-2703,7019,-2721,7018,-2731,7024,-2754,7038,-2770,7065,-2770,7083,-2762,7093,-2747,7091,-2718,7083,-2699,7069,-2688e" filled="t" fillcolor="#002060" stroked="f">
                <v:path arrowok="t"/>
                <v:fill/>
              </v:shape>
            </v:group>
            <v:group style="position:absolute;left:7018;top:-2770;width:75;height:82" coordorigin="7018,-2770" coordsize="75,82">
              <v:shape style="position:absolute;left:7018;top:-2770;width:75;height:82" coordorigin="7018,-2770" coordsize="75,82" path="m7018,-2731l7024,-2754,7038,-2770,7065,-2770,7083,-2762,7093,-2747,7091,-2718,7083,-2699,7069,-2688,7044,-2691,7027,-2703,7019,-2721,7018,-2731xe" filled="f" stroked="t" strokeweight=".647611pt" strokecolor="#DA8137">
                <v:path arrowok="t"/>
              </v:shape>
            </v:group>
            <v:group style="position:absolute;left:8612;top:-2616;width:91;height:73" coordorigin="8612,-2616" coordsize="91,73">
              <v:shape style="position:absolute;left:8612;top:-2616;width:91;height:73" coordorigin="8612,-2616" coordsize="91,73" path="m8657,-2543l8634,-2549,8618,-2562,8612,-2582,8618,-2602,8634,-2616,8665,-2616,8686,-2609,8698,-2598,8702,-2583,8696,-2563,8680,-2549,8657,-2543e" filled="t" fillcolor="#002060" stroked="f">
                <v:path arrowok="t"/>
                <v:fill/>
              </v:shape>
            </v:group>
            <v:group style="position:absolute;left:8612;top:-2616;width:91;height:73" coordorigin="8612,-2616" coordsize="91,73">
              <v:shape style="position:absolute;left:8612;top:-2616;width:91;height:73" coordorigin="8612,-2616" coordsize="91,73" path="m8612,-2582l8618,-2602,8634,-2616,8665,-2616,8686,-2609,8698,-2598,8702,-2583,8696,-2563,8680,-2549,8657,-2543,8634,-2549,8618,-2562,8612,-2582xe" filled="f" stroked="t" strokeweight=".647568pt" strokecolor="#DA8137">
                <v:path arrowok="t"/>
              </v:shape>
            </v:group>
            <v:group style="position:absolute;left:2212;top:-5741;width:90;height:89" coordorigin="2212,-5741" coordsize="90,89">
              <v:shape style="position:absolute;left:2212;top:-5741;width:90;height:89" coordorigin="2212,-5741" coordsize="90,89" path="m2268,-5652l2242,-5656,2224,-5667,2214,-5683,2212,-5696,2217,-5718,2232,-5734,2253,-5741,2276,-5737,2293,-5724,2302,-5705,2298,-5680,2286,-5662,2268,-5652e" filled="t" fillcolor="#002060" stroked="f">
                <v:path arrowok="t"/>
                <v:fill/>
              </v:shape>
            </v:group>
            <v:group style="position:absolute;left:2212;top:-5741;width:90;height:89" coordorigin="2212,-5741" coordsize="90,89">
              <v:shape style="position:absolute;left:2212;top:-5741;width:90;height:89" coordorigin="2212,-5741" coordsize="90,89" path="m2212,-5696l2217,-5718,2232,-5734,2253,-5741,2276,-5737,2293,-5724,2302,-5705,2298,-5680,2286,-5662,2268,-5652,2242,-5656,2224,-5667,2214,-5683,2212,-5696xe" filled="f" stroked="t" strokeweight=".647597pt" strokecolor="#DA8137">
                <v:path arrowok="t"/>
              </v:shape>
            </v:group>
            <v:group style="position:absolute;left:3818;top:-4713;width:75;height:82" coordorigin="3818,-4713" coordsize="75,82">
              <v:shape style="position:absolute;left:3818;top:-4713;width:75;height:82" coordorigin="3818,-4713" coordsize="75,82" path="m3869,-4630l3844,-4634,3828,-4645,3819,-4663,3818,-4673,3824,-4696,3838,-4713,3865,-4713,3883,-4704,3893,-4690,3892,-4661,3883,-4641,3869,-4630e" filled="t" fillcolor="#002060" stroked="f">
                <v:path arrowok="t"/>
                <v:fill/>
              </v:shape>
            </v:group>
            <v:group style="position:absolute;left:3818;top:-4713;width:75;height:82" coordorigin="3818,-4713" coordsize="75,82">
              <v:shape style="position:absolute;left:3818;top:-4713;width:75;height:82" coordorigin="3818,-4713" coordsize="75,82" path="m3818,-4673l3824,-4696,3838,-4713,3865,-4713,3883,-4704,3893,-4690,3892,-4661,3883,-4641,3869,-4630,3844,-4634,3828,-4645,3819,-4663,3818,-4673xe" filled="f" stroked="t" strokeweight=".647611pt" strokecolor="#DA8137">
                <v:path arrowok="t"/>
              </v:shape>
            </v:group>
            <v:group style="position:absolute;left:5412;top:-4149;width:90;height:89" coordorigin="5412,-4149" coordsize="90,89">
              <v:shape style="position:absolute;left:5412;top:-4149;width:90;height:89" coordorigin="5412,-4149" coordsize="90,89" path="m5468,-4060l5442,-4063,5424,-4074,5414,-4091,5412,-4104,5417,-4125,5432,-4141,5452,-4149,5476,-4144,5493,-4131,5502,-4112,5498,-4087,5486,-4069,5468,-4060e" filled="t" fillcolor="#002060" stroked="f">
                <v:path arrowok="t"/>
                <v:fill/>
              </v:shape>
            </v:group>
            <v:group style="position:absolute;left:5412;top:-4149;width:90;height:89" coordorigin="5412,-4149" coordsize="90,89">
              <v:shape style="position:absolute;left:5412;top:-4149;width:90;height:89" coordorigin="5412,-4149" coordsize="90,89" path="m5412,-4104l5417,-4125,5432,-4141,5452,-4149,5476,-4144,5493,-4131,5502,-4112,5498,-4087,5486,-4069,5468,-4060,5442,-4063,5424,-4074,5414,-4091,5412,-4104xe" filled="f" stroked="t" strokeweight=".647597pt" strokecolor="#DA8137">
                <v:path arrowok="t"/>
              </v:shape>
            </v:group>
            <v:group style="position:absolute;left:7018;top:-3767;width:75;height:82" coordorigin="7018,-3767" coordsize="75,82">
              <v:shape style="position:absolute;left:7018;top:-3767;width:75;height:82" coordorigin="7018,-3767" coordsize="75,82" path="m7069,-3685l7044,-3688,7027,-3700,7019,-3718,7018,-3728,7024,-3751,7038,-3767,7065,-3767,7083,-3759,7093,-3744,7091,-3715,7083,-3696,7069,-3685e" filled="t" fillcolor="#002060" stroked="f">
                <v:path arrowok="t"/>
                <v:fill/>
              </v:shape>
            </v:group>
            <v:group style="position:absolute;left:7018;top:-3767;width:75;height:82" coordorigin="7018,-3767" coordsize="75,82">
              <v:shape style="position:absolute;left:7018;top:-3767;width:75;height:82" coordorigin="7018,-3767" coordsize="75,82" path="m7018,-3728l7024,-3751,7038,-3767,7065,-3767,7083,-3759,7093,-3744,7091,-3715,7083,-3696,7069,-3685,7044,-3688,7027,-3700,7019,-3718,7018,-3728xe" filled="f" stroked="t" strokeweight=".647611pt" strokecolor="#DA8137">
                <v:path arrowok="t"/>
              </v:shape>
            </v:group>
            <v:group style="position:absolute;left:8612;top:-3501;width:90;height:89" coordorigin="8612,-3501" coordsize="90,89">
              <v:shape style="position:absolute;left:8612;top:-3501;width:90;height:89" coordorigin="8612,-3501" coordsize="90,89" path="m8668,-3412l8642,-3416,8624,-3427,8614,-3443,8612,-3456,8617,-3478,8632,-3494,8652,-3501,8676,-3497,8693,-3484,8702,-3465,8698,-3439,8686,-3422,8668,-3412e" filled="t" fillcolor="#002060" stroked="f">
                <v:path arrowok="t"/>
                <v:fill/>
              </v:shape>
            </v:group>
            <v:group style="position:absolute;left:8612;top:-3501;width:90;height:89" coordorigin="8612,-3501" coordsize="90,89">
              <v:shape style="position:absolute;left:8612;top:-3501;width:90;height:89" coordorigin="8612,-3501" coordsize="90,89" path="m8612,-3456l8617,-3478,8632,-3494,8652,-3501,8676,-3497,8693,-3484,8702,-3465,8698,-3439,8686,-3422,8668,-3412,8642,-3416,8624,-3427,8614,-3443,8612,-3456xe" filled="f" stroked="t" strokeweight=".647597pt" strokecolor="#DA8137">
                <v:path arrowok="t"/>
              </v:shape>
            </v:group>
            <v:group style="position:absolute;left:4719;top:-504;width:324;height:2" coordorigin="4719,-504" coordsize="324,2">
              <v:shape style="position:absolute;left:4719;top:-504;width:324;height:2" coordorigin="4719,-504" coordsize="324,0" path="m4719,-504l5043,-504e" filled="f" stroked="t" strokeweight="1.294922pt" strokecolor="#000000">
                <v:path arrowok="t"/>
              </v:shape>
            </v:group>
            <v:group style="position:absolute;left:4842;top:-549;width:78;height:91" coordorigin="4842,-549" coordsize="78,91">
              <v:shape style="position:absolute;left:4842;top:-549;width:78;height:91" coordorigin="4842,-549" coordsize="78,91" path="m4881,-458l4842,-504,4881,-549,4920,-504,4881,-458e" filled="t" fillcolor="#4572A7" stroked="f">
                <v:path arrowok="t"/>
                <v:fill/>
              </v:shape>
            </v:group>
            <v:group style="position:absolute;left:4842;top:-504;width:39;height:45" coordorigin="4842,-504" coordsize="39,45">
              <v:shape style="position:absolute;left:4842;top:-504;width:39;height:45" coordorigin="4842,-504" coordsize="39,45" path="m4881,-458l4842,-504e" filled="f" stroked="t" strokeweight=".647619pt" strokecolor="#416FA6">
                <v:path arrowok="t"/>
              </v:shape>
            </v:group>
            <v:group style="position:absolute;left:4842;top:-549;width:39;height:45" coordorigin="4842,-549" coordsize="39,45">
              <v:shape style="position:absolute;left:4842;top:-549;width:39;height:45" coordorigin="4842,-549" coordsize="39,45" path="m4842,-504l4881,-549e" filled="f" stroked="t" strokeweight=".647619pt" strokecolor="#416FA6">
                <v:path arrowok="t"/>
              </v:shape>
            </v:group>
            <v:group style="position:absolute;left:4881;top:-549;width:39;height:45" coordorigin="4881,-549" coordsize="39,45">
              <v:shape style="position:absolute;left:4881;top:-549;width:39;height:45" coordorigin="4881,-549" coordsize="39,45" path="m4881,-549l4920,-504e" filled="f" stroked="t" strokeweight=".647619pt" strokecolor="#416FA6">
                <v:path arrowok="t"/>
              </v:shape>
            </v:group>
            <v:group style="position:absolute;left:5975;top:-504;width:337;height:2" coordorigin="5975,-504" coordsize="337,2">
              <v:shape style="position:absolute;left:5975;top:-504;width:337;height:2" coordorigin="5975,-504" coordsize="337,0" path="m5975,-504l6312,-504e" filled="f" stroked="t" strokeweight="1.294922pt" strokecolor="#000000">
                <v:path arrowok="t"/>
              </v:shape>
            </v:group>
            <v:group style="position:absolute;left:6098;top:-549;width:90;height:89" coordorigin="6098,-549" coordsize="90,89">
              <v:shape style="position:absolute;left:6098;top:-549;width:90;height:89" coordorigin="6098,-549" coordsize="90,89" path="m6155,-460l6129,-463,6111,-474,6100,-491,6098,-504,6104,-525,6118,-541,6139,-549,6163,-544,6180,-531,6188,-512,6184,-487,6172,-469,6155,-460e" filled="t" fillcolor="#002060" stroked="f">
                <v:path arrowok="t"/>
                <v:fill/>
              </v:shape>
            </v:group>
            <v:group style="position:absolute;left:6098;top:-549;width:90;height:89" coordorigin="6098,-549" coordsize="90,89">
              <v:shape style="position:absolute;left:6098;top:-549;width:90;height:89" coordorigin="6098,-549" coordsize="90,89" path="m6098,-504l6104,-525,6118,-541,6139,-549,6163,-544,6180,-531,6188,-512,6184,-487,6172,-469,6155,-460,6129,-463,6111,-474,6100,-491,6098,-504xe" filled="f" stroked="t" strokeweight=".647597pt" strokecolor="#DA8137">
                <v:path arrowok="t"/>
              </v:shape>
            </v:group>
            <v:group style="position:absolute;left:1461;top:-6622;width:8783;height:6384" coordorigin="1461,-6622" coordsize="8783,6384">
              <v:shape style="position:absolute;left:1461;top:-6622;width:8783;height:6384" coordorigin="1461,-6622" coordsize="8783,6384" path="m1461,-6622l10244,-6622,10244,-238,1461,-238,1461,-6622xe" filled="f" stroked="t" strokeweight=".648pt" strokecolor="#878787">
                <v:path arrowok="t"/>
              </v:shape>
            </v:group>
            <v:group style="position:absolute;left:4796;top:-4570;width:2526;height:272" coordorigin="4796,-4570" coordsize="2526,272">
              <v:shape style="position:absolute;left:4796;top:-4570;width:2526;height:272" coordorigin="4796,-4570" coordsize="2526,272" path="m4796,-4570l7323,-4570,7323,-4298,4796,-4298,4796,-4570e" filled="t" fillcolor="#FFFFFF" stroked="f">
                <v:path arrowok="t"/>
                <v:fill/>
              </v:shape>
            </v:group>
            <v:group style="position:absolute;left:4330;top:-3379;width:2526;height:272" coordorigin="4330,-3379" coordsize="2526,272">
              <v:shape style="position:absolute;left:4330;top:-3379;width:2526;height:272" coordorigin="4330,-3379" coordsize="2526,272" path="m4330,-3379l6856,-3379,6856,-3107,4330,-3107,4330,-3379e" filled="t" fillcolor="#FFFFFF" stroked="f">
                <v:path arrowok="t"/>
                <v:fill/>
              </v:shape>
            </v:group>
            <v:group style="position:absolute;left:3993;top:-2550;width:2526;height:272" coordorigin="3993,-2550" coordsize="2526,272">
              <v:shape style="position:absolute;left:3993;top:-2550;width:2526;height:272" coordorigin="3993,-2550" coordsize="2526,272" path="m3993,-2550l6519,-2550,6519,-2278,3993,-2278,3993,-2550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shou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because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oodp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nua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sheds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concen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based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bed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For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han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ood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uency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shou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based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odel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suppo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hod.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odel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shou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ns;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hese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61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echn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ence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4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</w:t>
      </w:r>
      <w:r>
        <w:rPr>
          <w:rFonts w:ascii="Arial" w:hAnsi="Arial" w:cs="Arial" w:eastAsia="Arial"/>
          <w:sz w:val="22"/>
          <w:szCs w:val="22"/>
          <w:spacing w:val="4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ag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4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ber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concen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ope,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cess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am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on,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ues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</w:p>
    <w:p>
      <w:pPr>
        <w:jc w:val="both"/>
        <w:spacing w:after="0"/>
        <w:sectPr>
          <w:pgMar w:header="743" w:footer="773" w:top="1160" w:bottom="960" w:left="1320" w:right="1680"/>
          <w:pgSz w:w="12240" w:h="15840"/>
        </w:sectPr>
      </w:pPr>
      <w:rPr/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2" w:after="0" w:line="480" w:lineRule="auto"/>
        <w:ind w:left="100" w:right="3792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oups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pub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ces.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s:</w:t>
      </w:r>
    </w:p>
    <w:p>
      <w:pPr>
        <w:spacing w:before="7" w:after="0" w:line="240" w:lineRule="auto"/>
        <w:ind w:left="820" w:right="-20"/>
        <w:jc w:val="left"/>
        <w:tabs>
          <w:tab w:pos="22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deep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sands,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deep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oess,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agg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</w:p>
    <w:p>
      <w:pPr>
        <w:spacing w:before="0" w:after="0" w:line="252" w:lineRule="exact"/>
        <w:ind w:left="820" w:right="-20"/>
        <w:jc w:val="left"/>
        <w:tabs>
          <w:tab w:pos="22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oess,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sandy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oam</w:t>
      </w:r>
    </w:p>
    <w:p>
      <w:pPr>
        <w:spacing w:before="0" w:after="0" w:line="252" w:lineRule="exact"/>
        <w:ind w:left="820" w:right="-20"/>
        <w:jc w:val="left"/>
        <w:tabs>
          <w:tab w:pos="22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sandy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ay</w:t>
      </w:r>
    </w:p>
    <w:p>
      <w:pPr>
        <w:spacing w:before="1" w:after="0" w:line="240" w:lineRule="auto"/>
        <w:ind w:left="820" w:right="-20"/>
        <w:jc w:val="left"/>
        <w:tabs>
          <w:tab w:pos="22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9" w:lineRule="auto"/>
        <w:ind w:left="100" w:right="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ences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echn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epo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oups</w:t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59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5.070714pt;height:276.3825pt;mso-position-horizontal-relative:char;mso-position-vertical-relative:line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729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ence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ues.</w:t>
      </w:r>
    </w:p>
    <w:p>
      <w:pPr>
        <w:jc w:val="both"/>
        <w:spacing w:after="0"/>
        <w:sectPr>
          <w:pgMar w:header="743" w:footer="773" w:top="1160" w:bottom="960" w:left="1340" w:right="168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3" w:after="0" w:line="240" w:lineRule="auto"/>
        <w:ind w:left="635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Tabl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11111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  <w:t>3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SCS</w:t>
      </w:r>
      <w:r>
        <w:rPr>
          <w:rFonts w:ascii="Arial" w:hAnsi="Arial" w:cs="Arial" w:eastAsia="Arial"/>
          <w:sz w:val="21"/>
          <w:szCs w:val="21"/>
          <w:color w:val="111111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0"/>
        </w:rPr>
        <w:t>Curve</w:t>
      </w:r>
      <w:r>
        <w:rPr>
          <w:rFonts w:ascii="Arial" w:hAnsi="Arial" w:cs="Arial" w:eastAsia="Arial"/>
          <w:sz w:val="21"/>
          <w:szCs w:val="21"/>
          <w:color w:val="232323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00"/>
        </w:rPr>
        <w:t>Number</w:t>
      </w:r>
      <w:r>
        <w:rPr>
          <w:rFonts w:ascii="Arial" w:hAnsi="Arial" w:cs="Arial" w:eastAsia="Arial"/>
          <w:sz w:val="21"/>
          <w:szCs w:val="21"/>
          <w:color w:val="111111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7"/>
        </w:rPr>
        <w:t>Hydro</w:t>
      </w:r>
      <w:r>
        <w:rPr>
          <w:rFonts w:ascii="Arial" w:hAnsi="Arial" w:cs="Arial" w:eastAsia="Arial"/>
          <w:sz w:val="21"/>
          <w:szCs w:val="21"/>
          <w:color w:val="000000"/>
          <w:spacing w:val="-31"/>
          <w:w w:val="107"/>
        </w:rPr>
        <w:t>l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7"/>
        </w:rPr>
        <w:t>ogic</w:t>
      </w:r>
      <w:r>
        <w:rPr>
          <w:rFonts w:ascii="Arial" w:hAnsi="Arial" w:cs="Arial" w:eastAsia="Arial"/>
          <w:sz w:val="21"/>
          <w:szCs w:val="21"/>
          <w:color w:val="232323"/>
          <w:spacing w:val="-6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383838"/>
          <w:spacing w:val="0"/>
          <w:w w:val="108"/>
        </w:rPr>
        <w:t>S</w:t>
      </w:r>
      <w:r>
        <w:rPr>
          <w:rFonts w:ascii="Arial" w:hAnsi="Arial" w:cs="Arial" w:eastAsia="Arial"/>
          <w:sz w:val="21"/>
          <w:szCs w:val="21"/>
          <w:color w:val="383838"/>
          <w:spacing w:val="-22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111111"/>
          <w:spacing w:val="0"/>
          <w:w w:val="129"/>
        </w:rPr>
        <w:t>il</w:t>
      </w:r>
      <w:r>
        <w:rPr>
          <w:rFonts w:ascii="Arial" w:hAnsi="Arial" w:cs="Arial" w:eastAsia="Arial"/>
          <w:sz w:val="21"/>
          <w:szCs w:val="21"/>
          <w:color w:val="111111"/>
          <w:spacing w:val="-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7"/>
        </w:rPr>
        <w:t>Groups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8" w:lineRule="exact"/>
        <w:ind w:left="11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81.07692pt;margin-top:-3.907174pt;width:437.292308pt;height:.1pt;mso-position-horizontal-relative:page;mso-position-vertical-relative:paragraph;z-index:-3030" coordorigin="1622,-78" coordsize="8746,2">
            <v:shape style="position:absolute;left:1622;top:-78;width:8746;height:2" coordorigin="1622,-78" coordsize="8746,0" path="m1622,-78l10367,-78e" filled="f" stroked="t" strokeweight="2.092308pt" strokecolor="#13131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0"/>
          <w:w w:val="141"/>
          <w:position w:val="-2"/>
        </w:rPr>
        <w:t>T"'*H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65" w:lineRule="exact"/>
        <w:ind w:left="11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4"/>
          <w:szCs w:val="14"/>
          <w:color w:val="111111"/>
          <w:spacing w:val="0"/>
          <w:w w:val="100"/>
          <w:position w:val="1"/>
        </w:rPr>
        <w:t>Runoft</w:t>
      </w:r>
      <w:r>
        <w:rPr>
          <w:rFonts w:ascii="Arial" w:hAnsi="Arial" w:cs="Arial" w:eastAsia="Arial"/>
          <w:sz w:val="14"/>
          <w:szCs w:val="14"/>
          <w:color w:val="11111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111111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111111"/>
          <w:spacing w:val="0"/>
          <w:w w:val="100"/>
          <w:position w:val="1"/>
        </w:rPr>
        <w:t>CN'</w:t>
      </w:r>
      <w:r>
        <w:rPr>
          <w:rFonts w:ascii="Arial" w:hAnsi="Arial" w:cs="Arial" w:eastAsia="Arial"/>
          <w:sz w:val="14"/>
          <w:szCs w:val="14"/>
          <w:color w:val="111111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111111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16"/>
          <w:position w:val="1"/>
        </w:rPr>
        <w:t>lor</w:t>
      </w:r>
      <w:r>
        <w:rPr>
          <w:rFonts w:ascii="Arial" w:hAnsi="Arial" w:cs="Arial" w:eastAsia="Arial"/>
          <w:sz w:val="14"/>
          <w:szCs w:val="14"/>
          <w:color w:val="000000"/>
          <w:spacing w:val="22"/>
          <w:w w:val="116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11111"/>
          <w:spacing w:val="0"/>
          <w:w w:val="116"/>
          <w:position w:val="1"/>
        </w:rPr>
        <w:t>Hy*ologlc</w:t>
      </w:r>
      <w:r>
        <w:rPr>
          <w:rFonts w:ascii="Times New Roman" w:hAnsi="Times New Roman" w:cs="Times New Roman" w:eastAsia="Times New Roman"/>
          <w:sz w:val="15"/>
          <w:szCs w:val="15"/>
          <w:color w:val="111111"/>
          <w:spacing w:val="-18"/>
          <w:w w:val="116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11111"/>
          <w:spacing w:val="0"/>
          <w:w w:val="117"/>
          <w:position w:val="1"/>
        </w:rPr>
        <w:t>Soil-Co,...</w:t>
      </w:r>
      <w:r>
        <w:rPr>
          <w:rFonts w:ascii="Times New Roman" w:hAnsi="Times New Roman" w:cs="Times New Roman" w:eastAsia="Times New Roman"/>
          <w:sz w:val="15"/>
          <w:szCs w:val="15"/>
          <w:color w:val="111111"/>
          <w:spacing w:val="-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0"/>
          <w:w w:val="103"/>
          <w:position w:val="1"/>
        </w:rPr>
        <w:t>Com!Mll"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68" w:lineRule="exact"/>
        <w:ind w:left="112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3"/>
          <w:szCs w:val="13"/>
          <w:color w:val="232323"/>
          <w:spacing w:val="0"/>
          <w:w w:val="154"/>
        </w:rPr>
        <w:t>(</w:t>
      </w:r>
      <w:r>
        <w:rPr>
          <w:rFonts w:ascii="Arial" w:hAnsi="Arial" w:cs="Arial" w:eastAsia="Arial"/>
          <w:sz w:val="13"/>
          <w:szCs w:val="13"/>
          <w:color w:val="232323"/>
          <w:spacing w:val="0"/>
          <w:w w:val="154"/>
        </w:rPr>
        <w:t>An-.dent</w:t>
      </w:r>
      <w:r>
        <w:rPr>
          <w:rFonts w:ascii="Arial" w:hAnsi="Arial" w:cs="Arial" w:eastAsia="Arial"/>
          <w:sz w:val="13"/>
          <w:szCs w:val="13"/>
          <w:color w:val="232323"/>
          <w:spacing w:val="-25"/>
          <w:w w:val="154"/>
        </w:rPr>
        <w:t> </w:t>
      </w:r>
      <w:r>
        <w:rPr>
          <w:rFonts w:ascii="Arial" w:hAnsi="Arial" w:cs="Arial" w:eastAsia="Arial"/>
          <w:sz w:val="14"/>
          <w:szCs w:val="14"/>
          <w:color w:val="111111"/>
          <w:spacing w:val="0"/>
          <w:w w:val="119"/>
        </w:rPr>
        <w:t>rvnol</w:t>
      </w:r>
      <w:r>
        <w:rPr>
          <w:rFonts w:ascii="Arial" w:hAnsi="Arial" w:cs="Arial" w:eastAsia="Arial"/>
          <w:sz w:val="14"/>
          <w:szCs w:val="14"/>
          <w:color w:val="111111"/>
          <w:spacing w:val="0"/>
          <w:w w:val="119"/>
        </w:rPr>
        <w:t>f</w:t>
      </w:r>
      <w:r>
        <w:rPr>
          <w:rFonts w:ascii="Arial" w:hAnsi="Arial" w:cs="Arial" w:eastAsia="Arial"/>
          <w:sz w:val="14"/>
          <w:szCs w:val="14"/>
          <w:color w:val="111111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11111"/>
          <w:spacing w:val="0"/>
          <w:w w:val="119"/>
        </w:rPr>
        <w:t>conditio</w:t>
      </w:r>
      <w:r>
        <w:rPr>
          <w:rFonts w:ascii="Times New Roman" w:hAnsi="Times New Roman" w:cs="Times New Roman" w:eastAsia="Times New Roman"/>
          <w:sz w:val="14"/>
          <w:szCs w:val="14"/>
          <w:color w:val="111111"/>
          <w:spacing w:val="0"/>
          <w:w w:val="119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111111"/>
          <w:spacing w:val="7"/>
          <w:w w:val="11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11111"/>
          <w:spacing w:val="0"/>
          <w:w w:val="79"/>
        </w:rPr>
        <w:t>II</w:t>
      </w:r>
      <w:r>
        <w:rPr>
          <w:rFonts w:ascii="Times New Roman" w:hAnsi="Times New Roman" w:cs="Times New Roman" w:eastAsia="Times New Roman"/>
          <w:sz w:val="15"/>
          <w:szCs w:val="15"/>
          <w:color w:val="4D4D4D"/>
          <w:spacing w:val="0"/>
          <w:w w:val="143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4D4D4D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11111"/>
          <w:spacing w:val="0"/>
          <w:w w:val="292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111111"/>
          <w:spacing w:val="-87"/>
          <w:w w:val="29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11111"/>
          <w:spacing w:val="0"/>
          <w:w w:val="292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111111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1111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11111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11111"/>
          <w:spacing w:val="0"/>
          <w:w w:val="195"/>
        </w:rPr>
        <w:t>..</w:t>
      </w:r>
      <w:r>
        <w:rPr>
          <w:rFonts w:ascii="Times New Roman" w:hAnsi="Times New Roman" w:cs="Times New Roman" w:eastAsia="Times New Roman"/>
          <w:sz w:val="15"/>
          <w:szCs w:val="15"/>
          <w:color w:val="111111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99"/>
        </w:rPr>
        <w:t>•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11111"/>
          <w:spacing w:val="-31"/>
          <w:w w:val="130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4D4D4D"/>
          <w:spacing w:val="2"/>
          <w:w w:val="258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111111"/>
          <w:spacing w:val="0"/>
          <w:w w:val="105"/>
        </w:rPr>
        <w:t>2S)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0" w:lineRule="exact"/>
        <w:jc w:val="left"/>
        <w:rPr>
          <w:sz w:val="1"/>
          <w:szCs w:val="1"/>
        </w:rPr>
      </w:pPr>
      <w:rPr/>
      <w:r>
        <w:rPr>
          <w:sz w:val="1"/>
          <w:szCs w:val="1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6.307688" w:type="dxa"/>
      </w:tblPr>
      <w:tblGrid/>
      <w:tr>
        <w:trPr>
          <w:trHeight w:val="320" w:hRule="exact"/>
        </w:trPr>
        <w:tc>
          <w:tcPr>
            <w:tcW w:w="5597" w:type="dxa"/>
            <w:gridSpan w:val="3"/>
            <w:tcBorders>
              <w:top w:val="single" w:sz="12.553848" w:space="0" w:color="1F1F1F"/>
              <w:bottom w:val="single" w:sz="8.369232" w:space="0" w:color="232323"/>
              <w:left w:val="nil" w:sz="6" w:space="0" w:color="auto"/>
              <w:right w:val="single" w:sz="8.369232" w:space="0" w:color="2F2F2F"/>
            </w:tcBorders>
          </w:tcPr>
          <w:p>
            <w:pPr>
              <w:spacing w:before="0" w:after="0" w:line="256" w:lineRule="exact"/>
              <w:ind w:left="2556" w:right="253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color w:val="383838"/>
                <w:spacing w:val="0"/>
                <w:w w:val="84"/>
              </w:rPr>
              <w:t>eo...,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3206" w:type="dxa"/>
            <w:gridSpan w:val="4"/>
            <w:tcBorders>
              <w:top w:val="single" w:sz="12.553848" w:space="0" w:color="1F1F1F"/>
              <w:bottom w:val="single" w:sz="8.369232" w:space="0" w:color="232323"/>
              <w:left w:val="single" w:sz="8.369232" w:space="0" w:color="2F2F2F"/>
              <w:right w:val="nil" w:sz="6" w:space="0" w:color="auto"/>
            </w:tcBorders>
          </w:tcPr>
          <w:p>
            <w:pPr>
              <w:spacing w:before="95" w:after="0" w:line="240" w:lineRule="auto"/>
              <w:ind w:left="1037" w:right="-2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color w:val="232323"/>
                <w:w w:val="408"/>
              </w:rPr>
              <w:t>So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32323"/>
                <w:spacing w:val="-9"/>
                <w:w w:val="406"/>
              </w:rPr>
              <w:t>i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4D4D4D"/>
                <w:spacing w:val="0"/>
                <w:w w:val="91"/>
              </w:rPr>
              <w:t>l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4D4D4D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32323"/>
                <w:spacing w:val="0"/>
                <w:w w:val="101"/>
              </w:rPr>
              <w:t>Group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</w:tc>
      </w:tr>
      <w:tr>
        <w:trPr>
          <w:trHeight w:val="503" w:hRule="exact"/>
        </w:trPr>
        <w:tc>
          <w:tcPr>
            <w:tcW w:w="2367" w:type="dxa"/>
            <w:tcBorders>
              <w:top w:val="single" w:sz="8.369232" w:space="0" w:color="232323"/>
              <w:bottom w:val="single" w:sz="8.369232" w:space="0" w:color="1F1F1F"/>
              <w:left w:val="nil" w:sz="6" w:space="0" w:color="auto"/>
              <w:right w:val="single" w:sz="12.553848" w:space="0" w:color="3F3F3F"/>
            </w:tcBorders>
          </w:tcPr>
          <w:p>
            <w:pPr>
              <w:spacing w:before="12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849" w:right="817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47"/>
              </w:rPr>
              <w:t>lalduse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2011" w:type="dxa"/>
            <w:tcBorders>
              <w:top w:val="single" w:sz="8.369232" w:space="0" w:color="232323"/>
              <w:bottom w:val="single" w:sz="8.369232" w:space="0" w:color="1F1F1F"/>
              <w:left w:val="single" w:sz="12.553848" w:space="0" w:color="3F3F3F"/>
              <w:right w:val="single" w:sz="12.553848" w:space="0" w:color="2F2F2F"/>
            </w:tcBorders>
          </w:tcPr>
          <w:p>
            <w:pPr>
              <w:spacing w:before="66" w:after="0" w:line="240" w:lineRule="auto"/>
              <w:ind w:left="296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7"/>
                <w:szCs w:val="17"/>
                <w:color w:val="383838"/>
                <w:spacing w:val="0"/>
                <w:w w:val="94"/>
              </w:rPr>
              <w:t>Treelment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  <w:color w:val="383838"/>
                <w:spacing w:val="-14"/>
                <w:w w:val="94"/>
              </w:rPr>
              <w:t> 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  <w:color w:val="383838"/>
                <w:spacing w:val="0"/>
                <w:w w:val="100"/>
              </w:rPr>
              <w:t>or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  <w:color w:val="38383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111111"/>
                <w:spacing w:val="0"/>
                <w:w w:val="100"/>
              </w:rPr>
              <w:t>practice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19" w:type="dxa"/>
            <w:tcBorders>
              <w:top w:val="single" w:sz="8.369232" w:space="0" w:color="232323"/>
              <w:bottom w:val="single" w:sz="8.369232" w:space="0" w:color="3B3B3B"/>
              <w:left w:val="single" w:sz="12.553848" w:space="0" w:color="2F2F2F"/>
              <w:right w:val="single" w:sz="8.369232" w:space="0" w:color="2F2F2F"/>
            </w:tcBorders>
          </w:tcPr>
          <w:p>
            <w:pPr>
              <w:spacing w:before="84" w:after="0" w:line="240" w:lineRule="auto"/>
              <w:ind w:left="241" w:right="-2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Pr/>
            <w:r>
              <w:rPr>
                <w:rFonts w:ascii="Arial" w:hAnsi="Arial" w:cs="Arial" w:eastAsia="Arial"/>
                <w:sz w:val="15"/>
                <w:szCs w:val="15"/>
                <w:color w:val="232323"/>
                <w:spacing w:val="0"/>
                <w:w w:val="100"/>
              </w:rPr>
              <w:t>Hydrologic</w:t>
            </w:r>
            <w:r>
              <w:rPr>
                <w:rFonts w:ascii="Arial" w:hAnsi="Arial" w:cs="Arial" w:eastAsia="Arial"/>
                <w:sz w:val="15"/>
                <w:szCs w:val="15"/>
                <w:color w:val="000000"/>
                <w:spacing w:val="0"/>
                <w:w w:val="100"/>
              </w:rPr>
            </w:r>
          </w:p>
          <w:p>
            <w:pPr>
              <w:spacing w:before="6" w:after="0" w:line="240" w:lineRule="auto"/>
              <w:ind w:left="282" w:right="-2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color w:val="383838"/>
                <w:spacing w:val="0"/>
                <w:w w:val="100"/>
              </w:rPr>
              <w:t>Condition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</w:tc>
        <w:tc>
          <w:tcPr>
            <w:tcW w:w="842" w:type="dxa"/>
            <w:tcBorders>
              <w:top w:val="single" w:sz="8.369232" w:space="0" w:color="232323"/>
              <w:bottom w:val="single" w:sz="8.369232" w:space="0" w:color="131313"/>
              <w:left w:val="single" w:sz="8.369232" w:space="0" w:color="2F2F2F"/>
              <w:right w:val="nil" w:sz="6" w:space="0" w:color="auto"/>
            </w:tcBorders>
          </w:tcPr>
          <w:p>
            <w:pPr>
              <w:spacing w:before="86" w:after="0" w:line="240" w:lineRule="auto"/>
              <w:ind w:left="308" w:right="34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2323"/>
                <w:spacing w:val="0"/>
                <w:w w:val="84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16" w:type="dxa"/>
            <w:tcBorders>
              <w:top w:val="single" w:sz="8.369232" w:space="0" w:color="232323"/>
              <w:bottom w:val="single" w:sz="8.369232" w:space="0" w:color="131313"/>
              <w:left w:val="nil" w:sz="6" w:space="0" w:color="auto"/>
              <w:right w:val="single" w:sz="8.369232" w:space="0" w:color="3F3F3F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304" w:right="305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Pr/>
            <w:r>
              <w:rPr>
                <w:rFonts w:ascii="Arial" w:hAnsi="Arial" w:cs="Arial" w:eastAsia="Arial"/>
                <w:sz w:val="14"/>
                <w:szCs w:val="14"/>
                <w:color w:val="232323"/>
                <w:spacing w:val="0"/>
                <w:w w:val="123"/>
              </w:rPr>
              <w:t>B</w:t>
            </w:r>
            <w:r>
              <w:rPr>
                <w:rFonts w:ascii="Arial" w:hAnsi="Arial" w:cs="Arial" w:eastAsia="Arial"/>
                <w:sz w:val="14"/>
                <w:szCs w:val="14"/>
                <w:color w:val="000000"/>
                <w:spacing w:val="0"/>
                <w:w w:val="100"/>
              </w:rPr>
            </w:r>
          </w:p>
        </w:tc>
        <w:tc>
          <w:tcPr>
            <w:tcW w:w="764" w:type="dxa"/>
            <w:tcBorders>
              <w:top w:val="single" w:sz="8.369232" w:space="0" w:color="232323"/>
              <w:bottom w:val="single" w:sz="12.553848" w:space="0" w:color="343434"/>
              <w:left w:val="single" w:sz="8.369232" w:space="0" w:color="3F3F3F"/>
              <w:right w:val="single" w:sz="12.553848" w:space="0" w:color="3B3B3B"/>
            </w:tcBorders>
          </w:tcPr>
          <w:p>
            <w:pPr>
              <w:spacing w:before="10" w:after="0" w:line="240" w:lineRule="auto"/>
              <w:ind w:left="256" w:right="264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Pr/>
            <w:r>
              <w:rPr>
                <w:rFonts w:ascii="Times New Roman" w:hAnsi="Times New Roman" w:cs="Times New Roman" w:eastAsia="Times New Roman"/>
                <w:sz w:val="23"/>
                <w:szCs w:val="23"/>
                <w:color w:val="4D4D4D"/>
                <w:spacing w:val="0"/>
                <w:w w:val="120"/>
              </w:rPr>
              <w:t>c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00000"/>
                <w:spacing w:val="0"/>
                <w:w w:val="100"/>
              </w:rPr>
            </w:r>
          </w:p>
        </w:tc>
        <w:tc>
          <w:tcPr>
            <w:tcW w:w="785" w:type="dxa"/>
            <w:tcBorders>
              <w:top w:val="single" w:sz="8.369232" w:space="0" w:color="232323"/>
              <w:bottom w:val="single" w:sz="12.553848" w:space="0" w:color="343434"/>
              <w:left w:val="single" w:sz="12.553848" w:space="0" w:color="3B3B3B"/>
              <w:right w:val="nil" w:sz="6" w:space="0" w:color="auto"/>
            </w:tcBorders>
          </w:tcPr>
          <w:p>
            <w:pPr>
              <w:spacing w:before="78" w:after="0" w:line="240" w:lineRule="auto"/>
              <w:ind w:left="250" w:right="31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color w:val="232323"/>
                <w:spacing w:val="0"/>
                <w:w w:val="122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2367" w:type="dxa"/>
            <w:tcBorders>
              <w:top w:val="single" w:sz="8.369232" w:space="0" w:color="1F1F1F"/>
              <w:bottom w:val="single" w:sz="8.369232" w:space="0" w:color="1F1F1F"/>
              <w:left w:val="nil" w:sz="6" w:space="0" w:color="auto"/>
              <w:right w:val="single" w:sz="12.553848" w:space="0" w:color="2B2B2B"/>
            </w:tcBorders>
          </w:tcPr>
          <w:p>
            <w:pPr>
              <w:spacing w:before="3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15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383838"/>
                <w:spacing w:val="0"/>
                <w:w w:val="105"/>
              </w:rPr>
              <w:t>Fallaw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2011" w:type="dxa"/>
            <w:tcBorders>
              <w:top w:val="single" w:sz="8.369232" w:space="0" w:color="1F1F1F"/>
              <w:bottom w:val="single" w:sz="8.369232" w:space="0" w:color="1F1F1F"/>
              <w:left w:val="single" w:sz="12.553848" w:space="0" w:color="2B2B2B"/>
              <w:right w:val="single" w:sz="12.553848" w:space="0" w:color="2F2F2F"/>
            </w:tcBorders>
          </w:tcPr>
          <w:p>
            <w:pPr>
              <w:spacing w:before="84" w:after="0" w:line="240" w:lineRule="auto"/>
              <w:ind w:left="76" w:right="-2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Pr/>
            <w:r>
              <w:rPr>
                <w:rFonts w:ascii="Arial" w:hAnsi="Arial" w:cs="Arial" w:eastAsia="Arial"/>
                <w:sz w:val="15"/>
                <w:szCs w:val="15"/>
                <w:color w:val="383838"/>
                <w:spacing w:val="0"/>
                <w:w w:val="100"/>
              </w:rPr>
              <w:t>Su.igl\t</w:t>
            </w:r>
            <w:r>
              <w:rPr>
                <w:rFonts w:ascii="Arial" w:hAnsi="Arial" w:cs="Arial" w:eastAsia="Arial"/>
                <w:sz w:val="15"/>
                <w:szCs w:val="15"/>
                <w:color w:val="383838"/>
                <w:spacing w:val="24"/>
                <w:w w:val="100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  <w:color w:val="232323"/>
                <w:spacing w:val="0"/>
                <w:w w:val="100"/>
              </w:rPr>
              <w:t>row</w:t>
            </w:r>
            <w:r>
              <w:rPr>
                <w:rFonts w:ascii="Arial" w:hAnsi="Arial" w:cs="Arial" w:eastAsia="Arial"/>
                <w:sz w:val="15"/>
                <w:szCs w:val="15"/>
                <w:color w:val="000000"/>
                <w:spacing w:val="0"/>
                <w:w w:val="100"/>
              </w:rPr>
            </w:r>
          </w:p>
        </w:tc>
        <w:tc>
          <w:tcPr>
            <w:tcW w:w="1219" w:type="dxa"/>
            <w:tcBorders>
              <w:top w:val="single" w:sz="8.369232" w:space="0" w:color="3B3B3B"/>
              <w:bottom w:val="single" w:sz="12.553848" w:space="0" w:color="383838"/>
              <w:left w:val="single" w:sz="12.553848" w:space="0" w:color="2F2F2F"/>
              <w:right w:val="single" w:sz="8.369232" w:space="0" w:color="2F2F2F"/>
            </w:tcBorders>
          </w:tcPr>
          <w:p>
            <w:pPr/>
            <w:rPr/>
          </w:p>
        </w:tc>
        <w:tc>
          <w:tcPr>
            <w:tcW w:w="842" w:type="dxa"/>
            <w:tcBorders>
              <w:top w:val="single" w:sz="8.369232" w:space="0" w:color="131313"/>
              <w:bottom w:val="single" w:sz="8.369232" w:space="0" w:color="181818"/>
              <w:left w:val="single" w:sz="8.369232" w:space="0" w:color="2F2F2F"/>
              <w:right w:val="single" w:sz="8.369232" w:space="0" w:color="1F1F1F"/>
            </w:tcBorders>
          </w:tcPr>
          <w:p>
            <w:pPr>
              <w:spacing w:before="76" w:after="0" w:line="240" w:lineRule="auto"/>
              <w:ind w:left="277" w:right="278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383838"/>
                <w:spacing w:val="0"/>
                <w:w w:val="114"/>
              </w:rPr>
              <w:t>77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16" w:type="dxa"/>
            <w:tcBorders>
              <w:top w:val="single" w:sz="8.369232" w:space="0" w:color="131313"/>
              <w:bottom w:val="single" w:sz="8.369232" w:space="0" w:color="181818"/>
              <w:left w:val="single" w:sz="8.369232" w:space="0" w:color="1F1F1F"/>
              <w:right w:val="single" w:sz="8.369232" w:space="0" w:color="232323"/>
            </w:tcBorders>
          </w:tcPr>
          <w:p>
            <w:pPr>
              <w:spacing w:before="76" w:after="0" w:line="240" w:lineRule="auto"/>
              <w:ind w:left="261" w:right="27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2323"/>
                <w:spacing w:val="0"/>
                <w:w w:val="109"/>
              </w:rPr>
              <w:t>86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64" w:type="dxa"/>
            <w:tcBorders>
              <w:top w:val="single" w:sz="12.553848" w:space="0" w:color="343434"/>
              <w:bottom w:val="single" w:sz="12.553848" w:space="0" w:color="343434"/>
              <w:left w:val="single" w:sz="8.369232" w:space="0" w:color="232323"/>
              <w:right w:val="single" w:sz="12.553848" w:space="0" w:color="3B3B3B"/>
            </w:tcBorders>
          </w:tcPr>
          <w:p>
            <w:pPr>
              <w:spacing w:before="69" w:after="0" w:line="240" w:lineRule="auto"/>
              <w:ind w:left="241" w:right="260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color w:val="383838"/>
                <w:w w:val="132"/>
              </w:rPr>
              <w:t>9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383838"/>
                <w:w w:val="131"/>
              </w:rPr>
              <w:t>\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w w:val="100"/>
              </w:rPr>
            </w:r>
          </w:p>
        </w:tc>
        <w:tc>
          <w:tcPr>
            <w:tcW w:w="785" w:type="dxa"/>
            <w:tcBorders>
              <w:top w:val="single" w:sz="12.553848" w:space="0" w:color="343434"/>
              <w:bottom w:val="single" w:sz="12.553848" w:space="0" w:color="343434"/>
              <w:left w:val="single" w:sz="12.553848" w:space="0" w:color="3B3B3B"/>
              <w:right w:val="nil" w:sz="6" w:space="0" w:color="auto"/>
            </w:tcBorders>
          </w:tcPr>
          <w:p>
            <w:pPr>
              <w:spacing w:before="81" w:after="0" w:line="240" w:lineRule="auto"/>
              <w:ind w:left="223" w:right="279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2323"/>
                <w:spacing w:val="0"/>
                <w:w w:val="113"/>
              </w:rPr>
              <w:t>94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1194" w:hRule="exact"/>
        </w:trPr>
        <w:tc>
          <w:tcPr>
            <w:tcW w:w="2367" w:type="dxa"/>
            <w:tcBorders>
              <w:top w:val="single" w:sz="8.369232" w:space="0" w:color="1F1F1F"/>
              <w:bottom w:val="single" w:sz="8.369232" w:space="0" w:color="1F1F1F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15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00"/>
              </w:rPr>
              <w:t>Row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22"/>
                <w:w w:val="100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383838"/>
                <w:spacing w:val="0"/>
                <w:w w:val="116"/>
              </w:rPr>
              <w:t>crops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2011" w:type="dxa"/>
            <w:tcBorders>
              <w:top w:val="single" w:sz="8.369232" w:space="0" w:color="1F1F1F"/>
              <w:bottom w:val="single" w:sz="8.369232" w:space="0" w:color="1F1F1F"/>
              <w:left w:val="nil" w:sz="6" w:space="0" w:color="auto"/>
              <w:right w:val="nil" w:sz="6" w:space="0" w:color="auto"/>
            </w:tcBorders>
          </w:tcPr>
          <w:p>
            <w:pPr>
              <w:spacing w:before="65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4D4D4D"/>
                <w:spacing w:val="0"/>
                <w:w w:val="121"/>
              </w:rPr>
              <w:t>St</w:t>
            </w:r>
            <w:r>
              <w:rPr>
                <w:rFonts w:ascii="Arial" w:hAnsi="Arial" w:cs="Arial" w:eastAsia="Arial"/>
                <w:sz w:val="13"/>
                <w:szCs w:val="13"/>
                <w:color w:val="4D4D4D"/>
                <w:spacing w:val="-38"/>
                <w:w w:val="121"/>
              </w:rPr>
              <w:t>n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21"/>
              </w:rPr>
              <w:t>ligh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21"/>
              </w:rPr>
              <w:t>t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-2"/>
                <w:w w:val="121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2323"/>
                <w:spacing w:val="0"/>
                <w:w w:val="100"/>
              </w:rPr>
              <w:t>row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0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383838"/>
                <w:w w:val="109"/>
              </w:rPr>
              <w:t>Conto</w:t>
            </w:r>
            <w:r>
              <w:rPr>
                <w:rFonts w:ascii="Arial" w:hAnsi="Arial" w:cs="Arial" w:eastAsia="Arial"/>
                <w:sz w:val="13"/>
                <w:szCs w:val="13"/>
                <w:color w:val="383838"/>
                <w:spacing w:val="-15"/>
                <w:w w:val="110"/>
              </w:rPr>
              <w:t>o</w:t>
            </w:r>
            <w:r>
              <w:rPr>
                <w:rFonts w:ascii="Arial" w:hAnsi="Arial" w:cs="Arial" w:eastAsia="Arial"/>
                <w:sz w:val="13"/>
                <w:szCs w:val="13"/>
                <w:color w:val="111111"/>
                <w:spacing w:val="0"/>
                <w:w w:val="117"/>
              </w:rPr>
              <w:t>rad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  <w:p>
            <w:pPr>
              <w:spacing w:before="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4D4D4D"/>
                <w:spacing w:val="0"/>
                <w:w w:val="109"/>
              </w:rPr>
              <w:t>C</w:t>
            </w:r>
            <w:r>
              <w:rPr>
                <w:rFonts w:ascii="Arial" w:hAnsi="Arial" w:cs="Arial" w:eastAsia="Arial"/>
                <w:sz w:val="13"/>
                <w:szCs w:val="13"/>
                <w:color w:val="4D4D4D"/>
                <w:spacing w:val="-17"/>
                <w:w w:val="109"/>
              </w:rPr>
              <w:t>o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09"/>
              </w:rPr>
              <w:t>rrtoora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09"/>
              </w:rPr>
              <w:t>d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-1"/>
                <w:w w:val="109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24"/>
              </w:rPr>
              <w:t>and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-25"/>
                <w:w w:val="100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111111"/>
                <w:spacing w:val="0"/>
                <w:w w:val="109"/>
              </w:rPr>
              <w:t>tllfl'llC8d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1219" w:type="dxa"/>
            <w:tcBorders>
              <w:top w:val="single" w:sz="12.553848" w:space="0" w:color="383838"/>
              <w:bottom w:val="single" w:sz="8.369232" w:space="0" w:color="3B3B3B"/>
              <w:left w:val="nil" w:sz="6" w:space="0" w:color="auto"/>
              <w:right w:val="single" w:sz="8.369232" w:space="0" w:color="2F2F2F"/>
            </w:tcBorders>
          </w:tcPr>
          <w:p>
            <w:pPr>
              <w:spacing w:before="87" w:after="0" w:line="274" w:lineRule="auto"/>
              <w:ind w:left="99" w:right="70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09"/>
              </w:rPr>
              <w:t>Poor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09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10"/>
              </w:rPr>
              <w:t>Good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10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09"/>
              </w:rPr>
              <w:t>Poor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09"/>
              </w:rPr>
              <w:t>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32323"/>
                <w:spacing w:val="0"/>
                <w:w w:val="102"/>
              </w:rPr>
              <w:t>Good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32323"/>
                <w:spacing w:val="0"/>
                <w:w w:val="102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05"/>
              </w:rPr>
              <w:t>Poor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05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10"/>
              </w:rPr>
              <w:t>Good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842" w:type="dxa"/>
            <w:tcBorders>
              <w:top w:val="single" w:sz="8.369232" w:space="0" w:color="181818"/>
              <w:bottom w:val="single" w:sz="8.369232" w:space="0" w:color="131313"/>
              <w:left w:val="single" w:sz="8.369232" w:space="0" w:color="2F2F2F"/>
              <w:right w:val="single" w:sz="8.369232" w:space="0" w:color="1F1F1F"/>
            </w:tcBorders>
          </w:tcPr>
          <w:p>
            <w:pPr>
              <w:spacing w:before="76" w:after="0" w:line="240" w:lineRule="auto"/>
              <w:ind w:left="277" w:right="278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2323"/>
                <w:spacing w:val="0"/>
                <w:w w:val="114"/>
              </w:rPr>
              <w:t>72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277" w:right="247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232323"/>
                <w:spacing w:val="0"/>
                <w:w w:val="111"/>
              </w:rPr>
              <w:t>67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62" w:lineRule="exact"/>
              <w:ind w:left="277" w:right="281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color w:val="232323"/>
                <w:spacing w:val="0"/>
                <w:w w:val="120"/>
              </w:rPr>
              <w:t>70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277" w:right="27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2323"/>
                <w:spacing w:val="0"/>
                <w:w w:val="117"/>
              </w:rPr>
              <w:t>65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3" w:after="0" w:line="240" w:lineRule="auto"/>
              <w:ind w:left="277" w:right="278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color w:val="232323"/>
                <w:spacing w:val="0"/>
                <w:w w:val="122"/>
              </w:rPr>
              <w:t>66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  <w:p>
            <w:pPr>
              <w:spacing w:before="2" w:after="0" w:line="240" w:lineRule="auto"/>
              <w:ind w:left="277" w:right="247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232323"/>
                <w:spacing w:val="0"/>
                <w:w w:val="111"/>
              </w:rPr>
              <w:t>62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16" w:type="dxa"/>
            <w:tcBorders>
              <w:top w:val="single" w:sz="8.369232" w:space="0" w:color="181818"/>
              <w:bottom w:val="single" w:sz="8.369232" w:space="0" w:color="131313"/>
              <w:left w:val="single" w:sz="8.369232" w:space="0" w:color="1F1F1F"/>
              <w:right w:val="single" w:sz="8.369232" w:space="0" w:color="232323"/>
            </w:tcBorders>
          </w:tcPr>
          <w:p>
            <w:pPr>
              <w:spacing w:before="81" w:after="0" w:line="240" w:lineRule="auto"/>
              <w:ind w:left="261" w:right="283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232323"/>
                <w:spacing w:val="0"/>
                <w:w w:val="87"/>
              </w:rPr>
              <w:t>81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78" w:lineRule="exact"/>
              <w:ind w:left="271" w:right="261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232323"/>
                <w:spacing w:val="0"/>
                <w:w w:val="93"/>
                <w:position w:val="1"/>
              </w:rPr>
              <w:t>78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62" w:lineRule="exact"/>
              <w:ind w:left="272" w:right="269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color w:val="232323"/>
                <w:spacing w:val="0"/>
                <w:w w:val="114"/>
              </w:rPr>
              <w:t>79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  <w:p>
            <w:pPr>
              <w:spacing w:before="12" w:after="0" w:line="240" w:lineRule="auto"/>
              <w:ind w:left="282" w:right="253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232323"/>
                <w:spacing w:val="0"/>
                <w:w w:val="92"/>
              </w:rPr>
              <w:t>75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22" w:lineRule="exact"/>
              <w:ind w:left="286" w:right="275"/>
              <w:jc w:val="center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Pr/>
            <w:r>
              <w:rPr>
                <w:rFonts w:ascii="Times New Roman" w:hAnsi="Times New Roman" w:cs="Times New Roman" w:eastAsia="Times New Roman"/>
                <w:sz w:val="11"/>
                <w:szCs w:val="11"/>
                <w:color w:val="232323"/>
                <w:spacing w:val="0"/>
                <w:w w:val="172"/>
              </w:rPr>
              <w:t>7(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000000"/>
                <w:spacing w:val="0"/>
                <w:w w:val="100"/>
              </w:rPr>
            </w:r>
          </w:p>
          <w:p>
            <w:pPr>
              <w:spacing w:before="31" w:after="0" w:line="240" w:lineRule="auto"/>
              <w:ind w:left="282" w:right="276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383838"/>
                <w:spacing w:val="0"/>
                <w:w w:val="80"/>
              </w:rPr>
              <w:t>71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64" w:type="dxa"/>
            <w:tcBorders>
              <w:top w:val="single" w:sz="12.553848" w:space="0" w:color="343434"/>
              <w:bottom w:val="single" w:sz="8.369232" w:space="0" w:color="2F2F2F"/>
              <w:left w:val="single" w:sz="8.369232" w:space="0" w:color="232323"/>
              <w:right w:val="single" w:sz="8.369232" w:space="0" w:color="2B2B2B"/>
            </w:tcBorders>
          </w:tcPr>
          <w:p>
            <w:pPr>
              <w:spacing w:before="76" w:after="0" w:line="240" w:lineRule="auto"/>
              <w:ind w:left="240" w:right="225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232323"/>
                <w:spacing w:val="0"/>
                <w:w w:val="101"/>
              </w:rPr>
              <w:t>88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78" w:lineRule="exact"/>
              <w:ind w:left="250" w:right="230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383838"/>
                <w:spacing w:val="0"/>
                <w:w w:val="93"/>
                <w:position w:val="1"/>
              </w:rPr>
              <w:t>85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50" w:right="226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232323"/>
                <w:spacing w:val="0"/>
                <w:w w:val="95"/>
              </w:rPr>
              <w:t>82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62" w:lineRule="exact"/>
              <w:ind w:left="251" w:right="247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color w:val="232323"/>
                <w:spacing w:val="0"/>
                <w:w w:val="108"/>
              </w:rPr>
              <w:t>80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  <w:p>
            <w:pPr>
              <w:spacing w:before="4" w:after="0" w:line="240" w:lineRule="auto"/>
              <w:ind w:left="262" w:right="250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Pr/>
            <w:r>
              <w:rPr>
                <w:rFonts w:ascii="Times New Roman" w:hAnsi="Times New Roman" w:cs="Times New Roman" w:eastAsia="Times New Roman"/>
                <w:sz w:val="14"/>
                <w:szCs w:val="14"/>
                <w:color w:val="4D4D4D"/>
                <w:spacing w:val="0"/>
                <w:w w:val="107"/>
              </w:rPr>
              <w:t>78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000000"/>
                <w:spacing w:val="0"/>
                <w:w w:val="100"/>
              </w:rPr>
            </w:r>
          </w:p>
        </w:tc>
        <w:tc>
          <w:tcPr>
            <w:tcW w:w="785" w:type="dxa"/>
            <w:tcBorders>
              <w:top w:val="single" w:sz="12.553848" w:space="0" w:color="343434"/>
              <w:bottom w:val="single" w:sz="8.369232" w:space="0" w:color="2F2F2F"/>
              <w:left w:val="single" w:sz="8.369232" w:space="0" w:color="2B2B2B"/>
              <w:right w:val="nil" w:sz="6" w:space="0" w:color="auto"/>
            </w:tcBorders>
          </w:tcPr>
          <w:p>
            <w:pPr>
              <w:spacing w:before="98" w:after="0" w:line="240" w:lineRule="auto"/>
              <w:ind w:left="239" w:right="279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18"/>
              </w:rPr>
              <w:t>91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  <w:p>
            <w:pPr>
              <w:spacing w:before="9" w:after="0" w:line="191" w:lineRule="exact"/>
              <w:ind w:left="239" w:right="261"/>
              <w:jc w:val="center"/>
              <w:rPr>
                <w:rFonts w:ascii="Courier New" w:hAnsi="Courier New" w:cs="Courier New" w:eastAsia="Courier New"/>
                <w:sz w:val="17"/>
                <w:szCs w:val="17"/>
              </w:rPr>
            </w:pPr>
            <w:rPr/>
            <w:r>
              <w:rPr>
                <w:rFonts w:ascii="Courier New" w:hAnsi="Courier New" w:cs="Courier New" w:eastAsia="Courier New"/>
                <w:sz w:val="17"/>
                <w:szCs w:val="17"/>
                <w:color w:val="232323"/>
                <w:spacing w:val="0"/>
                <w:w w:val="92"/>
                <w:position w:val="1"/>
              </w:rPr>
              <w:t>89</w:t>
            </w:r>
            <w:r>
              <w:rPr>
                <w:rFonts w:ascii="Courier New" w:hAnsi="Courier New" w:cs="Courier New" w:eastAsia="Courier New"/>
                <w:sz w:val="17"/>
                <w:szCs w:val="17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49" w:lineRule="exact"/>
              <w:ind w:left="241" w:right="275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Pr/>
            <w:r>
              <w:rPr>
                <w:rFonts w:ascii="Times New Roman" w:hAnsi="Times New Roman" w:cs="Times New Roman" w:eastAsia="Times New Roman"/>
                <w:sz w:val="14"/>
                <w:szCs w:val="14"/>
                <w:color w:val="111111"/>
                <w:spacing w:val="0"/>
                <w:w w:val="126"/>
              </w:rPr>
              <w:t>$8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000000"/>
                <w:spacing w:val="0"/>
                <w:w w:val="100"/>
              </w:rPr>
            </w:r>
          </w:p>
          <w:p>
            <w:pPr>
              <w:spacing w:before="0" w:after="0" w:line="195" w:lineRule="exact"/>
              <w:ind w:left="239" w:right="276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Pr/>
            <w:r>
              <w:rPr>
                <w:rFonts w:ascii="Times New Roman" w:hAnsi="Times New Roman" w:cs="Times New Roman" w:eastAsia="Times New Roman"/>
                <w:sz w:val="17"/>
                <w:szCs w:val="17"/>
                <w:color w:val="232323"/>
                <w:spacing w:val="0"/>
                <w:w w:val="102"/>
              </w:rPr>
              <w:t>86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  <w:color w:val="000000"/>
                <w:spacing w:val="0"/>
                <w:w w:val="100"/>
              </w:rPr>
            </w:r>
          </w:p>
          <w:p>
            <w:pPr>
              <w:spacing w:before="0" w:after="0" w:line="179" w:lineRule="exact"/>
              <w:ind w:left="239" w:right="255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232323"/>
                <w:spacing w:val="0"/>
                <w:w w:val="101"/>
                <w:position w:val="1"/>
              </w:rPr>
              <w:t>82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64" w:lineRule="exact"/>
              <w:ind w:left="240" w:right="27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2323"/>
                <w:spacing w:val="0"/>
                <w:w w:val="96"/>
              </w:rPr>
              <w:t>81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1210" w:hRule="exact"/>
        </w:trPr>
        <w:tc>
          <w:tcPr>
            <w:tcW w:w="2367" w:type="dxa"/>
            <w:tcBorders>
              <w:top w:val="single" w:sz="8.369232" w:space="0" w:color="1F1F1F"/>
              <w:bottom w:val="single" w:sz="8.369232" w:space="0" w:color="1F1F1F"/>
              <w:left w:val="nil" w:sz="6" w:space="0" w:color="auto"/>
              <w:right w:val="nil" w:sz="6" w:space="0" w:color="auto"/>
            </w:tcBorders>
          </w:tcPr>
          <w:p>
            <w:pPr>
              <w:spacing w:before="97" w:after="0" w:line="240" w:lineRule="auto"/>
              <w:ind w:left="126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2323"/>
                <w:w w:val="111"/>
              </w:rPr>
              <w:t>Sm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2323"/>
                <w:spacing w:val="-28"/>
                <w:w w:val="112"/>
              </w:rPr>
              <w:t>•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D4D4D"/>
                <w:spacing w:val="0"/>
                <w:w w:val="143"/>
              </w:rPr>
              <w:t>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65" w:lineRule="exact"/>
              <w:ind w:left="220" w:right="-2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color w:val="383838"/>
                <w:spacing w:val="0"/>
                <w:w w:val="100"/>
              </w:rPr>
              <w:t>grain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</w:tc>
        <w:tc>
          <w:tcPr>
            <w:tcW w:w="2011" w:type="dxa"/>
            <w:tcBorders>
              <w:top w:val="single" w:sz="8.369232" w:space="0" w:color="1F1F1F"/>
              <w:bottom w:val="single" w:sz="8.369232" w:space="0" w:color="1F1F1F"/>
              <w:left w:val="nil" w:sz="6" w:space="0" w:color="auto"/>
              <w:right w:val="single" w:sz="12.553848" w:space="0" w:color="484848"/>
            </w:tcBorders>
          </w:tcPr>
          <w:p>
            <w:pPr>
              <w:spacing w:before="66" w:after="0" w:line="240" w:lineRule="auto"/>
              <w:ind w:left="112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7"/>
                <w:szCs w:val="17"/>
                <w:color w:val="232323"/>
                <w:spacing w:val="0"/>
                <w:w w:val="93"/>
              </w:rPr>
              <w:t>Sttaighl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  <w:color w:val="232323"/>
                <w:spacing w:val="-13"/>
                <w:w w:val="93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15"/>
              </w:rPr>
              <w:t>row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  <w:p>
            <w:pPr>
              <w:spacing w:before="8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2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4D4D4D"/>
                <w:w w:val="104"/>
              </w:rPr>
              <w:t>Corr</w:t>
            </w:r>
            <w:r>
              <w:rPr>
                <w:rFonts w:ascii="Arial" w:hAnsi="Arial" w:cs="Arial" w:eastAsia="Arial"/>
                <w:sz w:val="13"/>
                <w:szCs w:val="13"/>
                <w:color w:val="4D4D4D"/>
                <w:spacing w:val="-5"/>
                <w:w w:val="103"/>
              </w:rPr>
              <w:t>t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12"/>
              </w:rPr>
              <w:t>ourad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  <w:p>
            <w:pPr>
              <w:spacing w:before="7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112" w:right="-2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4D4D4D"/>
                <w:spacing w:val="0"/>
                <w:w w:val="109"/>
              </w:rPr>
              <w:t>Contoo</w:t>
            </w:r>
            <w:r>
              <w:rPr>
                <w:rFonts w:ascii="Arial" w:hAnsi="Arial" w:cs="Arial" w:eastAsia="Arial"/>
                <w:sz w:val="13"/>
                <w:szCs w:val="13"/>
                <w:color w:val="4D4D4D"/>
                <w:spacing w:val="-2"/>
                <w:w w:val="109"/>
              </w:rPr>
              <w:t>r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09"/>
              </w:rPr>
              <w:t>ed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-1"/>
                <w:w w:val="109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232323"/>
                <w:spacing w:val="0"/>
                <w:w w:val="122"/>
              </w:rPr>
              <w:t>an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232323"/>
                <w:spacing w:val="0"/>
                <w:w w:val="122"/>
              </w:rPr>
              <w:t>d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232323"/>
                <w:spacing w:val="-7"/>
                <w:w w:val="122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83838"/>
                <w:spacing w:val="0"/>
                <w:w w:val="122"/>
              </w:rPr>
              <w:t>len'aced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1219" w:type="dxa"/>
            <w:tcBorders>
              <w:top w:val="single" w:sz="8.369232" w:space="0" w:color="3B3B3B"/>
              <w:bottom w:val="single" w:sz="8.369232" w:space="0" w:color="3B3B3B"/>
              <w:left w:val="single" w:sz="12.553848" w:space="0" w:color="484848"/>
              <w:right w:val="single" w:sz="8.369232" w:space="0" w:color="484848"/>
            </w:tcBorders>
          </w:tcPr>
          <w:p>
            <w:pPr>
              <w:spacing w:before="3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94" w:lineRule="auto"/>
              <w:ind w:left="94" w:right="691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09"/>
              </w:rPr>
              <w:t>Poor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09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14"/>
              </w:rPr>
              <w:t>Good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14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05"/>
              </w:rPr>
              <w:t>Poor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  <w:p>
            <w:pPr>
              <w:spacing w:before="0" w:after="0" w:line="140" w:lineRule="exact"/>
              <w:ind w:left="94" w:right="-2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color w:val="383838"/>
                <w:spacing w:val="0"/>
                <w:w w:val="105"/>
              </w:rPr>
              <w:t>Good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  <w:p>
            <w:pPr>
              <w:spacing w:before="23" w:after="0" w:line="240" w:lineRule="auto"/>
              <w:ind w:left="105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383838"/>
                <w:spacing w:val="0"/>
                <w:w w:val="109"/>
              </w:rPr>
              <w:t>Poor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  <w:p>
            <w:pPr>
              <w:spacing w:before="28" w:after="0" w:line="240" w:lineRule="auto"/>
              <w:ind w:left="94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383838"/>
                <w:spacing w:val="0"/>
                <w:w w:val="114"/>
              </w:rPr>
              <w:t>Good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842" w:type="dxa"/>
            <w:tcBorders>
              <w:top w:val="single" w:sz="8.369232" w:space="0" w:color="131313"/>
              <w:bottom w:val="single" w:sz="8.369232" w:space="0" w:color="181818"/>
              <w:left w:val="single" w:sz="8.369232" w:space="0" w:color="484848"/>
              <w:right w:val="single" w:sz="8.369232" w:space="0" w:color="343434"/>
            </w:tcBorders>
          </w:tcPr>
          <w:p>
            <w:pPr>
              <w:spacing w:before="86" w:after="0" w:line="240" w:lineRule="auto"/>
              <w:ind w:left="287" w:right="26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2323"/>
                <w:spacing w:val="0"/>
                <w:w w:val="117"/>
              </w:rPr>
              <w:t>65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78" w:lineRule="exact"/>
              <w:ind w:left="287" w:right="258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2323"/>
                <w:spacing w:val="0"/>
                <w:w w:val="120"/>
              </w:rPr>
              <w:t>63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3" w:after="0" w:line="240" w:lineRule="auto"/>
              <w:ind w:left="288" w:right="259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color w:val="232323"/>
                <w:spacing w:val="0"/>
                <w:w w:val="128"/>
              </w:rPr>
              <w:t>63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  <w:p>
            <w:pPr>
              <w:spacing w:before="2" w:after="0" w:line="240" w:lineRule="auto"/>
              <w:ind w:left="287" w:right="276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232323"/>
                <w:spacing w:val="-15"/>
                <w:w w:val="138"/>
              </w:rPr>
              <w:t>6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4D4D4D"/>
                <w:spacing w:val="0"/>
                <w:w w:val="69"/>
              </w:rPr>
              <w:t>1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78" w:lineRule="exact"/>
              <w:ind w:left="287" w:right="276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232323"/>
                <w:spacing w:val="-18"/>
                <w:w w:val="155"/>
                <w:position w:val="1"/>
              </w:rPr>
              <w:t>6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4D4D4D"/>
                <w:spacing w:val="0"/>
                <w:w w:val="69"/>
                <w:position w:val="1"/>
              </w:rPr>
              <w:t>1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5" w:after="0" w:line="240" w:lineRule="auto"/>
              <w:ind w:left="288" w:right="253"/>
              <w:jc w:val="center"/>
              <w:rPr>
                <w:rFonts w:ascii="Courier New" w:hAnsi="Courier New" w:cs="Courier New" w:eastAsia="Courier New"/>
                <w:sz w:val="15"/>
                <w:szCs w:val="15"/>
              </w:rPr>
            </w:pPr>
            <w:rPr/>
            <w:r>
              <w:rPr>
                <w:rFonts w:ascii="Courier New" w:hAnsi="Courier New" w:cs="Courier New" w:eastAsia="Courier New"/>
                <w:sz w:val="15"/>
                <w:szCs w:val="15"/>
                <w:color w:val="232323"/>
                <w:spacing w:val="0"/>
                <w:w w:val="110"/>
              </w:rPr>
              <w:t>59</w:t>
            </w:r>
            <w:r>
              <w:rPr>
                <w:rFonts w:ascii="Courier New" w:hAnsi="Courier New" w:cs="Courier New" w:eastAsia="Courier New"/>
                <w:sz w:val="15"/>
                <w:szCs w:val="15"/>
                <w:color w:val="000000"/>
                <w:spacing w:val="0"/>
                <w:w w:val="100"/>
              </w:rPr>
            </w:r>
          </w:p>
        </w:tc>
        <w:tc>
          <w:tcPr>
            <w:tcW w:w="816" w:type="dxa"/>
            <w:tcBorders>
              <w:top w:val="single" w:sz="8.369232" w:space="0" w:color="131313"/>
              <w:bottom w:val="single" w:sz="8.369232" w:space="0" w:color="181818"/>
              <w:left w:val="single" w:sz="8.369232" w:space="0" w:color="343434"/>
              <w:right w:val="single" w:sz="8.369232" w:space="0" w:color="3B3B3B"/>
            </w:tcBorders>
          </w:tcPr>
          <w:p>
            <w:pPr>
              <w:spacing w:before="75" w:after="0" w:line="240" w:lineRule="auto"/>
              <w:ind w:left="282" w:right="26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2323"/>
                <w:spacing w:val="0"/>
                <w:w w:val="90"/>
              </w:rPr>
              <w:t>76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1" w:after="0" w:line="240" w:lineRule="auto"/>
              <w:ind w:left="282" w:right="253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383838"/>
                <w:spacing w:val="0"/>
                <w:w w:val="92"/>
              </w:rPr>
              <w:t>75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240" w:lineRule="auto"/>
              <w:ind w:left="283" w:right="250"/>
              <w:jc w:val="center"/>
              <w:rPr>
                <w:rFonts w:ascii="Courier New" w:hAnsi="Courier New" w:cs="Courier New" w:eastAsia="Courier New"/>
                <w:sz w:val="15"/>
                <w:szCs w:val="15"/>
              </w:rPr>
            </w:pPr>
            <w:rPr/>
            <w:r>
              <w:rPr>
                <w:rFonts w:ascii="Courier New" w:hAnsi="Courier New" w:cs="Courier New" w:eastAsia="Courier New"/>
                <w:sz w:val="15"/>
                <w:szCs w:val="15"/>
                <w:color w:val="383838"/>
                <w:spacing w:val="0"/>
                <w:w w:val="100"/>
              </w:rPr>
              <w:t>74</w:t>
            </w:r>
            <w:r>
              <w:rPr>
                <w:rFonts w:ascii="Courier New" w:hAnsi="Courier New" w:cs="Courier New" w:eastAsia="Courier New"/>
                <w:sz w:val="15"/>
                <w:szCs w:val="15"/>
                <w:color w:val="000000"/>
                <w:spacing w:val="0"/>
                <w:w w:val="100"/>
              </w:rPr>
            </w:r>
          </w:p>
          <w:p>
            <w:pPr>
              <w:spacing w:before="0" w:after="0" w:line="165" w:lineRule="exact"/>
              <w:ind w:left="283" w:right="27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Pr/>
            <w:r>
              <w:rPr>
                <w:rFonts w:ascii="Arial" w:hAnsi="Arial" w:cs="Arial" w:eastAsia="Arial"/>
                <w:sz w:val="15"/>
                <w:szCs w:val="15"/>
                <w:color w:val="4D4D4D"/>
                <w:spacing w:val="0"/>
                <w:w w:val="96"/>
              </w:rPr>
              <w:t>73</w:t>
            </w:r>
            <w:r>
              <w:rPr>
                <w:rFonts w:ascii="Arial" w:hAnsi="Arial" w:cs="Arial" w:eastAsia="Arial"/>
                <w:sz w:val="15"/>
                <w:szCs w:val="15"/>
                <w:color w:val="000000"/>
                <w:spacing w:val="0"/>
                <w:w w:val="100"/>
              </w:rPr>
            </w:r>
          </w:p>
          <w:p>
            <w:pPr>
              <w:spacing w:before="2" w:after="0" w:line="240" w:lineRule="auto"/>
              <w:ind w:left="282" w:right="249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383838"/>
                <w:spacing w:val="0"/>
                <w:w w:val="94"/>
              </w:rPr>
              <w:t>72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62" w:lineRule="exact"/>
              <w:ind w:left="283" w:right="260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color w:val="383838"/>
                <w:spacing w:val="0"/>
                <w:w w:val="113"/>
              </w:rPr>
              <w:t>70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</w:tc>
        <w:tc>
          <w:tcPr>
            <w:tcW w:w="764" w:type="dxa"/>
            <w:tcBorders>
              <w:top w:val="single" w:sz="8.369232" w:space="0" w:color="2F2F2F"/>
              <w:bottom w:val="single" w:sz="12.553848" w:space="0" w:color="444444"/>
              <w:left w:val="single" w:sz="8.369232" w:space="0" w:color="3B3B3B"/>
              <w:right w:val="single" w:sz="8.369232" w:space="0" w:color="2B2B2B"/>
            </w:tcBorders>
          </w:tcPr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261" w:right="227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383838"/>
                <w:spacing w:val="0"/>
                <w:w w:val="107"/>
              </w:rPr>
              <w:t>83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20" w:after="0" w:line="240" w:lineRule="auto"/>
              <w:ind w:left="250" w:right="209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383838"/>
                <w:spacing w:val="-23"/>
                <w:w w:val="122"/>
              </w:rPr>
              <w:t>8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676767"/>
                <w:spacing w:val="0"/>
                <w:w w:val="116"/>
              </w:rPr>
              <w:t>2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68" w:lineRule="exact"/>
              <w:ind w:left="250" w:right="228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383838"/>
                <w:spacing w:val="0"/>
                <w:w w:val="94"/>
                <w:position w:val="1"/>
              </w:rPr>
              <w:t>81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60" w:lineRule="exact"/>
              <w:ind w:left="252" w:right="239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Pr/>
            <w:r>
              <w:rPr>
                <w:rFonts w:ascii="Arial" w:hAnsi="Arial" w:cs="Arial" w:eastAsia="Arial"/>
                <w:sz w:val="14"/>
                <w:szCs w:val="14"/>
                <w:color w:val="4D4D4D"/>
                <w:spacing w:val="0"/>
                <w:w w:val="110"/>
              </w:rPr>
              <w:t>79</w:t>
            </w:r>
            <w:r>
              <w:rPr>
                <w:rFonts w:ascii="Arial" w:hAnsi="Arial" w:cs="Arial" w:eastAsia="Arial"/>
                <w:sz w:val="14"/>
                <w:szCs w:val="14"/>
                <w:color w:val="000000"/>
                <w:spacing w:val="0"/>
                <w:w w:val="100"/>
              </w:rPr>
            </w:r>
          </w:p>
          <w:p>
            <w:pPr>
              <w:spacing w:before="4" w:after="0" w:line="240" w:lineRule="auto"/>
              <w:ind w:left="261" w:right="219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4D4D4D"/>
                <w:spacing w:val="0"/>
                <w:w w:val="93"/>
              </w:rPr>
              <w:t>78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85" w:type="dxa"/>
            <w:tcBorders>
              <w:top w:val="single" w:sz="8.369232" w:space="0" w:color="2F2F2F"/>
              <w:bottom w:val="single" w:sz="8.369232" w:space="0" w:color="2F2F2F"/>
              <w:left w:val="single" w:sz="8.369232" w:space="0" w:color="2B2B2B"/>
              <w:right w:val="nil" w:sz="6" w:space="0" w:color="auto"/>
            </w:tcBorders>
          </w:tcPr>
          <w:p>
            <w:pPr>
              <w:spacing w:before="87" w:after="0" w:line="240" w:lineRule="auto"/>
              <w:ind w:left="248" w:right="286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Pr/>
            <w:r>
              <w:rPr>
                <w:rFonts w:ascii="Times New Roman" w:hAnsi="Times New Roman" w:cs="Times New Roman" w:eastAsia="Times New Roman"/>
                <w:sz w:val="17"/>
                <w:szCs w:val="17"/>
                <w:color w:val="232323"/>
                <w:spacing w:val="0"/>
                <w:w w:val="72"/>
              </w:rPr>
              <w:t>&amp;a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  <w:color w:val="000000"/>
                <w:spacing w:val="0"/>
                <w:w w:val="100"/>
              </w:rPr>
            </w:r>
          </w:p>
          <w:p>
            <w:pPr>
              <w:spacing w:before="0" w:after="0" w:line="153" w:lineRule="exact"/>
              <w:ind w:left="244" w:right="258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383838"/>
                <w:spacing w:val="0"/>
                <w:w w:val="110"/>
                <w:position w:val="-1"/>
              </w:rPr>
              <w:t>87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02" w:lineRule="exact"/>
              <w:ind w:left="247" w:right="275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Pr/>
            <w:r>
              <w:rPr>
                <w:rFonts w:ascii="Times New Roman" w:hAnsi="Times New Roman" w:cs="Times New Roman" w:eastAsia="Times New Roman"/>
                <w:sz w:val="21"/>
                <w:szCs w:val="21"/>
                <w:color w:val="232323"/>
                <w:spacing w:val="0"/>
                <w:w w:val="91"/>
                <w:position w:val="1"/>
              </w:rPr>
              <w:t>as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64" w:lineRule="exact"/>
              <w:ind w:left="250" w:right="271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Pr/>
            <w:r>
              <w:rPr>
                <w:rFonts w:ascii="Arial" w:hAnsi="Arial" w:cs="Arial" w:eastAsia="Arial"/>
                <w:sz w:val="15"/>
                <w:szCs w:val="15"/>
                <w:color w:val="383838"/>
                <w:spacing w:val="0"/>
                <w:w w:val="91"/>
              </w:rPr>
              <w:t>&amp;4</w:t>
            </w:r>
            <w:r>
              <w:rPr>
                <w:rFonts w:ascii="Arial" w:hAnsi="Arial" w:cs="Arial" w:eastAsia="Arial"/>
                <w:sz w:val="15"/>
                <w:szCs w:val="15"/>
                <w:color w:val="000000"/>
                <w:spacing w:val="0"/>
                <w:w w:val="100"/>
              </w:rPr>
            </w:r>
          </w:p>
          <w:p>
            <w:pPr>
              <w:spacing w:before="0" w:after="0" w:line="168" w:lineRule="exact"/>
              <w:ind w:left="250" w:right="267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Pr/>
            <w:r>
              <w:rPr>
                <w:rFonts w:ascii="Arial" w:hAnsi="Arial" w:cs="Arial" w:eastAsia="Arial"/>
                <w:sz w:val="15"/>
                <w:szCs w:val="15"/>
                <w:color w:val="383838"/>
                <w:spacing w:val="0"/>
                <w:w w:val="103"/>
              </w:rPr>
              <w:t>82</w:t>
            </w:r>
            <w:r>
              <w:rPr>
                <w:rFonts w:ascii="Arial" w:hAnsi="Arial" w:cs="Arial" w:eastAsia="Arial"/>
                <w:sz w:val="15"/>
                <w:szCs w:val="15"/>
                <w:color w:val="000000"/>
                <w:spacing w:val="0"/>
                <w:w w:val="100"/>
              </w:rPr>
            </w:r>
          </w:p>
          <w:p>
            <w:pPr>
              <w:spacing w:before="24" w:after="0" w:line="240" w:lineRule="auto"/>
              <w:ind w:left="250" w:right="26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-1"/>
                <w:w w:val="120"/>
              </w:rPr>
              <w:t>8</w:t>
            </w:r>
            <w:r>
              <w:rPr>
                <w:rFonts w:ascii="Arial" w:hAnsi="Arial" w:cs="Arial" w:eastAsia="Arial"/>
                <w:sz w:val="13"/>
                <w:szCs w:val="13"/>
                <w:color w:val="4D4D4D"/>
                <w:spacing w:val="0"/>
                <w:w w:val="122"/>
              </w:rPr>
              <w:t>1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</w:tc>
      </w:tr>
      <w:tr>
        <w:trPr>
          <w:trHeight w:val="1200" w:hRule="exact"/>
        </w:trPr>
        <w:tc>
          <w:tcPr>
            <w:tcW w:w="2367" w:type="dxa"/>
            <w:tcBorders>
              <w:top w:val="single" w:sz="8.369232" w:space="0" w:color="1F1F1F"/>
              <w:bottom w:val="single" w:sz="8.369232" w:space="0" w:color="2B2B2B"/>
              <w:left w:val="nil" w:sz="6" w:space="0" w:color="auto"/>
              <w:right w:val="nil" w:sz="6" w:space="0" w:color="auto"/>
            </w:tcBorders>
          </w:tcPr>
          <w:p>
            <w:pPr>
              <w:spacing w:before="96" w:after="0" w:line="168" w:lineRule="exact"/>
              <w:ind w:left="230" w:right="1308" w:firstLine="-94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383838"/>
                <w:w w:val="108"/>
              </w:rPr>
              <w:t>Clos</w:t>
            </w:r>
            <w:r>
              <w:rPr>
                <w:rFonts w:ascii="Arial" w:hAnsi="Arial" w:cs="Arial" w:eastAsia="Arial"/>
                <w:sz w:val="13"/>
                <w:szCs w:val="13"/>
                <w:color w:val="383838"/>
                <w:spacing w:val="-29"/>
                <w:w w:val="108"/>
              </w:rPr>
              <w:t>e</w:t>
            </w:r>
            <w:r>
              <w:rPr>
                <w:rFonts w:ascii="Arial" w:hAnsi="Arial" w:cs="Arial" w:eastAsia="Arial"/>
                <w:sz w:val="13"/>
                <w:szCs w:val="13"/>
                <w:color w:val="7C7C7C"/>
                <w:spacing w:val="1"/>
                <w:w w:val="241"/>
              </w:rPr>
              <w:t>·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11"/>
              </w:rPr>
              <w:t>seeded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11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10"/>
              </w:rPr>
              <w:t>lagume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-4"/>
                <w:w w:val="110"/>
              </w:rPr>
              <w:t>6</w:t>
            </w:r>
            <w:r>
              <w:rPr>
                <w:rFonts w:ascii="Times New Roman" w:hAnsi="Times New Roman" w:cs="Times New Roman" w:eastAsia="Times New Roman"/>
                <w:sz w:val="12"/>
                <w:szCs w:val="12"/>
                <w:color w:val="4D4D4D"/>
                <w:spacing w:val="0"/>
                <w:w w:val="100"/>
                <w:position w:val="6"/>
              </w:rPr>
              <w:t>1</w:t>
            </w:r>
            <w:r>
              <w:rPr>
                <w:rFonts w:ascii="Times New Roman" w:hAnsi="Times New Roman" w:cs="Times New Roman" w:eastAsia="Times New Roman"/>
                <w:sz w:val="12"/>
                <w:szCs w:val="1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33" w:after="0" w:line="277" w:lineRule="auto"/>
              <w:ind w:left="230" w:right="1549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383838"/>
                <w:spacing w:val="0"/>
                <w:w w:val="102"/>
              </w:rPr>
              <w:t>or</w:t>
            </w:r>
            <w:r>
              <w:rPr>
                <w:rFonts w:ascii="Arial" w:hAnsi="Arial" w:cs="Arial" w:eastAsia="Arial"/>
                <w:sz w:val="13"/>
                <w:szCs w:val="13"/>
                <w:color w:val="383838"/>
                <w:spacing w:val="0"/>
                <w:w w:val="102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07"/>
              </w:rPr>
              <w:t>rotation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07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11"/>
              </w:rPr>
              <w:t>meadow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2011" w:type="dxa"/>
            <w:tcBorders>
              <w:top w:val="single" w:sz="8.369232" w:space="0" w:color="1F1F1F"/>
              <w:bottom w:val="single" w:sz="8.369232" w:space="0" w:color="2B2B2B"/>
              <w:left w:val="nil" w:sz="6" w:space="0" w:color="auto"/>
              <w:right w:val="single" w:sz="8.369232" w:space="0" w:color="232323"/>
            </w:tcBorders>
          </w:tcPr>
          <w:p>
            <w:pPr>
              <w:spacing w:before="98" w:after="0" w:line="240" w:lineRule="auto"/>
              <w:ind w:left="112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383838"/>
                <w:spacing w:val="0"/>
                <w:w w:val="100"/>
              </w:rPr>
              <w:t>Straight</w:t>
            </w:r>
            <w:r>
              <w:rPr>
                <w:rFonts w:ascii="Arial" w:hAnsi="Arial" w:cs="Arial" w:eastAsia="Arial"/>
                <w:sz w:val="13"/>
                <w:szCs w:val="13"/>
                <w:color w:val="38383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383838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383838"/>
                <w:spacing w:val="0"/>
                <w:w w:val="112"/>
              </w:rPr>
              <w:t>r</w:t>
            </w:r>
            <w:r>
              <w:rPr>
                <w:rFonts w:ascii="Arial" w:hAnsi="Arial" w:cs="Arial" w:eastAsia="Arial"/>
                <w:sz w:val="13"/>
                <w:szCs w:val="13"/>
                <w:color w:val="383838"/>
                <w:spacing w:val="-8"/>
                <w:w w:val="112"/>
              </w:rPr>
              <w:t>o</w:t>
            </w:r>
            <w:r>
              <w:rPr>
                <w:rFonts w:ascii="Arial" w:hAnsi="Arial" w:cs="Arial" w:eastAsia="Arial"/>
                <w:sz w:val="13"/>
                <w:szCs w:val="13"/>
                <w:color w:val="111111"/>
                <w:spacing w:val="0"/>
                <w:w w:val="113"/>
              </w:rPr>
              <w:t>w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  <w:p>
            <w:pPr>
              <w:spacing w:before="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2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383838"/>
                <w:spacing w:val="0"/>
                <w:w w:val="111"/>
              </w:rPr>
              <w:t>Contoorad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  <w:p>
            <w:pPr>
              <w:spacing w:before="8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123" w:right="-2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4D4D4D"/>
                <w:spacing w:val="0"/>
                <w:w w:val="111"/>
              </w:rPr>
              <w:t>Co</w:t>
            </w:r>
            <w:r>
              <w:rPr>
                <w:rFonts w:ascii="Arial" w:hAnsi="Arial" w:cs="Arial" w:eastAsia="Arial"/>
                <w:sz w:val="13"/>
                <w:szCs w:val="13"/>
                <w:color w:val="4D4D4D"/>
                <w:spacing w:val="-16"/>
                <w:w w:val="111"/>
              </w:rPr>
              <w:t>n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11"/>
              </w:rPr>
              <w:t>toure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11"/>
              </w:rPr>
              <w:t>d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-2"/>
                <w:w w:val="111"/>
              </w:rPr>
              <w:t>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383838"/>
                <w:spacing w:val="0"/>
                <w:w w:val="100"/>
              </w:rPr>
              <w:t>an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383838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383838"/>
                <w:spacing w:val="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32323"/>
                <w:spacing w:val="0"/>
                <w:w w:val="100"/>
              </w:rPr>
              <w:t>ten"aced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</w:tc>
        <w:tc>
          <w:tcPr>
            <w:tcW w:w="1219" w:type="dxa"/>
            <w:tcBorders>
              <w:top w:val="single" w:sz="8.369232" w:space="0" w:color="3B3B3B"/>
              <w:bottom w:val="single" w:sz="8.369232" w:space="0" w:color="2B2B2B"/>
              <w:left w:val="single" w:sz="8.369232" w:space="0" w:color="232323"/>
              <w:right w:val="single" w:sz="8.369232" w:space="0" w:color="343434"/>
            </w:tcBorders>
          </w:tcPr>
          <w:p>
            <w:pPr>
              <w:spacing w:before="98" w:after="0" w:line="268" w:lineRule="auto"/>
              <w:ind w:left="110" w:right="702"/>
              <w:jc w:val="both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383838"/>
                <w:spacing w:val="0"/>
                <w:w w:val="109"/>
              </w:rPr>
              <w:t>Poor</w:t>
            </w:r>
            <w:r>
              <w:rPr>
                <w:rFonts w:ascii="Arial" w:hAnsi="Arial" w:cs="Arial" w:eastAsia="Arial"/>
                <w:sz w:val="13"/>
                <w:szCs w:val="13"/>
                <w:color w:val="383838"/>
                <w:spacing w:val="0"/>
                <w:w w:val="109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383838"/>
                <w:spacing w:val="0"/>
                <w:w w:val="107"/>
                <w:i/>
              </w:rPr>
              <w:t>Good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383838"/>
                <w:spacing w:val="0"/>
                <w:w w:val="107"/>
                <w:i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09"/>
              </w:rPr>
              <w:t>Poor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09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232323"/>
                <w:spacing w:val="0"/>
                <w:w w:val="107"/>
                <w:i/>
              </w:rPr>
              <w:t>Good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232323"/>
                <w:spacing w:val="0"/>
                <w:w w:val="107"/>
                <w:i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09"/>
              </w:rPr>
              <w:t>Poor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09"/>
              </w:rPr>
              <w:t>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32323"/>
                <w:spacing w:val="0"/>
                <w:w w:val="102"/>
              </w:rPr>
              <w:t>Good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</w:tc>
        <w:tc>
          <w:tcPr>
            <w:tcW w:w="842" w:type="dxa"/>
            <w:tcBorders>
              <w:top w:val="single" w:sz="8.369232" w:space="0" w:color="181818"/>
              <w:bottom w:val="single" w:sz="8.369232" w:space="0" w:color="2B2B2B"/>
              <w:left w:val="single" w:sz="8.369232" w:space="0" w:color="343434"/>
              <w:right w:val="single" w:sz="8.369232" w:space="0" w:color="343434"/>
            </w:tcBorders>
          </w:tcPr>
          <w:p>
            <w:pPr>
              <w:spacing w:before="87" w:after="0" w:line="240" w:lineRule="auto"/>
              <w:ind w:left="287" w:right="245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232323"/>
                <w:spacing w:val="0"/>
                <w:w w:val="107"/>
              </w:rPr>
              <w:t>66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240" w:lineRule="auto"/>
              <w:ind w:left="288" w:right="249"/>
              <w:jc w:val="center"/>
              <w:rPr>
                <w:rFonts w:ascii="Courier New" w:hAnsi="Courier New" w:cs="Courier New" w:eastAsia="Courier New"/>
                <w:sz w:val="15"/>
                <w:szCs w:val="15"/>
              </w:rPr>
            </w:pPr>
            <w:rPr/>
            <w:r>
              <w:rPr>
                <w:rFonts w:ascii="Courier New" w:hAnsi="Courier New" w:cs="Courier New" w:eastAsia="Courier New"/>
                <w:sz w:val="15"/>
                <w:szCs w:val="15"/>
                <w:color w:val="232323"/>
                <w:spacing w:val="0"/>
                <w:w w:val="112"/>
              </w:rPr>
              <w:t>58</w:t>
            </w:r>
            <w:r>
              <w:rPr>
                <w:rFonts w:ascii="Courier New" w:hAnsi="Courier New" w:cs="Courier New" w:eastAsia="Courier New"/>
                <w:sz w:val="15"/>
                <w:szCs w:val="15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298" w:right="240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232323"/>
                <w:spacing w:val="0"/>
                <w:w w:val="104"/>
              </w:rPr>
              <w:t>64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78" w:lineRule="exact"/>
              <w:ind w:left="287" w:right="237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232323"/>
                <w:spacing w:val="0"/>
                <w:w w:val="111"/>
                <w:position w:val="1"/>
              </w:rPr>
              <w:t>55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78" w:lineRule="exact"/>
              <w:ind w:left="287" w:right="243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232323"/>
                <w:spacing w:val="0"/>
                <w:w w:val="108"/>
                <w:position w:val="1"/>
              </w:rPr>
              <w:t>63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68" w:lineRule="exact"/>
              <w:ind w:left="287" w:right="260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232323"/>
                <w:spacing w:val="0"/>
                <w:w w:val="99"/>
                <w:position w:val="1"/>
              </w:rPr>
              <w:t>51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16" w:type="dxa"/>
            <w:tcBorders>
              <w:top w:val="single" w:sz="8.369232" w:space="0" w:color="181818"/>
              <w:bottom w:val="single" w:sz="8.369232" w:space="0" w:color="2B2B2B"/>
              <w:left w:val="single" w:sz="8.369232" w:space="0" w:color="343434"/>
              <w:right w:val="single" w:sz="8.369232" w:space="0" w:color="3B3B3B"/>
            </w:tcBorders>
          </w:tcPr>
          <w:p>
            <w:pPr>
              <w:spacing w:before="81" w:after="0" w:line="240" w:lineRule="auto"/>
              <w:ind w:left="282" w:right="247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383838"/>
                <w:spacing w:val="0"/>
                <w:w w:val="114"/>
                <w:i/>
              </w:rPr>
              <w:t>11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68" w:lineRule="exact"/>
              <w:ind w:left="292" w:right="26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2323"/>
                <w:spacing w:val="0"/>
                <w:w w:val="99"/>
              </w:rPr>
              <w:t>72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292" w:right="242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232323"/>
                <w:spacing w:val="0"/>
                <w:w w:val="92"/>
              </w:rPr>
              <w:t>75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240" w:lineRule="auto"/>
              <w:ind w:left="283" w:right="237"/>
              <w:jc w:val="center"/>
              <w:rPr>
                <w:rFonts w:ascii="Courier New" w:hAnsi="Courier New" w:cs="Courier New" w:eastAsia="Courier New"/>
                <w:sz w:val="15"/>
                <w:szCs w:val="15"/>
              </w:rPr>
            </w:pPr>
            <w:rPr/>
            <w:r>
              <w:rPr>
                <w:rFonts w:ascii="Courier New" w:hAnsi="Courier New" w:cs="Courier New" w:eastAsia="Courier New"/>
                <w:sz w:val="15"/>
                <w:szCs w:val="15"/>
                <w:color w:val="232323"/>
                <w:spacing w:val="0"/>
                <w:w w:val="107"/>
              </w:rPr>
              <w:t>69</w:t>
            </w:r>
            <w:r>
              <w:rPr>
                <w:rFonts w:ascii="Courier New" w:hAnsi="Courier New" w:cs="Courier New" w:eastAsia="Courier New"/>
                <w:sz w:val="15"/>
                <w:szCs w:val="15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292" w:right="242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232323"/>
                <w:spacing w:val="0"/>
                <w:w w:val="92"/>
              </w:rPr>
              <w:t>73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65" w:lineRule="exact"/>
              <w:ind w:left="282" w:right="25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2323"/>
                <w:spacing w:val="0"/>
                <w:w w:val="108"/>
              </w:rPr>
              <w:t>67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64" w:type="dxa"/>
            <w:tcBorders>
              <w:top w:val="single" w:sz="12.553848" w:space="0" w:color="444444"/>
              <w:bottom w:val="single" w:sz="8.369232" w:space="0" w:color="2B2B2B"/>
              <w:left w:val="single" w:sz="8.369232" w:space="0" w:color="3B3B3B"/>
              <w:right w:val="single" w:sz="8.369232" w:space="0" w:color="2B2B2B"/>
            </w:tcBorders>
          </w:tcPr>
          <w:p>
            <w:pPr>
              <w:spacing w:before="81" w:after="0" w:line="240" w:lineRule="auto"/>
              <w:ind w:left="261" w:right="219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383838"/>
                <w:spacing w:val="0"/>
                <w:w w:val="93"/>
              </w:rPr>
              <w:t>85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68" w:lineRule="exact"/>
              <w:ind w:left="250" w:right="228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4D4D4D"/>
                <w:spacing w:val="0"/>
                <w:w w:val="94"/>
                <w:position w:val="1"/>
              </w:rPr>
              <w:t>81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91" w:lineRule="exact"/>
              <w:ind w:left="260" w:right="213"/>
              <w:jc w:val="center"/>
              <w:rPr>
                <w:rFonts w:ascii="Courier New" w:hAnsi="Courier New" w:cs="Courier New" w:eastAsia="Courier New"/>
                <w:sz w:val="17"/>
                <w:szCs w:val="17"/>
              </w:rPr>
            </w:pPr>
            <w:rPr/>
            <w:r>
              <w:rPr>
                <w:rFonts w:ascii="Courier New" w:hAnsi="Courier New" w:cs="Courier New" w:eastAsia="Courier New"/>
                <w:sz w:val="17"/>
                <w:szCs w:val="17"/>
                <w:color w:val="232323"/>
                <w:spacing w:val="-35"/>
                <w:w w:val="115"/>
                <w:position w:val="1"/>
              </w:rPr>
              <w:t>8</w:t>
            </w:r>
            <w:r>
              <w:rPr>
                <w:rFonts w:ascii="Courier New" w:hAnsi="Courier New" w:cs="Courier New" w:eastAsia="Courier New"/>
                <w:sz w:val="17"/>
                <w:szCs w:val="17"/>
                <w:color w:val="4D4D4D"/>
                <w:spacing w:val="0"/>
                <w:w w:val="106"/>
                <w:position w:val="1"/>
              </w:rPr>
              <w:t>3</w:t>
            </w:r>
            <w:r>
              <w:rPr>
                <w:rFonts w:ascii="Courier New" w:hAnsi="Courier New" w:cs="Courier New" w:eastAsia="Courier New"/>
                <w:sz w:val="17"/>
                <w:szCs w:val="17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65" w:lineRule="exact"/>
              <w:ind w:left="271" w:right="209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383838"/>
                <w:spacing w:val="0"/>
                <w:w w:val="93"/>
                <w:position w:val="2"/>
              </w:rPr>
              <w:t>78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78" w:lineRule="exact"/>
              <w:ind w:left="261" w:right="206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383838"/>
                <w:spacing w:val="0"/>
                <w:w w:val="100"/>
                <w:position w:val="1"/>
              </w:rPr>
              <w:t>80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65" w:lineRule="exact"/>
              <w:ind w:left="261" w:right="228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4D4D4D"/>
                <w:spacing w:val="0"/>
                <w:w w:val="106"/>
              </w:rPr>
              <w:t>76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85" w:type="dxa"/>
            <w:tcBorders>
              <w:top w:val="single" w:sz="8.369232" w:space="0" w:color="2F2F2F"/>
              <w:bottom w:val="single" w:sz="8.369232" w:space="0" w:color="2B2B2B"/>
              <w:left w:val="single" w:sz="8.369232" w:space="0" w:color="2B2B2B"/>
              <w:right w:val="nil" w:sz="6" w:space="0" w:color="auto"/>
            </w:tcBorders>
          </w:tcPr>
          <w:p>
            <w:pPr>
              <w:spacing w:before="97" w:after="0" w:line="240" w:lineRule="auto"/>
              <w:ind w:left="250" w:right="251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232323"/>
                <w:spacing w:val="0"/>
                <w:w w:val="98"/>
              </w:rPr>
              <w:t>89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68" w:lineRule="exact"/>
              <w:ind w:left="250" w:right="248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232323"/>
                <w:spacing w:val="0"/>
                <w:w w:val="100"/>
                <w:position w:val="1"/>
              </w:rPr>
              <w:t>8$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81" w:lineRule="exact"/>
              <w:ind w:left="249" w:right="249"/>
              <w:jc w:val="center"/>
              <w:rPr>
                <w:rFonts w:ascii="Courier New" w:hAnsi="Courier New" w:cs="Courier New" w:eastAsia="Courier New"/>
                <w:sz w:val="17"/>
                <w:szCs w:val="17"/>
              </w:rPr>
            </w:pPr>
            <w:rPr/>
            <w:r>
              <w:rPr>
                <w:rFonts w:ascii="Courier New" w:hAnsi="Courier New" w:cs="Courier New" w:eastAsia="Courier New"/>
                <w:sz w:val="17"/>
                <w:szCs w:val="17"/>
                <w:color w:val="232323"/>
                <w:spacing w:val="0"/>
                <w:w w:val="93"/>
                <w:position w:val="1"/>
              </w:rPr>
              <w:t>85</w:t>
            </w:r>
            <w:r>
              <w:rPr>
                <w:rFonts w:ascii="Courier New" w:hAnsi="Courier New" w:cs="Courier New" w:eastAsia="Courier New"/>
                <w:sz w:val="17"/>
                <w:szCs w:val="17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75" w:lineRule="exact"/>
              <w:ind w:left="250" w:right="249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232323"/>
                <w:spacing w:val="0"/>
                <w:w w:val="99"/>
                <w:position w:val="1"/>
              </w:rPr>
              <w:t>83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60" w:lineRule="exact"/>
              <w:ind w:left="249" w:right="269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Pr/>
            <w:r>
              <w:rPr>
                <w:rFonts w:ascii="Arial" w:hAnsi="Arial" w:cs="Arial" w:eastAsia="Arial"/>
                <w:sz w:val="14"/>
                <w:szCs w:val="14"/>
                <w:color w:val="232323"/>
                <w:spacing w:val="0"/>
                <w:w w:val="109"/>
              </w:rPr>
              <w:t>83</w:t>
            </w:r>
            <w:r>
              <w:rPr>
                <w:rFonts w:ascii="Arial" w:hAnsi="Arial" w:cs="Arial" w:eastAsia="Arial"/>
                <w:sz w:val="14"/>
                <w:szCs w:val="14"/>
                <w:color w:val="000000"/>
                <w:spacing w:val="0"/>
                <w:w w:val="100"/>
              </w:rPr>
            </w:r>
          </w:p>
          <w:p>
            <w:pPr>
              <w:spacing w:before="0" w:after="0" w:line="185" w:lineRule="exact"/>
              <w:ind w:left="250" w:right="266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Pr/>
            <w:r>
              <w:rPr>
                <w:rFonts w:ascii="Times New Roman" w:hAnsi="Times New Roman" w:cs="Times New Roman" w:eastAsia="Times New Roman"/>
                <w:sz w:val="17"/>
                <w:szCs w:val="17"/>
                <w:color w:val="232323"/>
                <w:spacing w:val="0"/>
                <w:w w:val="102"/>
              </w:rPr>
              <w:t>80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  <w:color w:val="000000"/>
                <w:spacing w:val="0"/>
                <w:w w:val="100"/>
              </w:rPr>
            </w:r>
          </w:p>
        </w:tc>
      </w:tr>
      <w:tr>
        <w:trPr>
          <w:trHeight w:val="1215" w:hRule="exact"/>
        </w:trPr>
        <w:tc>
          <w:tcPr>
            <w:tcW w:w="2367" w:type="dxa"/>
            <w:tcBorders>
              <w:top w:val="single" w:sz="8.369232" w:space="0" w:color="2B2B2B"/>
              <w:bottom w:val="single" w:sz="8.369232" w:space="0" w:color="2B2B2B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85" w:lineRule="auto"/>
              <w:ind w:left="178" w:right="1601" w:firstLine="-31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232323"/>
                <w:w w:val="105"/>
              </w:rPr>
              <w:t>Pasture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w w:val="105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383838"/>
                <w:w w:val="111"/>
              </w:rPr>
              <w:t>or</w:t>
            </w:r>
            <w:r>
              <w:rPr>
                <w:rFonts w:ascii="Arial" w:hAnsi="Arial" w:cs="Arial" w:eastAsia="Arial"/>
                <w:sz w:val="13"/>
                <w:szCs w:val="13"/>
                <w:color w:val="383838"/>
                <w:spacing w:val="9"/>
                <w:w w:val="100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4D4D4D"/>
                <w:spacing w:val="0"/>
                <w:w w:val="113"/>
              </w:rPr>
              <w:t>r</w:t>
            </w:r>
            <w:r>
              <w:rPr>
                <w:rFonts w:ascii="Arial" w:hAnsi="Arial" w:cs="Arial" w:eastAsia="Arial"/>
                <w:sz w:val="13"/>
                <w:szCs w:val="13"/>
                <w:color w:val="4D4D4D"/>
                <w:spacing w:val="-16"/>
                <w:w w:val="113"/>
              </w:rPr>
              <w:t>a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19"/>
              </w:rPr>
              <w:t>ng9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2011" w:type="dxa"/>
            <w:tcBorders>
              <w:top w:val="single" w:sz="8.369232" w:space="0" w:color="2B2B2B"/>
              <w:bottom w:val="single" w:sz="8.369232" w:space="0" w:color="2B2B2B"/>
              <w:left w:val="nil" w:sz="6" w:space="0" w:color="auto"/>
              <w:right w:val="single" w:sz="4.184616" w:space="0" w:color="3B3B3B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23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4D4D4D"/>
                <w:w w:val="108"/>
              </w:rPr>
              <w:t>Conto</w:t>
            </w:r>
            <w:r>
              <w:rPr>
                <w:rFonts w:ascii="Arial" w:hAnsi="Arial" w:cs="Arial" w:eastAsia="Arial"/>
                <w:sz w:val="13"/>
                <w:szCs w:val="13"/>
                <w:color w:val="4D4D4D"/>
                <w:spacing w:val="-9"/>
                <w:w w:val="109"/>
              </w:rPr>
              <w:t>u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17"/>
              </w:rPr>
              <w:t>red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1219" w:type="dxa"/>
            <w:tcBorders>
              <w:top w:val="single" w:sz="8.369232" w:space="0" w:color="2B2B2B"/>
              <w:bottom w:val="single" w:sz="8.369232" w:space="0" w:color="2B2B2B"/>
              <w:left w:val="single" w:sz="4.184616" w:space="0" w:color="3B3B3B"/>
              <w:right w:val="single" w:sz="8.369232" w:space="0" w:color="383838"/>
            </w:tcBorders>
          </w:tcPr>
          <w:p>
            <w:pPr>
              <w:spacing w:before="3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82" w:lineRule="auto"/>
              <w:ind w:left="115" w:right="681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09"/>
              </w:rPr>
              <w:t>Poor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09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11"/>
              </w:rPr>
              <w:t>Fair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11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383838"/>
                <w:spacing w:val="0"/>
                <w:w w:val="107"/>
                <w:i/>
              </w:rPr>
              <w:t>Good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383838"/>
                <w:spacing w:val="0"/>
                <w:w w:val="107"/>
                <w:i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383838"/>
                <w:spacing w:val="0"/>
                <w:w w:val="105"/>
              </w:rPr>
              <w:t>Poor</w:t>
            </w:r>
            <w:r>
              <w:rPr>
                <w:rFonts w:ascii="Arial" w:hAnsi="Arial" w:cs="Arial" w:eastAsia="Arial"/>
                <w:sz w:val="13"/>
                <w:szCs w:val="13"/>
                <w:color w:val="383838"/>
                <w:spacing w:val="0"/>
                <w:w w:val="105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383838"/>
                <w:spacing w:val="0"/>
                <w:w w:val="106"/>
              </w:rPr>
              <w:t>Fair</w:t>
            </w:r>
            <w:r>
              <w:rPr>
                <w:rFonts w:ascii="Arial" w:hAnsi="Arial" w:cs="Arial" w:eastAsia="Arial"/>
                <w:sz w:val="13"/>
                <w:szCs w:val="13"/>
                <w:color w:val="383838"/>
                <w:spacing w:val="0"/>
                <w:w w:val="106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383838"/>
                <w:spacing w:val="0"/>
                <w:w w:val="110"/>
              </w:rPr>
              <w:t>Good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842" w:type="dxa"/>
            <w:tcBorders>
              <w:top w:val="single" w:sz="8.369232" w:space="0" w:color="2B2B2B"/>
              <w:bottom w:val="single" w:sz="8.369232" w:space="0" w:color="181818"/>
              <w:left w:val="single" w:sz="8.369232" w:space="0" w:color="383838"/>
              <w:right w:val="single" w:sz="8.369232" w:space="0" w:color="343434"/>
            </w:tcBorders>
          </w:tcPr>
          <w:p>
            <w:pPr>
              <w:spacing w:before="92" w:after="0" w:line="240" w:lineRule="auto"/>
              <w:ind w:left="298" w:right="228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232323"/>
                <w:spacing w:val="0"/>
                <w:w w:val="110"/>
              </w:rPr>
              <w:t>68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68" w:lineRule="exact"/>
              <w:ind w:left="298" w:right="227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111111"/>
                <w:spacing w:val="-33"/>
                <w:w w:val="139"/>
                <w:position w:val="1"/>
              </w:rPr>
              <w:t>4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383838"/>
                <w:spacing w:val="0"/>
                <w:w w:val="139"/>
                <w:position w:val="1"/>
              </w:rPr>
              <w:t>9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10" w:after="0" w:line="240" w:lineRule="auto"/>
              <w:ind w:left="299" w:right="259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Pr/>
            <w:r>
              <w:rPr>
                <w:rFonts w:ascii="Times New Roman" w:hAnsi="Times New Roman" w:cs="Times New Roman" w:eastAsia="Times New Roman"/>
                <w:sz w:val="14"/>
                <w:szCs w:val="14"/>
                <w:color w:val="383838"/>
                <w:spacing w:val="0"/>
                <w:w w:val="130"/>
              </w:rPr>
              <w:t>39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000000"/>
                <w:spacing w:val="0"/>
                <w:w w:val="100"/>
              </w:rPr>
            </w:r>
          </w:p>
          <w:p>
            <w:pPr>
              <w:spacing w:before="12" w:after="0" w:line="240" w:lineRule="auto"/>
              <w:ind w:left="298" w:right="235"/>
              <w:jc w:val="center"/>
              <w:rPr>
                <w:rFonts w:ascii="Courier New" w:hAnsi="Courier New" w:cs="Courier New" w:eastAsia="Courier New"/>
                <w:sz w:val="15"/>
                <w:szCs w:val="15"/>
              </w:rPr>
            </w:pPr>
            <w:rPr/>
            <w:r>
              <w:rPr>
                <w:rFonts w:ascii="Courier New" w:hAnsi="Courier New" w:cs="Courier New" w:eastAsia="Courier New"/>
                <w:sz w:val="15"/>
                <w:szCs w:val="15"/>
                <w:color w:val="232323"/>
                <w:spacing w:val="0"/>
                <w:w w:val="114"/>
              </w:rPr>
              <w:t>47</w:t>
            </w:r>
            <w:r>
              <w:rPr>
                <w:rFonts w:ascii="Courier New" w:hAnsi="Courier New" w:cs="Courier New" w:eastAsia="Courier New"/>
                <w:sz w:val="15"/>
                <w:szCs w:val="15"/>
                <w:color w:val="000000"/>
                <w:spacing w:val="0"/>
                <w:w w:val="100"/>
              </w:rPr>
            </w:r>
          </w:p>
          <w:p>
            <w:pPr>
              <w:spacing w:before="21" w:after="0" w:line="240" w:lineRule="auto"/>
              <w:ind w:left="298" w:right="242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232323"/>
                <w:spacing w:val="0"/>
                <w:w w:val="103"/>
              </w:rPr>
              <w:t>25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62" w:lineRule="exact"/>
              <w:ind w:left="351" w:right="300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color w:val="4D4D4D"/>
                <w:spacing w:val="0"/>
                <w:w w:val="117"/>
              </w:rPr>
              <w:t>6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</w:tc>
        <w:tc>
          <w:tcPr>
            <w:tcW w:w="816" w:type="dxa"/>
            <w:tcBorders>
              <w:top w:val="single" w:sz="8.369232" w:space="0" w:color="2B2B2B"/>
              <w:bottom w:val="single" w:sz="8.369232" w:space="0" w:color="181818"/>
              <w:left w:val="single" w:sz="8.369232" w:space="0" w:color="343434"/>
              <w:right w:val="single" w:sz="8.369232" w:space="0" w:color="3B3B3B"/>
            </w:tcBorders>
          </w:tcPr>
          <w:p>
            <w:pPr>
              <w:spacing w:before="90" w:after="0" w:line="240" w:lineRule="auto"/>
              <w:ind w:left="293" w:right="245"/>
              <w:jc w:val="center"/>
              <w:rPr>
                <w:rFonts w:ascii="Courier New" w:hAnsi="Courier New" w:cs="Courier New" w:eastAsia="Courier New"/>
                <w:sz w:val="15"/>
                <w:szCs w:val="15"/>
              </w:rPr>
            </w:pPr>
            <w:rPr/>
            <w:r>
              <w:rPr>
                <w:rFonts w:ascii="Courier New" w:hAnsi="Courier New" w:cs="Courier New" w:eastAsia="Courier New"/>
                <w:sz w:val="15"/>
                <w:szCs w:val="15"/>
                <w:color w:val="383838"/>
                <w:spacing w:val="0"/>
                <w:w w:val="97"/>
              </w:rPr>
              <w:t>79</w:t>
            </w:r>
            <w:r>
              <w:rPr>
                <w:rFonts w:ascii="Courier New" w:hAnsi="Courier New" w:cs="Courier New" w:eastAsia="Courier New"/>
                <w:sz w:val="15"/>
                <w:szCs w:val="15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292" w:right="238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383838"/>
                <w:spacing w:val="0"/>
                <w:w w:val="94"/>
              </w:rPr>
              <w:t>69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78" w:lineRule="exact"/>
              <w:ind w:left="282" w:right="258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383838"/>
                <w:spacing w:val="0"/>
                <w:w w:val="89"/>
                <w:position w:val="1"/>
              </w:rPr>
              <w:t>61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5" w:after="0" w:line="240" w:lineRule="auto"/>
              <w:ind w:left="293" w:right="220"/>
              <w:jc w:val="center"/>
              <w:rPr>
                <w:rFonts w:ascii="Courier New" w:hAnsi="Courier New" w:cs="Courier New" w:eastAsia="Courier New"/>
                <w:sz w:val="15"/>
                <w:szCs w:val="15"/>
              </w:rPr>
            </w:pPr>
            <w:rPr/>
            <w:r>
              <w:rPr>
                <w:rFonts w:ascii="Courier New" w:hAnsi="Courier New" w:cs="Courier New" w:eastAsia="Courier New"/>
                <w:sz w:val="15"/>
                <w:szCs w:val="15"/>
                <w:color w:val="383838"/>
                <w:spacing w:val="0"/>
                <w:w w:val="111"/>
              </w:rPr>
              <w:t>67</w:t>
            </w:r>
            <w:r>
              <w:rPr>
                <w:rFonts w:ascii="Courier New" w:hAnsi="Courier New" w:cs="Courier New" w:eastAsia="Courier New"/>
                <w:sz w:val="15"/>
                <w:szCs w:val="15"/>
                <w:color w:val="000000"/>
                <w:spacing w:val="0"/>
                <w:w w:val="100"/>
              </w:rPr>
            </w:r>
          </w:p>
          <w:p>
            <w:pPr>
              <w:spacing w:before="10" w:after="0" w:line="240" w:lineRule="auto"/>
              <w:ind w:left="292" w:right="233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383838"/>
                <w:spacing w:val="0"/>
                <w:w w:val="97"/>
              </w:rPr>
              <w:t>59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62" w:lineRule="exact"/>
              <w:ind w:left="293" w:right="253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color w:val="4D4D4D"/>
                <w:spacing w:val="-18"/>
                <w:w w:val="129"/>
              </w:rPr>
              <w:t>3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32323"/>
                <w:spacing w:val="0"/>
                <w:w w:val="126"/>
              </w:rPr>
              <w:t>5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</w:tc>
        <w:tc>
          <w:tcPr>
            <w:tcW w:w="764" w:type="dxa"/>
            <w:tcBorders>
              <w:top w:val="single" w:sz="8.369232" w:space="0" w:color="2B2B2B"/>
              <w:bottom w:val="single" w:sz="8.369232" w:space="0" w:color="4B4B4B"/>
              <w:left w:val="single" w:sz="8.369232" w:space="0" w:color="3B3B3B"/>
              <w:right w:val="single" w:sz="8.369232" w:space="0" w:color="2B2B2B"/>
            </w:tcBorders>
          </w:tcPr>
          <w:p>
            <w:pPr>
              <w:spacing w:before="76" w:after="0" w:line="240" w:lineRule="auto"/>
              <w:ind w:left="261" w:right="22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383838"/>
                <w:spacing w:val="0"/>
                <w:w w:val="109"/>
              </w:rPr>
              <w:t>86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271" w:right="213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4D4D4D"/>
                <w:spacing w:val="0"/>
                <w:w w:val="91"/>
              </w:rPr>
              <w:t>79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93" w:lineRule="exact"/>
              <w:ind w:left="259" w:right="196"/>
              <w:jc w:val="center"/>
              <w:rPr>
                <w:rFonts w:ascii="Courier New" w:hAnsi="Courier New" w:cs="Courier New" w:eastAsia="Courier New"/>
                <w:sz w:val="18"/>
                <w:szCs w:val="18"/>
              </w:rPr>
            </w:pPr>
            <w:rPr/>
            <w:r>
              <w:rPr>
                <w:rFonts w:ascii="Courier New" w:hAnsi="Courier New" w:cs="Courier New" w:eastAsia="Courier New"/>
                <w:sz w:val="18"/>
                <w:szCs w:val="18"/>
                <w:color w:val="4D4D4D"/>
                <w:spacing w:val="-38"/>
                <w:w w:val="124"/>
                <w:position w:val="1"/>
              </w:rPr>
              <w:t>7</w:t>
            </w:r>
            <w:r>
              <w:rPr>
                <w:rFonts w:ascii="Courier New" w:hAnsi="Courier New" w:cs="Courier New" w:eastAsia="Courier New"/>
                <w:sz w:val="18"/>
                <w:szCs w:val="18"/>
                <w:color w:val="232323"/>
                <w:spacing w:val="0"/>
                <w:w w:val="108"/>
                <w:position w:val="1"/>
              </w:rPr>
              <w:t>4</w:t>
            </w:r>
            <w:r>
              <w:rPr>
                <w:rFonts w:ascii="Courier New" w:hAnsi="Courier New" w:cs="Courier New" w:eastAsia="Courier New"/>
                <w:sz w:val="18"/>
                <w:szCs w:val="18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64" w:lineRule="exact"/>
              <w:ind w:left="261" w:right="217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383838"/>
                <w:spacing w:val="0"/>
                <w:w w:val="94"/>
                <w:position w:val="2"/>
              </w:rPr>
              <w:t>81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7" w:after="0" w:line="240" w:lineRule="auto"/>
              <w:ind w:left="271" w:right="211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4D4D4D"/>
                <w:spacing w:val="0"/>
                <w:w w:val="92"/>
              </w:rPr>
              <w:t>75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62" w:lineRule="exact"/>
              <w:ind w:left="272" w:right="228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color w:val="676767"/>
                <w:spacing w:val="-21"/>
                <w:w w:val="117"/>
              </w:rPr>
              <w:t>7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4D4D4D"/>
                <w:spacing w:val="0"/>
                <w:w w:val="130"/>
              </w:rPr>
              <w:t>0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</w:tc>
        <w:tc>
          <w:tcPr>
            <w:tcW w:w="785" w:type="dxa"/>
            <w:tcBorders>
              <w:top w:val="single" w:sz="8.369232" w:space="0" w:color="2B2B2B"/>
              <w:bottom w:val="single" w:sz="8.369232" w:space="0" w:color="1C1C1C"/>
              <w:left w:val="single" w:sz="8.369232" w:space="0" w:color="2B2B2B"/>
              <w:right w:val="nil" w:sz="6" w:space="0" w:color="auto"/>
            </w:tcBorders>
          </w:tcPr>
          <w:p>
            <w:pPr>
              <w:spacing w:before="94" w:after="0" w:line="188" w:lineRule="exact"/>
              <w:ind w:left="259" w:right="252"/>
              <w:jc w:val="center"/>
              <w:rPr>
                <w:rFonts w:ascii="Courier New" w:hAnsi="Courier New" w:cs="Courier New" w:eastAsia="Courier New"/>
                <w:sz w:val="17"/>
                <w:szCs w:val="17"/>
              </w:rPr>
            </w:pPr>
            <w:rPr/>
            <w:r>
              <w:rPr>
                <w:rFonts w:ascii="Courier New" w:hAnsi="Courier New" w:cs="Courier New" w:eastAsia="Courier New"/>
                <w:sz w:val="17"/>
                <w:szCs w:val="17"/>
                <w:color w:val="232323"/>
                <w:spacing w:val="0"/>
                <w:w w:val="86"/>
                <w:position w:val="1"/>
              </w:rPr>
              <w:t>89</w:t>
            </w:r>
            <w:r>
              <w:rPr>
                <w:rFonts w:ascii="Courier New" w:hAnsi="Courier New" w:cs="Courier New" w:eastAsia="Courier New"/>
                <w:sz w:val="17"/>
                <w:szCs w:val="17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69" w:lineRule="exact"/>
              <w:ind w:left="260" w:right="247"/>
              <w:jc w:val="center"/>
              <w:rPr>
                <w:rFonts w:ascii="Courier New" w:hAnsi="Courier New" w:cs="Courier New" w:eastAsia="Courier New"/>
                <w:sz w:val="17"/>
                <w:szCs w:val="17"/>
              </w:rPr>
            </w:pPr>
            <w:rPr/>
            <w:r>
              <w:rPr>
                <w:rFonts w:ascii="Courier New" w:hAnsi="Courier New" w:cs="Courier New" w:eastAsia="Courier New"/>
                <w:sz w:val="17"/>
                <w:szCs w:val="17"/>
                <w:color w:val="383838"/>
                <w:spacing w:val="0"/>
                <w:w w:val="89"/>
                <w:position w:val="1"/>
              </w:rPr>
              <w:t>84</w:t>
            </w:r>
            <w:r>
              <w:rPr>
                <w:rFonts w:ascii="Courier New" w:hAnsi="Courier New" w:cs="Courier New" w:eastAsia="Courier New"/>
                <w:sz w:val="17"/>
                <w:szCs w:val="17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77" w:lineRule="exact"/>
              <w:ind w:left="259" w:right="266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Pr/>
            <w:r>
              <w:rPr>
                <w:rFonts w:ascii="Times New Roman" w:hAnsi="Times New Roman" w:cs="Times New Roman" w:eastAsia="Times New Roman"/>
                <w:sz w:val="17"/>
                <w:szCs w:val="17"/>
                <w:color w:val="383838"/>
                <w:spacing w:val="0"/>
                <w:w w:val="95"/>
              </w:rPr>
              <w:t>80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  <w:color w:val="000000"/>
                <w:spacing w:val="0"/>
                <w:w w:val="100"/>
              </w:rPr>
            </w:r>
          </w:p>
          <w:p>
            <w:pPr>
              <w:spacing w:before="0" w:after="0" w:line="151" w:lineRule="exact"/>
              <w:ind w:left="250" w:right="263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Pr/>
            <w:r>
              <w:rPr>
                <w:rFonts w:ascii="Times New Roman" w:hAnsi="Times New Roman" w:cs="Times New Roman" w:eastAsia="Times New Roman"/>
                <w:sz w:val="14"/>
                <w:szCs w:val="14"/>
                <w:color w:val="383838"/>
                <w:spacing w:val="0"/>
                <w:w w:val="126"/>
              </w:rPr>
              <w:t>$8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000000"/>
                <w:spacing w:val="0"/>
                <w:w w:val="100"/>
              </w:rPr>
            </w:r>
          </w:p>
          <w:p>
            <w:pPr>
              <w:spacing w:before="37" w:after="0" w:line="240" w:lineRule="auto"/>
              <w:ind w:left="250" w:right="257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Pr/>
            <w:r>
              <w:rPr>
                <w:rFonts w:ascii="Arial" w:hAnsi="Arial" w:cs="Arial" w:eastAsia="Arial"/>
                <w:sz w:val="14"/>
                <w:szCs w:val="14"/>
                <w:color w:val="383838"/>
                <w:spacing w:val="0"/>
                <w:w w:val="117"/>
              </w:rPr>
              <w:t>83</w:t>
            </w:r>
            <w:r>
              <w:rPr>
                <w:rFonts w:ascii="Arial" w:hAnsi="Arial" w:cs="Arial" w:eastAsia="Arial"/>
                <w:sz w:val="14"/>
                <w:szCs w:val="14"/>
                <w:color w:val="000000"/>
                <w:spacing w:val="0"/>
                <w:w w:val="100"/>
              </w:rPr>
            </w:r>
          </w:p>
          <w:p>
            <w:pPr>
              <w:spacing w:before="7" w:after="0" w:line="240" w:lineRule="auto"/>
              <w:ind w:left="270" w:right="226"/>
              <w:jc w:val="center"/>
              <w:rPr>
                <w:rFonts w:ascii="Courier New" w:hAnsi="Courier New" w:cs="Courier New" w:eastAsia="Courier New"/>
                <w:sz w:val="17"/>
                <w:szCs w:val="17"/>
              </w:rPr>
            </w:pPr>
            <w:rPr/>
            <w:r>
              <w:rPr>
                <w:rFonts w:ascii="Courier New" w:hAnsi="Courier New" w:cs="Courier New" w:eastAsia="Courier New"/>
                <w:sz w:val="17"/>
                <w:szCs w:val="17"/>
                <w:color w:val="4D4D4D"/>
                <w:spacing w:val="-43"/>
                <w:w w:val="98"/>
              </w:rPr>
              <w:t>7</w:t>
            </w:r>
            <w:r>
              <w:rPr>
                <w:rFonts w:ascii="Courier New" w:hAnsi="Courier New" w:cs="Courier New" w:eastAsia="Courier New"/>
                <w:sz w:val="17"/>
                <w:szCs w:val="17"/>
                <w:color w:val="232323"/>
                <w:spacing w:val="0"/>
                <w:w w:val="131"/>
              </w:rPr>
              <w:t>9</w:t>
            </w:r>
            <w:r>
              <w:rPr>
                <w:rFonts w:ascii="Courier New" w:hAnsi="Courier New" w:cs="Courier New" w:eastAsia="Courier New"/>
                <w:sz w:val="17"/>
                <w:szCs w:val="17"/>
                <w:color w:val="000000"/>
                <w:spacing w:val="0"/>
                <w:w w:val="100"/>
              </w:rPr>
            </w:r>
          </w:p>
        </w:tc>
      </w:tr>
      <w:tr>
        <w:trPr>
          <w:trHeight w:val="314" w:hRule="exact"/>
        </w:trPr>
        <w:tc>
          <w:tcPr>
            <w:tcW w:w="2367" w:type="dxa"/>
            <w:tcBorders>
              <w:top w:val="single" w:sz="8.369232" w:space="0" w:color="2B2B2B"/>
              <w:bottom w:val="single" w:sz="8.369232" w:space="0" w:color="282828"/>
              <w:left w:val="nil" w:sz="6" w:space="0" w:color="auto"/>
              <w:right w:val="single" w:sz="4.184616" w:space="0" w:color="1F1F1F"/>
            </w:tcBorders>
          </w:tcPr>
          <w:p>
            <w:pPr>
              <w:spacing w:before="94" w:after="0" w:line="240" w:lineRule="auto"/>
              <w:ind w:left="146" w:right="-2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Pr/>
            <w:r>
              <w:rPr>
                <w:rFonts w:ascii="Arial" w:hAnsi="Arial" w:cs="Arial" w:eastAsia="Arial"/>
                <w:sz w:val="14"/>
                <w:szCs w:val="14"/>
                <w:color w:val="232323"/>
                <w:spacing w:val="0"/>
                <w:w w:val="100"/>
              </w:rPr>
              <w:t>M&amp;adow</w:t>
            </w:r>
            <w:r>
              <w:rPr>
                <w:rFonts w:ascii="Arial" w:hAnsi="Arial" w:cs="Arial" w:eastAsia="Arial"/>
                <w:sz w:val="14"/>
                <w:szCs w:val="14"/>
                <w:color w:val="000000"/>
                <w:spacing w:val="0"/>
                <w:w w:val="100"/>
              </w:rPr>
            </w:r>
          </w:p>
        </w:tc>
        <w:tc>
          <w:tcPr>
            <w:tcW w:w="2011" w:type="dxa"/>
            <w:tcBorders>
              <w:top w:val="single" w:sz="8.369232" w:space="0" w:color="2B2B2B"/>
              <w:bottom w:val="single" w:sz="8.369232" w:space="0" w:color="282828"/>
              <w:left w:val="single" w:sz="4.184616" w:space="0" w:color="1F1F1F"/>
              <w:right w:val="single" w:sz="4.184616" w:space="0" w:color="3B3B3B"/>
            </w:tcBorders>
          </w:tcPr>
          <w:p>
            <w:pPr/>
            <w:rPr/>
          </w:p>
        </w:tc>
        <w:tc>
          <w:tcPr>
            <w:tcW w:w="1219" w:type="dxa"/>
            <w:tcBorders>
              <w:top w:val="single" w:sz="8.369232" w:space="0" w:color="2B2B2B"/>
              <w:bottom w:val="single" w:sz="8.369232" w:space="0" w:color="282828"/>
              <w:left w:val="single" w:sz="4.184616" w:space="0" w:color="3B3B3B"/>
              <w:right w:val="single" w:sz="8.369232" w:space="0" w:color="383838"/>
            </w:tcBorders>
          </w:tcPr>
          <w:p>
            <w:pPr>
              <w:spacing w:before="85" w:after="0" w:line="240" w:lineRule="auto"/>
              <w:ind w:left="126" w:right="-2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color w:val="383838"/>
                <w:spacing w:val="0"/>
                <w:w w:val="102"/>
              </w:rPr>
              <w:t>Good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</w:tc>
        <w:tc>
          <w:tcPr>
            <w:tcW w:w="842" w:type="dxa"/>
            <w:tcBorders>
              <w:top w:val="single" w:sz="8.369232" w:space="0" w:color="181818"/>
              <w:bottom w:val="single" w:sz="8.369232" w:space="0" w:color="131313"/>
              <w:left w:val="single" w:sz="8.369232" w:space="0" w:color="383838"/>
              <w:right w:val="single" w:sz="8.369232" w:space="0" w:color="343434"/>
            </w:tcBorders>
          </w:tcPr>
          <w:p>
            <w:pPr>
              <w:spacing w:before="76" w:after="0" w:line="240" w:lineRule="auto"/>
              <w:ind w:left="298" w:right="248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383838"/>
                <w:spacing w:val="0"/>
                <w:w w:val="120"/>
              </w:rPr>
              <w:t>30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16" w:type="dxa"/>
            <w:tcBorders>
              <w:top w:val="single" w:sz="8.369232" w:space="0" w:color="181818"/>
              <w:bottom w:val="single" w:sz="8.369232" w:space="0" w:color="131313"/>
              <w:left w:val="single" w:sz="8.369232" w:space="0" w:color="343434"/>
              <w:right w:val="single" w:sz="8.369232" w:space="0" w:color="3B3B3B"/>
            </w:tcBorders>
          </w:tcPr>
          <w:p>
            <w:pPr>
              <w:spacing w:before="74" w:after="0" w:line="240" w:lineRule="auto"/>
              <w:ind w:left="293" w:right="244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color w:val="383838"/>
                <w:spacing w:val="0"/>
                <w:w w:val="117"/>
              </w:rPr>
              <w:t>58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</w:tc>
        <w:tc>
          <w:tcPr>
            <w:tcW w:w="764" w:type="dxa"/>
            <w:tcBorders>
              <w:top w:val="single" w:sz="8.369232" w:space="0" w:color="4B4B4B"/>
              <w:bottom w:val="single" w:sz="12.553848" w:space="0" w:color="444444"/>
              <w:left w:val="single" w:sz="8.369232" w:space="0" w:color="3B3B3B"/>
              <w:right w:val="single" w:sz="8.369232" w:space="0" w:color="2B2B2B"/>
            </w:tcBorders>
          </w:tcPr>
          <w:p>
            <w:pPr>
              <w:spacing w:before="81" w:after="0" w:line="240" w:lineRule="auto"/>
              <w:ind w:left="271" w:right="222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4D4D4D"/>
                <w:spacing w:val="0"/>
                <w:w w:val="86"/>
              </w:rPr>
              <w:t>71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85" w:type="dxa"/>
            <w:tcBorders>
              <w:top w:val="single" w:sz="8.369232" w:space="0" w:color="1C1C1C"/>
              <w:bottom w:val="single" w:sz="8.369232" w:space="0" w:color="1F1F1F"/>
              <w:left w:val="single" w:sz="8.369232" w:space="0" w:color="2B2B2B"/>
              <w:right w:val="nil" w:sz="6" w:space="0" w:color="auto"/>
            </w:tcBorders>
          </w:tcPr>
          <w:p>
            <w:pPr>
              <w:spacing w:before="81" w:after="0" w:line="240" w:lineRule="auto"/>
              <w:ind w:left="271" w:right="240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383838"/>
                <w:spacing w:val="0"/>
                <w:w w:val="93"/>
              </w:rPr>
              <w:t>7$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686" w:hRule="exact"/>
        </w:trPr>
        <w:tc>
          <w:tcPr>
            <w:tcW w:w="2367" w:type="dxa"/>
            <w:tcBorders>
              <w:top w:val="single" w:sz="8.369232" w:space="0" w:color="282828"/>
              <w:bottom w:val="single" w:sz="8.369232" w:space="0" w:color="1F1F1F"/>
              <w:left w:val="nil" w:sz="6" w:space="0" w:color="auto"/>
              <w:right w:val="single" w:sz="4.184616" w:space="0" w:color="1F1F1F"/>
            </w:tcBorders>
          </w:tcPr>
          <w:p>
            <w:pPr>
              <w:spacing w:before="95" w:after="0" w:line="240" w:lineRule="auto"/>
              <w:ind w:left="136" w:right="-2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Pr/>
            <w:r>
              <w:rPr>
                <w:rFonts w:ascii="Arial" w:hAnsi="Arial" w:cs="Arial" w:eastAsia="Arial"/>
                <w:sz w:val="15"/>
                <w:szCs w:val="15"/>
                <w:color w:val="232323"/>
                <w:spacing w:val="0"/>
                <w:w w:val="100"/>
              </w:rPr>
              <w:t>Woods</w:t>
            </w:r>
            <w:r>
              <w:rPr>
                <w:rFonts w:ascii="Arial" w:hAnsi="Arial" w:cs="Arial" w:eastAsia="Arial"/>
                <w:sz w:val="15"/>
                <w:szCs w:val="15"/>
                <w:color w:val="000000"/>
                <w:spacing w:val="0"/>
                <w:w w:val="100"/>
              </w:rPr>
            </w:r>
          </w:p>
        </w:tc>
        <w:tc>
          <w:tcPr>
            <w:tcW w:w="2011" w:type="dxa"/>
            <w:tcBorders>
              <w:top w:val="single" w:sz="8.369232" w:space="0" w:color="282828"/>
              <w:bottom w:val="single" w:sz="8.369232" w:space="0" w:color="1F1F1F"/>
              <w:left w:val="single" w:sz="4.184616" w:space="0" w:color="1F1F1F"/>
              <w:right w:val="single" w:sz="4.184616" w:space="0" w:color="3B3B3B"/>
            </w:tcBorders>
          </w:tcPr>
          <w:p>
            <w:pPr/>
            <w:rPr/>
          </w:p>
        </w:tc>
        <w:tc>
          <w:tcPr>
            <w:tcW w:w="1219" w:type="dxa"/>
            <w:tcBorders>
              <w:top w:val="single" w:sz="8.369232" w:space="0" w:color="282828"/>
              <w:bottom w:val="single" w:sz="8.369232" w:space="0" w:color="383838"/>
              <w:left w:val="single" w:sz="4.184616" w:space="0" w:color="3B3B3B"/>
              <w:right w:val="single" w:sz="8.369232" w:space="0" w:color="383838"/>
            </w:tcBorders>
          </w:tcPr>
          <w:p>
            <w:pPr>
              <w:spacing w:before="3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94" w:lineRule="auto"/>
              <w:ind w:left="126" w:right="682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383838"/>
                <w:spacing w:val="0"/>
                <w:w w:val="109"/>
              </w:rPr>
              <w:t>Poor</w:t>
            </w:r>
            <w:r>
              <w:rPr>
                <w:rFonts w:ascii="Arial" w:hAnsi="Arial" w:cs="Arial" w:eastAsia="Arial"/>
                <w:sz w:val="13"/>
                <w:szCs w:val="13"/>
                <w:color w:val="383838"/>
                <w:spacing w:val="0"/>
                <w:w w:val="109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383838"/>
                <w:spacing w:val="0"/>
                <w:w w:val="111"/>
              </w:rPr>
              <w:t>Fair</w:t>
            </w:r>
            <w:r>
              <w:rPr>
                <w:rFonts w:ascii="Arial" w:hAnsi="Arial" w:cs="Arial" w:eastAsia="Arial"/>
                <w:sz w:val="13"/>
                <w:szCs w:val="13"/>
                <w:color w:val="383838"/>
                <w:spacing w:val="0"/>
                <w:w w:val="111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10"/>
              </w:rPr>
              <w:t>Good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842" w:type="dxa"/>
            <w:tcBorders>
              <w:top w:val="single" w:sz="8.369232" w:space="0" w:color="131313"/>
              <w:bottom w:val="single" w:sz="8.369232" w:space="0" w:color="181818"/>
              <w:left w:val="single" w:sz="8.369232" w:space="0" w:color="383838"/>
              <w:right w:val="single" w:sz="8.369232" w:space="0" w:color="343434"/>
            </w:tcBorders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309" w:right="241"/>
              <w:jc w:val="center"/>
              <w:rPr>
                <w:rFonts w:ascii="Courier New" w:hAnsi="Courier New" w:cs="Courier New" w:eastAsia="Courier New"/>
                <w:sz w:val="15"/>
                <w:szCs w:val="15"/>
              </w:rPr>
            </w:pPr>
            <w:rPr/>
            <w:r>
              <w:rPr>
                <w:rFonts w:ascii="Courier New" w:hAnsi="Courier New" w:cs="Courier New" w:eastAsia="Courier New"/>
                <w:sz w:val="15"/>
                <w:szCs w:val="15"/>
                <w:color w:val="232323"/>
                <w:spacing w:val="0"/>
                <w:w w:val="105"/>
              </w:rPr>
              <w:t>45</w:t>
            </w:r>
            <w:r>
              <w:rPr>
                <w:rFonts w:ascii="Courier New" w:hAnsi="Courier New" w:cs="Courier New" w:eastAsia="Courier New"/>
                <w:sz w:val="15"/>
                <w:szCs w:val="15"/>
                <w:color w:val="000000"/>
                <w:spacing w:val="0"/>
                <w:w w:val="100"/>
              </w:rPr>
            </w:r>
          </w:p>
          <w:p>
            <w:pPr>
              <w:spacing w:before="12" w:after="0" w:line="240" w:lineRule="auto"/>
              <w:ind w:left="299" w:right="248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Pr/>
            <w:r>
              <w:rPr>
                <w:rFonts w:ascii="Arial" w:hAnsi="Arial" w:cs="Arial" w:eastAsia="Arial"/>
                <w:sz w:val="14"/>
                <w:szCs w:val="14"/>
                <w:color w:val="232323"/>
                <w:spacing w:val="0"/>
                <w:w w:val="124"/>
              </w:rPr>
              <w:t>36</w:t>
            </w:r>
            <w:r>
              <w:rPr>
                <w:rFonts w:ascii="Arial" w:hAnsi="Arial" w:cs="Arial" w:eastAsia="Arial"/>
                <w:sz w:val="14"/>
                <w:szCs w:val="14"/>
                <w:color w:val="000000"/>
                <w:spacing w:val="0"/>
                <w:w w:val="100"/>
              </w:rPr>
            </w:r>
          </w:p>
          <w:p>
            <w:pPr>
              <w:spacing w:before="0" w:after="0" w:line="183" w:lineRule="exact"/>
              <w:ind w:left="308" w:right="24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2323"/>
                <w:spacing w:val="0"/>
                <w:w w:val="115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16" w:type="dxa"/>
            <w:tcBorders>
              <w:top w:val="single" w:sz="8.369232" w:space="0" w:color="131313"/>
              <w:bottom w:val="single" w:sz="8.369232" w:space="0" w:color="181818"/>
              <w:left w:val="single" w:sz="8.369232" w:space="0" w:color="343434"/>
              <w:right w:val="single" w:sz="8.369232" w:space="0" w:color="3B3B3B"/>
            </w:tcBorders>
          </w:tcPr>
          <w:p>
            <w:pPr>
              <w:spacing w:before="85" w:after="0" w:line="240" w:lineRule="auto"/>
              <w:ind w:left="293" w:right="249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color w:val="232323"/>
                <w:spacing w:val="0"/>
                <w:w w:val="114"/>
              </w:rPr>
              <w:t>66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  <w:p>
            <w:pPr>
              <w:spacing w:before="20" w:after="0" w:line="240" w:lineRule="auto"/>
              <w:ind w:left="304" w:right="225"/>
              <w:jc w:val="center"/>
              <w:rPr>
                <w:rFonts w:ascii="Courier New" w:hAnsi="Courier New" w:cs="Courier New" w:eastAsia="Courier New"/>
                <w:sz w:val="15"/>
                <w:szCs w:val="15"/>
              </w:rPr>
            </w:pPr>
            <w:rPr/>
            <w:r>
              <w:rPr>
                <w:rFonts w:ascii="Courier New" w:hAnsi="Courier New" w:cs="Courier New" w:eastAsia="Courier New"/>
                <w:sz w:val="15"/>
                <w:szCs w:val="15"/>
                <w:color w:val="232323"/>
                <w:spacing w:val="0"/>
                <w:w w:val="102"/>
              </w:rPr>
              <w:t>60</w:t>
            </w:r>
            <w:r>
              <w:rPr>
                <w:rFonts w:ascii="Courier New" w:hAnsi="Courier New" w:cs="Courier New" w:eastAsia="Courier New"/>
                <w:sz w:val="15"/>
                <w:szCs w:val="15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303" w:right="234"/>
              <w:jc w:val="center"/>
              <w:rPr>
                <w:rFonts w:ascii="Courier New" w:hAnsi="Courier New" w:cs="Courier New" w:eastAsia="Courier New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6"/>
                <w:szCs w:val="16"/>
                <w:color w:val="232323"/>
                <w:spacing w:val="0"/>
                <w:w w:val="91"/>
              </w:rPr>
              <w:t>55</w:t>
            </w:r>
            <w:r>
              <w:rPr>
                <w:rFonts w:ascii="Courier New" w:hAnsi="Courier New" w:cs="Courier New" w:eastAsia="Courier New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64" w:type="dxa"/>
            <w:tcBorders>
              <w:top w:val="single" w:sz="12.553848" w:space="0" w:color="444444"/>
              <w:bottom w:val="single" w:sz="12.553848" w:space="0" w:color="3F3F3F"/>
              <w:left w:val="single" w:sz="8.369232" w:space="0" w:color="3B3B3B"/>
              <w:right w:val="single" w:sz="8.369232" w:space="0" w:color="1F1F1F"/>
            </w:tcBorders>
          </w:tcPr>
          <w:p>
            <w:pPr>
              <w:spacing w:before="80" w:after="0" w:line="240" w:lineRule="auto"/>
              <w:ind w:left="283" w:right="219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color w:val="4D4D4D"/>
                <w:spacing w:val="0"/>
                <w:w w:val="106"/>
              </w:rPr>
              <w:t>77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  <w:p>
            <w:pPr>
              <w:spacing w:before="5" w:after="0" w:line="240" w:lineRule="auto"/>
              <w:ind w:left="283" w:right="211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color w:val="4D4D4D"/>
                <w:spacing w:val="0"/>
                <w:w w:val="111"/>
              </w:rPr>
              <w:t>73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  <w:p>
            <w:pPr>
              <w:spacing w:before="5" w:after="0" w:line="240" w:lineRule="auto"/>
              <w:ind w:left="272" w:right="219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color w:val="4D4D4D"/>
                <w:spacing w:val="0"/>
                <w:w w:val="113"/>
              </w:rPr>
              <w:t>70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</w:tc>
        <w:tc>
          <w:tcPr>
            <w:tcW w:w="785" w:type="dxa"/>
            <w:tcBorders>
              <w:top w:val="single" w:sz="8.369232" w:space="0" w:color="1F1F1F"/>
              <w:bottom w:val="single" w:sz="8.369232" w:space="0" w:color="1F1F1F"/>
              <w:left w:val="single" w:sz="8.369232" w:space="0" w:color="1F1F1F"/>
              <w:right w:val="nil" w:sz="6" w:space="0" w:color="auto"/>
            </w:tcBorders>
          </w:tcPr>
          <w:p>
            <w:pPr>
              <w:spacing w:before="95" w:after="0" w:line="240" w:lineRule="auto"/>
              <w:ind w:left="261" w:right="234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color w:val="232323"/>
                <w:spacing w:val="0"/>
                <w:w w:val="130"/>
              </w:rPr>
              <w:t>83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  <w:p>
            <w:pPr>
              <w:spacing w:before="5" w:after="0" w:line="141" w:lineRule="exact"/>
              <w:ind w:left="271" w:right="239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color w:val="232323"/>
                <w:spacing w:val="0"/>
                <w:w w:val="106"/>
                <w:position w:val="-3"/>
              </w:rPr>
              <w:t>79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34" w:lineRule="exact"/>
              <w:ind w:left="264" w:right="236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Pr/>
            <w:r>
              <w:rPr>
                <w:rFonts w:ascii="Times New Roman" w:hAnsi="Times New Roman" w:cs="Times New Roman" w:eastAsia="Times New Roman"/>
                <w:sz w:val="26"/>
                <w:szCs w:val="26"/>
                <w:color w:val="232323"/>
                <w:spacing w:val="0"/>
                <w:w w:val="135"/>
                <w:i/>
                <w:position w:val="1"/>
              </w:rPr>
              <w:t>n</w:t>
            </w:r>
            <w:r>
              <w:rPr>
                <w:rFonts w:ascii="Times New Roman" w:hAnsi="Times New Roman" w:cs="Times New Roman" w:eastAsia="Times New Roman"/>
                <w:sz w:val="26"/>
                <w:szCs w:val="26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168" w:hRule="exact"/>
        </w:trPr>
        <w:tc>
          <w:tcPr>
            <w:tcW w:w="2367" w:type="dxa"/>
            <w:vMerge w:val="restart"/>
            <w:tcBorders>
              <w:top w:val="single" w:sz="8.369232" w:space="0" w:color="1F1F1F"/>
              <w:left w:val="nil" w:sz="6" w:space="0" w:color="auto"/>
              <w:right w:val="single" w:sz="4.184616" w:space="0" w:color="1F1F1F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46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06"/>
              </w:rPr>
              <w:t>Farrnst&amp;ads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2011" w:type="dxa"/>
            <w:tcBorders>
              <w:top w:val="single" w:sz="8.369232" w:space="0" w:color="1F1F1F"/>
              <w:bottom w:val="nil" w:sz="6" w:space="0" w:color="auto"/>
              <w:left w:val="single" w:sz="4.184616" w:space="0" w:color="1F1F1F"/>
              <w:right w:val="single" w:sz="4.184616" w:space="0" w:color="3B3B3B"/>
            </w:tcBorders>
          </w:tcPr>
          <w:p>
            <w:pPr/>
            <w:rPr/>
          </w:p>
        </w:tc>
        <w:tc>
          <w:tcPr>
            <w:tcW w:w="1219" w:type="dxa"/>
            <w:tcBorders>
              <w:top w:val="single" w:sz="8.369232" w:space="0" w:color="383838"/>
              <w:bottom w:val="nil" w:sz="6" w:space="0" w:color="auto"/>
              <w:left w:val="single" w:sz="4.184616" w:space="0" w:color="3B3B3B"/>
              <w:right w:val="single" w:sz="8.369232" w:space="0" w:color="383838"/>
            </w:tcBorders>
          </w:tcPr>
          <w:p>
            <w:pPr/>
            <w:rPr/>
          </w:p>
        </w:tc>
        <w:tc>
          <w:tcPr>
            <w:tcW w:w="842" w:type="dxa"/>
            <w:vMerge w:val="restart"/>
            <w:tcBorders>
              <w:top w:val="single" w:sz="8.369232" w:space="0" w:color="181818"/>
              <w:left w:val="single" w:sz="8.369232" w:space="0" w:color="383838"/>
              <w:right w:val="single" w:sz="8.369232" w:space="0" w:color="343434"/>
            </w:tcBorders>
          </w:tcPr>
          <w:p>
            <w:pPr>
              <w:spacing w:before="95" w:after="0" w:line="240" w:lineRule="auto"/>
              <w:ind w:left="309" w:right="232"/>
              <w:jc w:val="center"/>
              <w:rPr>
                <w:rFonts w:ascii="Courier New" w:hAnsi="Courier New" w:cs="Courier New" w:eastAsia="Courier New"/>
                <w:sz w:val="15"/>
                <w:szCs w:val="15"/>
              </w:rPr>
            </w:pPr>
            <w:rPr/>
            <w:r>
              <w:rPr>
                <w:rFonts w:ascii="Courier New" w:hAnsi="Courier New" w:cs="Courier New" w:eastAsia="Courier New"/>
                <w:sz w:val="15"/>
                <w:szCs w:val="15"/>
                <w:color w:val="232323"/>
                <w:spacing w:val="0"/>
                <w:w w:val="110"/>
              </w:rPr>
              <w:t>59</w:t>
            </w:r>
            <w:r>
              <w:rPr>
                <w:rFonts w:ascii="Courier New" w:hAnsi="Courier New" w:cs="Courier New" w:eastAsia="Courier New"/>
                <w:sz w:val="15"/>
                <w:szCs w:val="15"/>
                <w:color w:val="000000"/>
                <w:spacing w:val="0"/>
                <w:w w:val="100"/>
              </w:rPr>
            </w:r>
          </w:p>
        </w:tc>
        <w:tc>
          <w:tcPr>
            <w:tcW w:w="816" w:type="dxa"/>
            <w:vMerge w:val="restart"/>
            <w:tcBorders>
              <w:top w:val="single" w:sz="8.369232" w:space="0" w:color="181818"/>
              <w:left w:val="single" w:sz="8.369232" w:space="0" w:color="343434"/>
              <w:right w:val="single" w:sz="8.369232" w:space="0" w:color="3B3B3B"/>
            </w:tcBorders>
          </w:tcPr>
          <w:p>
            <w:pPr>
              <w:spacing w:before="79" w:after="0" w:line="240" w:lineRule="auto"/>
              <w:ind w:left="315" w:right="252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Pr/>
            <w:r>
              <w:rPr>
                <w:rFonts w:ascii="Times New Roman" w:hAnsi="Times New Roman" w:cs="Times New Roman" w:eastAsia="Times New Roman"/>
                <w:sz w:val="14"/>
                <w:szCs w:val="14"/>
                <w:color w:val="232323"/>
                <w:spacing w:val="0"/>
                <w:w w:val="105"/>
              </w:rPr>
              <w:t>74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000000"/>
                <w:spacing w:val="0"/>
                <w:w w:val="100"/>
              </w:rPr>
            </w:r>
          </w:p>
        </w:tc>
        <w:tc>
          <w:tcPr>
            <w:tcW w:w="764" w:type="dxa"/>
            <w:vMerge w:val="restart"/>
            <w:tcBorders>
              <w:top w:val="single" w:sz="12.553848" w:space="0" w:color="3F3F3F"/>
              <w:left w:val="single" w:sz="8.369232" w:space="0" w:color="3B3B3B"/>
              <w:right w:val="single" w:sz="8.369232" w:space="0" w:color="1F1F1F"/>
            </w:tcBorders>
          </w:tcPr>
          <w:p>
            <w:pPr>
              <w:spacing w:before="73" w:after="0" w:line="240" w:lineRule="auto"/>
              <w:ind w:left="314" w:right="-20"/>
              <w:jc w:val="left"/>
              <w:rPr>
                <w:rFonts w:ascii="Courier New" w:hAnsi="Courier New" w:cs="Courier New" w:eastAsia="Courier New"/>
                <w:sz w:val="17"/>
                <w:szCs w:val="17"/>
              </w:rPr>
            </w:pPr>
            <w:rPr/>
            <w:r>
              <w:rPr>
                <w:rFonts w:ascii="Courier New" w:hAnsi="Courier New" w:cs="Courier New" w:eastAsia="Courier New"/>
                <w:sz w:val="17"/>
                <w:szCs w:val="17"/>
                <w:color w:val="383838"/>
                <w:spacing w:val="0"/>
                <w:w w:val="100"/>
              </w:rPr>
              <w:t>82</w:t>
            </w:r>
            <w:r>
              <w:rPr>
                <w:rFonts w:ascii="Courier New" w:hAnsi="Courier New" w:cs="Courier New" w:eastAsia="Courier New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785" w:type="dxa"/>
            <w:vMerge w:val="restart"/>
            <w:tcBorders>
              <w:top w:val="single" w:sz="8.369232" w:space="0" w:color="1F1F1F"/>
              <w:left w:val="single" w:sz="8.369232" w:space="0" w:color="1F1F1F"/>
              <w:right w:val="nil" w:sz="6" w:space="0" w:color="auto"/>
            </w:tcBorders>
          </w:tcPr>
          <w:p>
            <w:pPr>
              <w:spacing w:before="81" w:after="0" w:line="240" w:lineRule="auto"/>
              <w:ind w:left="271" w:right="244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2323"/>
                <w:spacing w:val="0"/>
                <w:w w:val="109"/>
              </w:rPr>
              <w:t>86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152" w:hRule="exact"/>
        </w:trPr>
        <w:tc>
          <w:tcPr>
            <w:tcW w:w="2367" w:type="dxa"/>
            <w:vMerge/>
            <w:tcBorders>
              <w:bottom w:val="single" w:sz="8.369232" w:space="0" w:color="1F1F1F"/>
              <w:left w:val="nil" w:sz="6" w:space="0" w:color="auto"/>
              <w:right w:val="single" w:sz="4.184616" w:space="0" w:color="1F1F1F"/>
            </w:tcBorders>
          </w:tcPr>
          <w:p>
            <w:pPr/>
            <w:rPr/>
          </w:p>
        </w:tc>
        <w:tc>
          <w:tcPr>
            <w:tcW w:w="3230" w:type="dxa"/>
            <w:gridSpan w:val="2"/>
            <w:tcBorders>
              <w:top w:val="nil" w:sz="6" w:space="0" w:color="auto"/>
              <w:bottom w:val="nil" w:sz="6" w:space="0" w:color="auto"/>
              <w:left w:val="single" w:sz="4.184616" w:space="0" w:color="1F1F1F"/>
              <w:right w:val="single" w:sz="8.369232" w:space="0" w:color="383838"/>
            </w:tcBorders>
          </w:tcPr>
          <w:p>
            <w:pPr/>
            <w:rPr/>
          </w:p>
        </w:tc>
        <w:tc>
          <w:tcPr>
            <w:tcW w:w="842" w:type="dxa"/>
            <w:vMerge/>
            <w:tcBorders>
              <w:bottom w:val="single" w:sz="8.369232" w:space="0" w:color="0F0F0F"/>
              <w:left w:val="single" w:sz="8.369232" w:space="0" w:color="383838"/>
              <w:right w:val="single" w:sz="8.369232" w:space="0" w:color="343434"/>
            </w:tcBorders>
          </w:tcPr>
          <w:p>
            <w:pPr/>
            <w:rPr/>
          </w:p>
        </w:tc>
        <w:tc>
          <w:tcPr>
            <w:tcW w:w="816" w:type="dxa"/>
            <w:vMerge/>
            <w:tcBorders>
              <w:bottom w:val="single" w:sz="8.369232" w:space="0" w:color="0F0F0F"/>
              <w:left w:val="single" w:sz="8.369232" w:space="0" w:color="343434"/>
              <w:right w:val="single" w:sz="8.369232" w:space="0" w:color="3B3B3B"/>
            </w:tcBorders>
          </w:tcPr>
          <w:p>
            <w:pPr/>
            <w:rPr/>
          </w:p>
        </w:tc>
        <w:tc>
          <w:tcPr>
            <w:tcW w:w="764" w:type="dxa"/>
            <w:vMerge/>
            <w:tcBorders>
              <w:bottom w:val="single" w:sz="12.553848" w:space="0" w:color="3F3F3F"/>
              <w:left w:val="single" w:sz="8.369232" w:space="0" w:color="3B3B3B"/>
              <w:right w:val="single" w:sz="8.369232" w:space="0" w:color="1F1F1F"/>
            </w:tcBorders>
          </w:tcPr>
          <w:p>
            <w:pPr/>
            <w:rPr/>
          </w:p>
        </w:tc>
        <w:tc>
          <w:tcPr>
            <w:tcW w:w="785" w:type="dxa"/>
            <w:vMerge/>
            <w:tcBorders>
              <w:bottom w:val="single" w:sz="4.184616" w:space="0" w:color="3F3F3F"/>
              <w:left w:val="single" w:sz="8.369232" w:space="0" w:color="1F1F1F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503" w:hRule="exact"/>
        </w:trPr>
        <w:tc>
          <w:tcPr>
            <w:tcW w:w="2367" w:type="dxa"/>
            <w:tcBorders>
              <w:top w:val="single" w:sz="8.369232" w:space="0" w:color="1F1F1F"/>
              <w:bottom w:val="single" w:sz="8.369232" w:space="0" w:color="1F1F1F"/>
              <w:left w:val="nil" w:sz="6" w:space="0" w:color="auto"/>
              <w:right w:val="nil" w:sz="6" w:space="0" w:color="auto"/>
            </w:tcBorders>
          </w:tcPr>
          <w:p>
            <w:pPr>
              <w:spacing w:before="44" w:after="0" w:line="206" w:lineRule="exact"/>
              <w:ind w:left="157" w:right="-2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00"/>
                <w:position w:val="-2"/>
              </w:rPr>
              <w:t>Roads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31"/>
                <w:w w:val="100"/>
                <w:position w:val="-2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4D4D4D"/>
                <w:spacing w:val="-9"/>
                <w:w w:val="98"/>
                <w:position w:val="-2"/>
              </w:rPr>
              <w:t>(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0"/>
                <w:w w:val="98"/>
                <w:position w:val="-2"/>
              </w:rPr>
              <w:t>di11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0"/>
                <w:w w:val="98"/>
                <w:position w:val="-2"/>
              </w:rPr>
              <w:t>5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-11"/>
                <w:w w:val="98"/>
                <w:position w:val="-2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4D4D4D"/>
                <w:spacing w:val="-37"/>
                <w:w w:val="86"/>
                <w:i/>
                <w:position w:val="-2"/>
              </w:rPr>
              <w:t>)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4D4D4D"/>
                <w:spacing w:val="0"/>
                <w:w w:val="124"/>
                <w:i/>
                <w:position w:val="5"/>
              </w:rPr>
              <w:t>2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81" w:lineRule="exact"/>
              <w:ind w:left="649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4D4D4D"/>
                <w:spacing w:val="0"/>
                <w:w w:val="124"/>
                <w:position w:val="-1"/>
              </w:rPr>
              <w:t>(</w:t>
            </w:r>
            <w:r>
              <w:rPr>
                <w:rFonts w:ascii="Arial" w:hAnsi="Arial" w:cs="Arial" w:eastAsia="Arial"/>
                <w:sz w:val="13"/>
                <w:szCs w:val="13"/>
                <w:color w:val="4D4D4D"/>
                <w:spacing w:val="-16"/>
                <w:w w:val="124"/>
                <w:position w:val="-1"/>
              </w:rPr>
              <w:t>h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24"/>
                <w:position w:val="-1"/>
              </w:rPr>
              <w:t>ard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-22"/>
                <w:w w:val="124"/>
                <w:position w:val="-1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11"/>
                <w:position w:val="-1"/>
              </w:rPr>
              <w:t>sutfac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-16"/>
                <w:w w:val="112"/>
                <w:position w:val="-1"/>
              </w:rPr>
              <w:t>e</w:t>
            </w:r>
            <w:r>
              <w:rPr>
                <w:rFonts w:ascii="Arial" w:hAnsi="Arial" w:cs="Arial" w:eastAsia="Arial"/>
                <w:sz w:val="13"/>
                <w:szCs w:val="13"/>
                <w:color w:val="4D4D4D"/>
                <w:spacing w:val="-6"/>
                <w:w w:val="136"/>
                <w:position w:val="-1"/>
              </w:rPr>
              <w:t>)</w:t>
            </w:r>
            <w:r>
              <w:rPr>
                <w:rFonts w:ascii="Arial" w:hAnsi="Arial" w:cs="Arial" w:eastAsia="Arial"/>
                <w:sz w:val="13"/>
                <w:szCs w:val="13"/>
                <w:color w:val="4D4D4D"/>
                <w:spacing w:val="0"/>
                <w:w w:val="102"/>
                <w:position w:val="4"/>
              </w:rPr>
              <w:t>2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011" w:type="dxa"/>
            <w:tcBorders>
              <w:top w:val="single" w:sz="8.369232" w:space="0" w:color="1F1F1F"/>
              <w:bottom w:val="single" w:sz="8.369232" w:space="0" w:color="1F1F1F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19" w:type="dxa"/>
            <w:tcBorders>
              <w:top w:val="single" w:sz="8.369232" w:space="0" w:color="3B3B3B"/>
              <w:bottom w:val="single" w:sz="8.369232" w:space="0" w:color="3B3B3B"/>
              <w:left w:val="nil" w:sz="6" w:space="0" w:color="auto"/>
              <w:right w:val="single" w:sz="8.369232" w:space="0" w:color="383838"/>
            </w:tcBorders>
          </w:tcPr>
          <w:p>
            <w:pPr/>
            <w:rPr/>
          </w:p>
        </w:tc>
        <w:tc>
          <w:tcPr>
            <w:tcW w:w="842" w:type="dxa"/>
            <w:tcBorders>
              <w:top w:val="single" w:sz="8.369232" w:space="0" w:color="0F0F0F"/>
              <w:bottom w:val="single" w:sz="12.553848" w:space="0" w:color="232323"/>
              <w:left w:val="single" w:sz="8.369232" w:space="0" w:color="383838"/>
              <w:right w:val="single" w:sz="8.369232" w:space="0" w:color="1F1F1F"/>
            </w:tcBorders>
          </w:tcPr>
          <w:p>
            <w:pPr>
              <w:spacing w:before="76" w:after="0" w:line="240" w:lineRule="auto"/>
              <w:ind w:left="318" w:right="249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383838"/>
                <w:spacing w:val="0"/>
                <w:w w:val="106"/>
              </w:rPr>
              <w:t>72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98" w:lineRule="exact"/>
              <w:ind w:left="317" w:right="225"/>
              <w:jc w:val="center"/>
              <w:rPr>
                <w:rFonts w:ascii="Courier New" w:hAnsi="Courier New" w:cs="Courier New" w:eastAsia="Courier New"/>
                <w:sz w:val="18"/>
                <w:szCs w:val="18"/>
              </w:rPr>
            </w:pPr>
            <w:rPr/>
            <w:r>
              <w:rPr>
                <w:rFonts w:ascii="Courier New" w:hAnsi="Courier New" w:cs="Courier New" w:eastAsia="Courier New"/>
                <w:sz w:val="18"/>
                <w:szCs w:val="18"/>
                <w:color w:val="232323"/>
                <w:spacing w:val="0"/>
                <w:w w:val="89"/>
                <w:position w:val="1"/>
              </w:rPr>
              <w:t>74</w:t>
            </w:r>
            <w:r>
              <w:rPr>
                <w:rFonts w:ascii="Courier New" w:hAnsi="Courier New" w:cs="Courier New" w:eastAsia="Courier New"/>
                <w:sz w:val="18"/>
                <w:szCs w:val="18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16" w:type="dxa"/>
            <w:tcBorders>
              <w:top w:val="single" w:sz="8.369232" w:space="0" w:color="0F0F0F"/>
              <w:bottom w:val="single" w:sz="12.553848" w:space="0" w:color="232323"/>
              <w:left w:val="single" w:sz="8.369232" w:space="0" w:color="1F1F1F"/>
              <w:right w:val="single" w:sz="8.369232" w:space="0" w:color="3B3B3B"/>
            </w:tcBorders>
          </w:tcPr>
          <w:p>
            <w:pPr>
              <w:spacing w:before="90" w:after="0" w:line="240" w:lineRule="auto"/>
              <w:ind w:left="304" w:right="215"/>
              <w:jc w:val="center"/>
              <w:rPr>
                <w:rFonts w:ascii="Courier New" w:hAnsi="Courier New" w:cs="Courier New" w:eastAsia="Courier New"/>
                <w:sz w:val="15"/>
                <w:szCs w:val="15"/>
              </w:rPr>
            </w:pPr>
            <w:rPr/>
            <w:r>
              <w:rPr>
                <w:rFonts w:ascii="Courier New" w:hAnsi="Courier New" w:cs="Courier New" w:eastAsia="Courier New"/>
                <w:sz w:val="15"/>
                <w:szCs w:val="15"/>
                <w:color w:val="232323"/>
                <w:spacing w:val="0"/>
                <w:w w:val="108"/>
              </w:rPr>
              <w:t>82</w:t>
            </w:r>
            <w:r>
              <w:rPr>
                <w:rFonts w:ascii="Courier New" w:hAnsi="Courier New" w:cs="Courier New" w:eastAsia="Courier New"/>
                <w:sz w:val="15"/>
                <w:szCs w:val="15"/>
                <w:color w:val="000000"/>
                <w:spacing w:val="0"/>
                <w:w w:val="100"/>
              </w:rPr>
            </w:r>
          </w:p>
          <w:p>
            <w:pPr>
              <w:spacing w:before="0" w:after="0" w:line="165" w:lineRule="exact"/>
              <w:ind w:left="304" w:right="235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color w:val="232323"/>
                <w:spacing w:val="0"/>
                <w:w w:val="116"/>
              </w:rPr>
              <w:t>84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</w:tc>
        <w:tc>
          <w:tcPr>
            <w:tcW w:w="764" w:type="dxa"/>
            <w:tcBorders>
              <w:top w:val="single" w:sz="12.553848" w:space="0" w:color="3F3F3F"/>
              <w:bottom w:val="single" w:sz="12.553848" w:space="0" w:color="232323"/>
              <w:left w:val="single" w:sz="8.369232" w:space="0" w:color="3B3B3B"/>
              <w:right w:val="single" w:sz="8.369232" w:space="0" w:color="1F1F1F"/>
            </w:tcBorders>
          </w:tcPr>
          <w:p>
            <w:pPr>
              <w:spacing w:before="84" w:after="0" w:line="240" w:lineRule="auto"/>
              <w:ind w:left="283" w:right="183"/>
              <w:jc w:val="center"/>
              <w:rPr>
                <w:rFonts w:ascii="Courier New" w:hAnsi="Courier New" w:cs="Courier New" w:eastAsia="Courier New"/>
                <w:sz w:val="15"/>
                <w:szCs w:val="15"/>
              </w:rPr>
            </w:pPr>
            <w:rPr/>
            <w:r>
              <w:rPr>
                <w:rFonts w:ascii="Courier New" w:hAnsi="Courier New" w:cs="Courier New" w:eastAsia="Courier New"/>
                <w:sz w:val="15"/>
                <w:szCs w:val="15"/>
                <w:color w:val="232323"/>
                <w:spacing w:val="0"/>
                <w:w w:val="108"/>
              </w:rPr>
              <w:t>87</w:t>
            </w:r>
            <w:r>
              <w:rPr>
                <w:rFonts w:ascii="Courier New" w:hAnsi="Courier New" w:cs="Courier New" w:eastAsia="Courier New"/>
                <w:sz w:val="15"/>
                <w:szCs w:val="15"/>
                <w:color w:val="000000"/>
                <w:spacing w:val="0"/>
                <w:w w:val="100"/>
              </w:rPr>
            </w:r>
          </w:p>
          <w:p>
            <w:pPr>
              <w:spacing w:before="11" w:after="0" w:line="240" w:lineRule="auto"/>
              <w:ind w:left="284" w:right="22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4D4D4D"/>
                <w:spacing w:val="0"/>
                <w:w w:val="110"/>
              </w:rPr>
              <w:t>90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785" w:type="dxa"/>
            <w:tcBorders>
              <w:top w:val="single" w:sz="4.184616" w:space="0" w:color="3F3F3F"/>
              <w:bottom w:val="single" w:sz="12.553848" w:space="0" w:color="232323"/>
              <w:left w:val="single" w:sz="8.369232" w:space="0" w:color="1F1F1F"/>
              <w:right w:val="nil" w:sz="6" w:space="0" w:color="auto"/>
            </w:tcBorders>
          </w:tcPr>
          <w:p>
            <w:pPr>
              <w:spacing w:before="81" w:after="0" w:line="240" w:lineRule="auto"/>
              <w:ind w:left="268" w:right="24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2323"/>
                <w:spacing w:val="0"/>
                <w:w w:val="109"/>
              </w:rPr>
              <w:t>89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77" w:lineRule="exact"/>
              <w:ind w:left="271" w:right="24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2323"/>
                <w:spacing w:val="0"/>
                <w:w w:val="96"/>
              </w:rPr>
              <w:t>92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93" w:after="0" w:line="180" w:lineRule="exact"/>
        <w:ind w:left="185" w:right="-20"/>
        <w:jc w:val="left"/>
        <w:tabs>
          <w:tab w:pos="56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0"/>
          <w:szCs w:val="10"/>
          <w:color w:val="4D4D4D"/>
          <w:spacing w:val="0"/>
          <w:w w:val="100"/>
          <w:position w:val="5"/>
        </w:rPr>
        <w:t>1</w:t>
      </w:r>
      <w:r>
        <w:rPr>
          <w:rFonts w:ascii="Arial" w:hAnsi="Arial" w:cs="Arial" w:eastAsia="Arial"/>
          <w:sz w:val="10"/>
          <w:szCs w:val="10"/>
          <w:color w:val="4D4D4D"/>
          <w:spacing w:val="-17"/>
          <w:w w:val="100"/>
          <w:position w:val="5"/>
        </w:rPr>
        <w:t> </w:t>
      </w:r>
      <w:r>
        <w:rPr>
          <w:rFonts w:ascii="Arial" w:hAnsi="Arial" w:cs="Arial" w:eastAsia="Arial"/>
          <w:sz w:val="10"/>
          <w:szCs w:val="10"/>
          <w:color w:val="4D4D4D"/>
          <w:spacing w:val="0"/>
          <w:w w:val="100"/>
          <w:position w:val="5"/>
        </w:rPr>
        <w:tab/>
      </w:r>
      <w:r>
        <w:rPr>
          <w:rFonts w:ascii="Arial" w:hAnsi="Arial" w:cs="Arial" w:eastAsia="Arial"/>
          <w:sz w:val="10"/>
          <w:szCs w:val="10"/>
          <w:color w:val="4D4D4D"/>
          <w:spacing w:val="0"/>
          <w:w w:val="100"/>
          <w:position w:val="5"/>
        </w:rPr>
      </w:r>
      <w:r>
        <w:rPr>
          <w:rFonts w:ascii="Arial" w:hAnsi="Arial" w:cs="Arial" w:eastAsia="Arial"/>
          <w:sz w:val="13"/>
          <w:szCs w:val="13"/>
          <w:color w:val="4D4D4D"/>
          <w:spacing w:val="0"/>
          <w:w w:val="113"/>
          <w:position w:val="-2"/>
        </w:rPr>
        <w:t>Clo</w:t>
      </w:r>
      <w:r>
        <w:rPr>
          <w:rFonts w:ascii="Arial" w:hAnsi="Arial" w:cs="Arial" w:eastAsia="Arial"/>
          <w:sz w:val="13"/>
          <w:szCs w:val="13"/>
          <w:color w:val="4D4D4D"/>
          <w:spacing w:val="-15"/>
          <w:w w:val="113"/>
          <w:position w:val="-2"/>
        </w:rPr>
        <w:t>s</w:t>
      </w:r>
      <w:r>
        <w:rPr>
          <w:rFonts w:ascii="Arial" w:hAnsi="Arial" w:cs="Arial" w:eastAsia="Arial"/>
          <w:sz w:val="13"/>
          <w:szCs w:val="13"/>
          <w:color w:val="111111"/>
          <w:spacing w:val="0"/>
          <w:w w:val="113"/>
          <w:position w:val="-2"/>
        </w:rPr>
        <w:t>ed-drilled</w:t>
      </w:r>
      <w:r>
        <w:rPr>
          <w:rFonts w:ascii="Arial" w:hAnsi="Arial" w:cs="Arial" w:eastAsia="Arial"/>
          <w:sz w:val="13"/>
          <w:szCs w:val="13"/>
          <w:color w:val="111111"/>
          <w:spacing w:val="-13"/>
          <w:w w:val="113"/>
          <w:position w:val="-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  <w:position w:val="-2"/>
        </w:rPr>
        <w:t>or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21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11"/>
          <w:position w:val="-2"/>
        </w:rPr>
        <w:t>broadcasl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84" w:lineRule="exact"/>
        <w:ind w:left="164" w:right="-20"/>
        <w:jc w:val="left"/>
        <w:tabs>
          <w:tab w:pos="56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676767"/>
          <w:spacing w:val="0"/>
          <w:w w:val="100"/>
          <w:i/>
          <w:position w:val="6"/>
        </w:rPr>
        <w:t>2</w:t>
      </w:r>
      <w:r>
        <w:rPr>
          <w:rFonts w:ascii="Times New Roman" w:hAnsi="Times New Roman" w:cs="Times New Roman" w:eastAsia="Times New Roman"/>
          <w:sz w:val="13"/>
          <w:szCs w:val="13"/>
          <w:color w:val="676767"/>
          <w:spacing w:val="-17"/>
          <w:w w:val="100"/>
          <w:i/>
          <w:position w:val="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767"/>
          <w:spacing w:val="0"/>
          <w:w w:val="100"/>
          <w:i/>
          <w:position w:val="6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676767"/>
          <w:spacing w:val="0"/>
          <w:w w:val="100"/>
          <w:i/>
          <w:position w:val="6"/>
        </w:rPr>
      </w:r>
      <w:r>
        <w:rPr>
          <w:rFonts w:ascii="Times New Roman" w:hAnsi="Times New Roman" w:cs="Times New Roman" w:eastAsia="Times New Roman"/>
          <w:sz w:val="15"/>
          <w:szCs w:val="15"/>
          <w:color w:val="4D4D4D"/>
          <w:spacing w:val="0"/>
          <w:w w:val="100"/>
          <w:position w:val="0"/>
        </w:rPr>
        <w:t>lnclu</w:t>
      </w:r>
      <w:r>
        <w:rPr>
          <w:rFonts w:ascii="Times New Roman" w:hAnsi="Times New Roman" w:cs="Times New Roman" w:eastAsia="Times New Roman"/>
          <w:sz w:val="15"/>
          <w:szCs w:val="15"/>
          <w:color w:val="4D4D4D"/>
          <w:spacing w:val="1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0"/>
          <w:w w:val="100"/>
          <w:position w:val="0"/>
        </w:rPr>
        <w:t>"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0"/>
          <w:w w:val="100"/>
          <w:position w:val="0"/>
        </w:rPr>
        <w:t>\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0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19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232323"/>
          <w:spacing w:val="0"/>
          <w:w w:val="92"/>
          <w:position w:val="0"/>
        </w:rPr>
        <w:t>ri</w:t>
      </w:r>
      <w:r>
        <w:rPr>
          <w:rFonts w:ascii="Arial" w:hAnsi="Arial" w:cs="Arial" w:eastAsia="Arial"/>
          <w:sz w:val="13"/>
          <w:szCs w:val="13"/>
          <w:color w:val="232323"/>
          <w:spacing w:val="-13"/>
          <w:w w:val="91"/>
          <w:position w:val="0"/>
        </w:rPr>
        <w:t>Q</w:t>
      </w:r>
      <w:r>
        <w:rPr>
          <w:rFonts w:ascii="Arial" w:hAnsi="Arial" w:cs="Arial" w:eastAsia="Arial"/>
          <w:sz w:val="13"/>
          <w:szCs w:val="13"/>
          <w:color w:val="4D4D4D"/>
          <w:spacing w:val="0"/>
          <w:w w:val="118"/>
          <w:position w:val="0"/>
        </w:rPr>
        <w:t>ht-</w:t>
      </w:r>
      <w:r>
        <w:rPr>
          <w:rFonts w:ascii="Arial" w:hAnsi="Arial" w:cs="Arial" w:eastAsia="Arial"/>
          <w:sz w:val="13"/>
          <w:szCs w:val="13"/>
          <w:color w:val="4D4D4D"/>
          <w:spacing w:val="-8"/>
          <w:w w:val="119"/>
          <w:position w:val="0"/>
        </w:rPr>
        <w:t>o</w:t>
      </w:r>
      <w:r>
        <w:rPr>
          <w:rFonts w:ascii="Arial" w:hAnsi="Arial" w:cs="Arial" w:eastAsia="Arial"/>
          <w:sz w:val="13"/>
          <w:szCs w:val="13"/>
          <w:color w:val="232323"/>
          <w:spacing w:val="1"/>
          <w:w w:val="105"/>
          <w:position w:val="0"/>
        </w:rPr>
        <w:t>f</w:t>
      </w:r>
      <w:r>
        <w:rPr>
          <w:rFonts w:ascii="Arial" w:hAnsi="Arial" w:cs="Arial" w:eastAsia="Arial"/>
          <w:sz w:val="13"/>
          <w:szCs w:val="13"/>
          <w:color w:val="4D4D4D"/>
          <w:spacing w:val="7"/>
          <w:w w:val="89"/>
          <w:position w:val="0"/>
        </w:rPr>
        <w:t>-</w:t>
      </w:r>
      <w:r>
        <w:rPr>
          <w:rFonts w:ascii="Arial" w:hAnsi="Arial" w:cs="Arial" w:eastAsia="Arial"/>
          <w:sz w:val="13"/>
          <w:szCs w:val="13"/>
          <w:color w:val="232323"/>
          <w:spacing w:val="0"/>
          <w:w w:val="109"/>
          <w:position w:val="0"/>
        </w:rPr>
        <w:t>wa</w:t>
      </w:r>
      <w:r>
        <w:rPr>
          <w:rFonts w:ascii="Arial" w:hAnsi="Arial" w:cs="Arial" w:eastAsia="Arial"/>
          <w:sz w:val="13"/>
          <w:szCs w:val="13"/>
          <w:color w:val="232323"/>
          <w:spacing w:val="-3"/>
          <w:w w:val="109"/>
          <w:position w:val="0"/>
        </w:rPr>
        <w:t>y</w:t>
      </w:r>
      <w:r>
        <w:rPr>
          <w:rFonts w:ascii="Arial" w:hAnsi="Arial" w:cs="Arial" w:eastAsia="Arial"/>
          <w:sz w:val="13"/>
          <w:szCs w:val="13"/>
          <w:color w:val="676767"/>
          <w:spacing w:val="0"/>
          <w:w w:val="240"/>
          <w:position w:val="0"/>
        </w:rPr>
        <w:t>.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743" w:footer="773" w:top="1180" w:bottom="960" w:left="1520" w:right="1720"/>
          <w:pgSz w:w="12240" w:h="15840"/>
        </w:sectPr>
      </w:pPr>
      <w:rPr/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2" w:after="0" w:line="240" w:lineRule="auto"/>
        <w:ind w:left="10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5.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gn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ocumen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2" w:lineRule="exact"/>
        <w:ind w:left="100" w:right="6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ar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60" w:right="-20"/>
        <w:jc w:val="left"/>
        <w:tabs>
          <w:tab w:pos="8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ber</w:t>
      </w:r>
    </w:p>
    <w:p>
      <w:pPr>
        <w:spacing w:before="14" w:after="0" w:line="240" w:lineRule="auto"/>
        <w:ind w:left="460" w:right="-20"/>
        <w:jc w:val="left"/>
        <w:tabs>
          <w:tab w:pos="8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</w:p>
    <w:p>
      <w:pPr>
        <w:spacing w:before="12" w:after="0" w:line="240" w:lineRule="auto"/>
        <w:ind w:left="460" w:right="-20"/>
        <w:jc w:val="left"/>
        <w:tabs>
          <w:tab w:pos="8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</w:p>
    <w:p>
      <w:pPr>
        <w:spacing w:before="14" w:after="0" w:line="240" w:lineRule="auto"/>
        <w:ind w:left="460" w:right="-20"/>
        <w:jc w:val="left"/>
        <w:tabs>
          <w:tab w:pos="8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</w:p>
    <w:p>
      <w:pPr>
        <w:spacing w:before="12" w:after="0" w:line="240" w:lineRule="auto"/>
        <w:ind w:left="460" w:right="-20"/>
        <w:jc w:val="left"/>
        <w:tabs>
          <w:tab w:pos="8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hod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</w:p>
    <w:p>
      <w:pPr>
        <w:spacing w:before="14" w:after="0" w:line="240" w:lineRule="auto"/>
        <w:ind w:left="461" w:right="-20"/>
        <w:jc w:val="left"/>
        <w:tabs>
          <w:tab w:pos="8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educ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</w:p>
    <w:p>
      <w:pPr>
        <w:spacing w:before="14" w:after="0" w:line="240" w:lineRule="auto"/>
        <w:ind w:left="461" w:right="-20"/>
        <w:jc w:val="left"/>
        <w:tabs>
          <w:tab w:pos="8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peak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</w:p>
    <w:p>
      <w:pPr>
        <w:spacing w:before="12" w:after="0" w:line="240" w:lineRule="auto"/>
        <w:ind w:left="821" w:right="61" w:firstLine="-360"/>
        <w:jc w:val="both"/>
        <w:tabs>
          <w:tab w:pos="8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channel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used,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hannel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eebo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opes,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um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spec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1" w:lineRule="auto"/>
        <w:ind w:left="101" w:right="6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ub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ude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ches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used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ons.</w:t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6.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erences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2" w:lineRule="exact"/>
        <w:ind w:left="821" w:right="62" w:firstLine="-36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1.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FC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230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17FA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ds.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Janua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2004.</w:t>
      </w:r>
    </w:p>
    <w:p>
      <w:pPr>
        <w:spacing w:before="2" w:after="0" w:line="252" w:lineRule="exact"/>
        <w:ind w:left="821" w:right="65" w:firstLine="-36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2.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ood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110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141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1994.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Found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</w:p>
    <w:p>
      <w:pPr>
        <w:spacing w:before="0" w:after="0" w:line="249" w:lineRule="exact"/>
        <w:ind w:left="8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00FF"/>
        </w:rPr>
      </w:r>
      <w:hyperlink r:id="rId17"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h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  <w:t>p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: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140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.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19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  <w:t>4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.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76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.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12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  <w:t>9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p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  <w:t>u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b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l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i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c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a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i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ons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eng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2"/>
            <w:w w:val="100"/>
            <w:u w:val="single" w:color="0000FF"/>
          </w:rPr>
          <w:t>-</w:t>
        </w:r>
        <w:r>
          <w:rPr>
            <w:rFonts w:ascii="Arial" w:hAnsi="Arial" w:cs="Arial" w:eastAsia="Arial"/>
            <w:sz w:val="22"/>
            <w:szCs w:val="22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2"/>
            <w:w w:val="100"/>
            <w:u w:val="single" w:color="0000FF"/>
          </w:rPr>
          <w:t>m</w:t>
        </w:r>
        <w:r>
          <w:rPr>
            <w:rFonts w:ascii="Arial" w:hAnsi="Arial" w:cs="Arial" w:eastAsia="Arial"/>
            <w:sz w:val="22"/>
            <w:szCs w:val="22"/>
            <w:color w:val="0000FF"/>
            <w:spacing w:val="-2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anua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l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s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  <w:t>e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m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1110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2"/>
            <w:w w:val="100"/>
            <w:u w:val="single" w:color="0000FF"/>
          </w:rPr>
          <w:t>-</w:t>
        </w:r>
        <w:r>
          <w:rPr>
            <w:rFonts w:ascii="Arial" w:hAnsi="Arial" w:cs="Arial" w:eastAsia="Arial"/>
            <w:sz w:val="22"/>
            <w:szCs w:val="22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  <w:t>2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-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1417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oc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.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h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m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</w:rPr>
        </w:r>
        <w:r>
          <w:rPr>
            <w:rFonts w:ascii="Arial" w:hAnsi="Arial" w:cs="Arial" w:eastAsia="Arial"/>
            <w:sz w:val="22"/>
            <w:szCs w:val="22"/>
            <w:color w:val="000000"/>
            <w:spacing w:val="0"/>
            <w:w w:val="100"/>
          </w:rPr>
        </w:r>
      </w:hyperlink>
    </w:p>
    <w:p>
      <w:pPr>
        <w:spacing w:before="1" w:after="0" w:line="240" w:lineRule="auto"/>
        <w:ind w:left="820" w:right="65" w:firstLine="-36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3.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ood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98.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Found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0"/>
        </w:rPr>
      </w:r>
      <w:hyperlink r:id="rId18"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h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  <w:t>p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: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4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2"/>
            <w:szCs w:val="22"/>
            <w:color w:val="0000FF"/>
            <w:spacing w:val="-4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.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hec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.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us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ac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e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.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  <w:t>a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2"/>
            <w:w w:val="100"/>
            <w:u w:val="single" w:color="0000FF"/>
          </w:rPr>
          <w:t>r</w:t>
        </w:r>
        <w:r>
          <w:rPr>
            <w:rFonts w:ascii="Arial" w:hAnsi="Arial" w:cs="Arial" w:eastAsia="Arial"/>
            <w:sz w:val="22"/>
            <w:szCs w:val="22"/>
            <w:color w:val="0000FF"/>
            <w:spacing w:val="-2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m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2"/>
            <w:w w:val="100"/>
            <w:u w:val="single" w:color="0000FF"/>
          </w:rPr>
          <w:t>y</w:t>
        </w:r>
        <w:r>
          <w:rPr>
            <w:rFonts w:ascii="Arial" w:hAnsi="Arial" w:cs="Arial" w:eastAsia="Arial"/>
            <w:sz w:val="22"/>
            <w:szCs w:val="22"/>
            <w:color w:val="0000FF"/>
            <w:spacing w:val="-2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.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m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i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l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s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  <w:t>o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f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a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r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e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l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egac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2"/>
            <w:w w:val="100"/>
            <w:u w:val="single" w:color="0000FF"/>
          </w:rPr>
          <w:t>y</w:t>
        </w:r>
        <w:r>
          <w:rPr>
            <w:rFonts w:ascii="Arial" w:hAnsi="Arial" w:cs="Arial" w:eastAsia="Arial"/>
            <w:sz w:val="22"/>
            <w:szCs w:val="22"/>
            <w:color w:val="0000FF"/>
            <w:spacing w:val="-2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s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  <w:t>o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3"/>
            <w:w w:val="100"/>
            <w:u w:val="single" w:color="0000FF"/>
          </w:rPr>
          <w:t>f</w:t>
        </w:r>
        <w:r>
          <w:rPr>
            <w:rFonts w:ascii="Arial" w:hAnsi="Arial" w:cs="Arial" w:eastAsia="Arial"/>
            <w:sz w:val="22"/>
            <w:szCs w:val="22"/>
            <w:color w:val="0000FF"/>
            <w:spacing w:val="3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4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2"/>
            <w:szCs w:val="22"/>
            <w:color w:val="0000FF"/>
            <w:spacing w:val="-4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a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r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e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hec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  <w:t>1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hec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1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.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  <w:t>h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m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</w:rPr>
        </w:r>
        <w:r>
          <w:rPr>
            <w:rFonts w:ascii="Arial" w:hAnsi="Arial" w:cs="Arial" w:eastAsia="Arial"/>
            <w:sz w:val="22"/>
            <w:szCs w:val="22"/>
            <w:color w:val="000000"/>
            <w:spacing w:val="0"/>
            <w:w w:val="100"/>
          </w:rPr>
        </w:r>
      </w:hyperlink>
    </w:p>
    <w:p>
      <w:pPr>
        <w:spacing w:before="0" w:after="0" w:line="252" w:lineRule="exact"/>
        <w:ind w:left="46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4.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5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4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5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5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ood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uency</w:t>
      </w:r>
    </w:p>
    <w:p>
      <w:pPr>
        <w:spacing w:before="0" w:after="0" w:line="252" w:lineRule="exact"/>
        <w:ind w:left="8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1994.</w:t>
      </w:r>
    </w:p>
    <w:p>
      <w:pPr>
        <w:spacing w:before="6" w:after="0" w:line="252" w:lineRule="exact"/>
        <w:ind w:left="820" w:right="327" w:firstLine="-36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5.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opean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&amp;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Found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0"/>
        </w:rPr>
      </w:r>
      <w:hyperlink r:id="rId19"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h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  <w:t>p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: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eus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o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i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l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s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.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j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r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2"/>
            <w:w w:val="100"/>
            <w:u w:val="single" w:color="0000FF"/>
          </w:rPr>
          <w:t>c</w:t>
        </w:r>
        <w:r>
          <w:rPr>
            <w:rFonts w:ascii="Arial" w:hAnsi="Arial" w:cs="Arial" w:eastAsia="Arial"/>
            <w:sz w:val="22"/>
            <w:szCs w:val="22"/>
            <w:color w:val="0000FF"/>
            <w:spacing w:val="-2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.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ec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.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e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  <w:t>u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r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o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  <w:t>p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a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.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eu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r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es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u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l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.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2"/>
            <w:w w:val="100"/>
            <w:u w:val="single" w:color="0000FF"/>
          </w:rPr>
          <w:t>c</w:t>
        </w:r>
        <w:r>
          <w:rPr>
            <w:rFonts w:ascii="Arial" w:hAnsi="Arial" w:cs="Arial" w:eastAsia="Arial"/>
            <w:sz w:val="22"/>
            <w:szCs w:val="22"/>
            <w:color w:val="0000FF"/>
            <w:spacing w:val="-2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f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2"/>
            <w:w w:val="100"/>
            <w:u w:val="single" w:color="0000FF"/>
          </w:rPr>
          <w:t>m</w:t>
        </w:r>
        <w:r>
          <w:rPr>
            <w:rFonts w:ascii="Arial" w:hAnsi="Arial" w:cs="Arial" w:eastAsia="Arial"/>
            <w:sz w:val="22"/>
            <w:szCs w:val="22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  <w:t>?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3"/>
            <w:w w:val="100"/>
            <w:u w:val="single" w:color="0000FF"/>
          </w:rPr>
          <w:t>f</w:t>
        </w:r>
        <w:r>
          <w:rPr>
            <w:rFonts w:ascii="Arial" w:hAnsi="Arial" w:cs="Arial" w:eastAsia="Arial"/>
            <w:sz w:val="22"/>
            <w:szCs w:val="22"/>
            <w:color w:val="0000FF"/>
            <w:spacing w:val="3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  <w:t>o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r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2"/>
            <w:w w:val="100"/>
            <w:u w:val="single" w:color="0000FF"/>
          </w:rPr>
          <w:t>m</w:t>
        </w:r>
        <w:r>
          <w:rPr>
            <w:rFonts w:ascii="Arial" w:hAnsi="Arial" w:cs="Arial" w:eastAsia="Arial"/>
            <w:sz w:val="22"/>
            <w:szCs w:val="22"/>
            <w:color w:val="0000FF"/>
            <w:spacing w:val="-2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.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2"/>
            <w:w w:val="100"/>
            <w:u w:val="single" w:color="0000FF"/>
          </w:rPr>
          <w:t>c</w:t>
        </w:r>
        <w:r>
          <w:rPr>
            <w:rFonts w:ascii="Arial" w:hAnsi="Arial" w:cs="Arial" w:eastAsia="Arial"/>
            <w:sz w:val="22"/>
            <w:szCs w:val="22"/>
            <w:color w:val="0000FF"/>
            <w:spacing w:val="-2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r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i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e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r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i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a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=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  <w:t>a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f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2"/>
            <w:w w:val="100"/>
            <w:u w:val="single" w:color="0000FF"/>
          </w:rPr>
          <w:t>g</w:t>
        </w:r>
        <w:r>
          <w:rPr>
            <w:rFonts w:ascii="Arial" w:hAnsi="Arial" w:cs="Arial" w:eastAsia="Arial"/>
            <w:sz w:val="22"/>
            <w:szCs w:val="22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han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i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2"/>
            <w:w w:val="100"/>
            <w:u w:val="single" w:color="0000FF"/>
          </w:rPr>
          <w:t>s</w:t>
        </w:r>
        <w:r>
          <w:rPr>
            <w:rFonts w:ascii="Arial" w:hAnsi="Arial" w:cs="Arial" w:eastAsia="Arial"/>
            <w:sz w:val="22"/>
            <w:szCs w:val="22"/>
            <w:color w:val="0000FF"/>
            <w:spacing w:val="-2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an%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20an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  <w:t>d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%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20s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o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i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l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</w:rPr>
        </w:r>
        <w:r>
          <w:rPr>
            <w:rFonts w:ascii="Arial" w:hAnsi="Arial" w:cs="Arial" w:eastAsia="Arial"/>
            <w:sz w:val="22"/>
            <w:szCs w:val="22"/>
            <w:color w:val="000000"/>
            <w:spacing w:val="0"/>
            <w:w w:val="100"/>
          </w:rPr>
        </w:r>
      </w:hyperlink>
    </w:p>
    <w:p>
      <w:pPr>
        <w:spacing w:before="2" w:after="0" w:line="252" w:lineRule="exact"/>
        <w:ind w:left="820" w:right="62" w:firstLine="-36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6.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cal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ey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2005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1103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</w:p>
    <w:p>
      <w:pPr>
        <w:spacing w:before="0" w:after="0" w:line="248" w:lineRule="exact"/>
        <w:ind w:left="8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00FF"/>
        </w:rPr>
      </w:r>
      <w:hyperlink r:id="rId20"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h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  <w:t>p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: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pubs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.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  <w:t>u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2"/>
            <w:w w:val="100"/>
            <w:u w:val="single" w:color="0000FF"/>
          </w:rPr>
          <w:t>s</w:t>
        </w:r>
        <w:r>
          <w:rPr>
            <w:rFonts w:ascii="Arial" w:hAnsi="Arial" w:cs="Arial" w:eastAsia="Arial"/>
            <w:sz w:val="22"/>
            <w:szCs w:val="22"/>
            <w:color w:val="0000FF"/>
            <w:spacing w:val="-2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2"/>
            <w:w w:val="100"/>
            <w:u w:val="single" w:color="0000FF"/>
          </w:rPr>
          <w:t>g</w:t>
        </w:r>
        <w:r>
          <w:rPr>
            <w:rFonts w:ascii="Arial" w:hAnsi="Arial" w:cs="Arial" w:eastAsia="Arial"/>
            <w:sz w:val="22"/>
            <w:szCs w:val="22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s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.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2"/>
            <w:w w:val="100"/>
            <w:u w:val="single" w:color="0000FF"/>
          </w:rPr>
          <w:t>g</w:t>
        </w:r>
        <w:r>
          <w:rPr>
            <w:rFonts w:ascii="Arial" w:hAnsi="Arial" w:cs="Arial" w:eastAsia="Arial"/>
            <w:sz w:val="22"/>
            <w:szCs w:val="22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o</w:t>
        </w:r>
        <w:r>
          <w:rPr>
            <w:rFonts w:ascii="Arial" w:hAnsi="Arial" w:cs="Arial" w:eastAsia="Arial"/>
            <w:sz w:val="22"/>
            <w:szCs w:val="22"/>
            <w:color w:val="0000FF"/>
            <w:spacing w:val="-2"/>
            <w:w w:val="100"/>
            <w:u w:val="single" w:color="0000FF"/>
          </w:rPr>
          <w:t>v</w:t>
        </w:r>
        <w:r>
          <w:rPr>
            <w:rFonts w:ascii="Arial" w:hAnsi="Arial" w:cs="Arial" w:eastAsia="Arial"/>
            <w:sz w:val="22"/>
            <w:szCs w:val="22"/>
            <w:color w:val="0000FF"/>
            <w:spacing w:val="-2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  <w:t>o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f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  <w:t>2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005/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</w:rPr>
        </w:r>
        <w:r>
          <w:rPr>
            <w:rFonts w:ascii="Arial" w:hAnsi="Arial" w:cs="Arial" w:eastAsia="Arial"/>
            <w:sz w:val="22"/>
            <w:szCs w:val="22"/>
            <w:color w:val="000000"/>
            <w:spacing w:val="0"/>
            <w:w w:val="100"/>
          </w:rPr>
        </w:r>
      </w:hyperlink>
    </w:p>
    <w:p>
      <w:pPr>
        <w:spacing w:before="6" w:after="0" w:line="252" w:lineRule="exact"/>
        <w:ind w:left="820" w:right="62" w:firstLine="-36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7.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nce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chael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ndenbu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2008</w:t>
      </w:r>
    </w:p>
    <w:p>
      <w:pPr>
        <w:spacing w:before="0" w:after="0" w:line="251" w:lineRule="exact"/>
        <w:ind w:left="46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8.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anspo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on,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cs</w:t>
      </w:r>
      <w:r>
        <w:rPr>
          <w:rFonts w:ascii="Arial" w:hAnsi="Arial" w:cs="Arial" w:eastAsia="Arial"/>
          <w:sz w:val="22"/>
          <w:szCs w:val="22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200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2" w:after="0" w:line="254" w:lineRule="exact"/>
        <w:ind w:left="820" w:right="402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Found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0"/>
        </w:rPr>
      </w:r>
      <w:hyperlink r:id="rId21"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h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  <w:t>p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: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4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2"/>
            <w:szCs w:val="22"/>
            <w:color w:val="0000FF"/>
            <w:spacing w:val="-4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3"/>
            <w:w w:val="100"/>
            <w:u w:val="single" w:color="0000FF"/>
          </w:rPr>
          <w:t>.</w:t>
        </w:r>
        <w:r>
          <w:rPr>
            <w:rFonts w:ascii="Arial" w:hAnsi="Arial" w:cs="Arial" w:eastAsia="Arial"/>
            <w:sz w:val="22"/>
            <w:szCs w:val="22"/>
            <w:color w:val="0000FF"/>
            <w:spacing w:val="3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4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2"/>
            <w:szCs w:val="22"/>
            <w:color w:val="0000FF"/>
            <w:spacing w:val="-4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s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do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.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4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2"/>
            <w:szCs w:val="22"/>
            <w:color w:val="0000FF"/>
            <w:spacing w:val="-4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a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.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2"/>
            <w:w w:val="100"/>
            <w:u w:val="single" w:color="0000FF"/>
          </w:rPr>
          <w:t>g</w:t>
        </w:r>
        <w:r>
          <w:rPr>
            <w:rFonts w:ascii="Arial" w:hAnsi="Arial" w:cs="Arial" w:eastAsia="Arial"/>
            <w:sz w:val="22"/>
            <w:szCs w:val="22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o</w:t>
        </w:r>
        <w:r>
          <w:rPr>
            <w:rFonts w:ascii="Arial" w:hAnsi="Arial" w:cs="Arial" w:eastAsia="Arial"/>
            <w:sz w:val="22"/>
            <w:szCs w:val="22"/>
            <w:color w:val="0000FF"/>
            <w:spacing w:val="-2"/>
            <w:w w:val="100"/>
            <w:u w:val="single" w:color="0000FF"/>
          </w:rPr>
          <w:t>v</w:t>
        </w:r>
        <w:r>
          <w:rPr>
            <w:rFonts w:ascii="Arial" w:hAnsi="Arial" w:cs="Arial" w:eastAsia="Arial"/>
            <w:sz w:val="22"/>
            <w:szCs w:val="22"/>
            <w:color w:val="0000FF"/>
            <w:spacing w:val="-2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D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es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i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2"/>
            <w:w w:val="100"/>
            <w:u w:val="single" w:color="0000FF"/>
          </w:rPr>
          <w:t>g</w:t>
        </w:r>
        <w:r>
          <w:rPr>
            <w:rFonts w:ascii="Arial" w:hAnsi="Arial" w:cs="Arial" w:eastAsia="Arial"/>
            <w:sz w:val="22"/>
            <w:szCs w:val="22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  <w:t>n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H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2"/>
            <w:w w:val="100"/>
            <w:u w:val="single" w:color="0000FF"/>
          </w:rPr>
          <w:t>y</w:t>
        </w:r>
        <w:r>
          <w:rPr>
            <w:rFonts w:ascii="Arial" w:hAnsi="Arial" w:cs="Arial" w:eastAsia="Arial"/>
            <w:sz w:val="22"/>
            <w:szCs w:val="22"/>
            <w:color w:val="0000FF"/>
            <w:spacing w:val="-2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d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r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au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l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i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c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s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</w:rPr>
        </w:r>
        <w:r>
          <w:rPr>
            <w:rFonts w:ascii="Arial" w:hAnsi="Arial" w:cs="Arial" w:eastAsia="Arial"/>
            <w:sz w:val="22"/>
            <w:szCs w:val="22"/>
            <w:color w:val="000000"/>
            <w:spacing w:val="0"/>
            <w:w w:val="100"/>
          </w:rPr>
        </w:r>
      </w:hyperlink>
    </w:p>
    <w:p>
      <w:pPr>
        <w:spacing w:before="0" w:after="0" w:line="248" w:lineRule="exact"/>
        <w:ind w:left="46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9.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FC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230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15FA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Fac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ds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epa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</w:p>
    <w:p>
      <w:pPr>
        <w:spacing w:before="0" w:after="0" w:line="252" w:lineRule="exact"/>
        <w:ind w:left="8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Janua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20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4.</w:t>
      </w:r>
    </w:p>
    <w:p>
      <w:pPr>
        <w:jc w:val="left"/>
        <w:spacing w:after="0"/>
        <w:sectPr>
          <w:pgMar w:header="743" w:footer="773" w:top="1160" w:bottom="960" w:left="1340" w:right="1680"/>
          <w:headerReference w:type="even" r:id="rId15"/>
          <w:headerReference w:type="odd" r:id="rId16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3" w:after="0" w:line="240" w:lineRule="auto"/>
        <w:ind w:left="43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808080"/>
          <w:spacing w:val="0"/>
          <w:w w:val="111"/>
        </w:rPr>
        <w:t>Topog</w:t>
      </w:r>
      <w:r>
        <w:rPr>
          <w:rFonts w:ascii="Arial" w:hAnsi="Arial" w:cs="Arial" w:eastAsia="Arial"/>
          <w:sz w:val="21"/>
          <w:szCs w:val="21"/>
          <w:color w:val="808080"/>
          <w:spacing w:val="-36"/>
          <w:w w:val="111"/>
        </w:rPr>
        <w:t>r</w:t>
      </w:r>
      <w:r>
        <w:rPr>
          <w:rFonts w:ascii="Arial" w:hAnsi="Arial" w:cs="Arial" w:eastAsia="Arial"/>
          <w:sz w:val="21"/>
          <w:szCs w:val="21"/>
          <w:color w:val="626264"/>
          <w:spacing w:val="0"/>
          <w:w w:val="111"/>
        </w:rPr>
        <w:t>a</w:t>
      </w:r>
      <w:r>
        <w:rPr>
          <w:rFonts w:ascii="Arial" w:hAnsi="Arial" w:cs="Arial" w:eastAsia="Arial"/>
          <w:sz w:val="21"/>
          <w:szCs w:val="21"/>
          <w:color w:val="626264"/>
          <w:spacing w:val="-23"/>
          <w:w w:val="111"/>
        </w:rPr>
        <w:t>p</w:t>
      </w:r>
      <w:r>
        <w:rPr>
          <w:rFonts w:ascii="Arial" w:hAnsi="Arial" w:cs="Arial" w:eastAsia="Arial"/>
          <w:sz w:val="21"/>
          <w:szCs w:val="21"/>
          <w:color w:val="808080"/>
          <w:spacing w:val="0"/>
          <w:w w:val="111"/>
        </w:rPr>
        <w:t>h</w:t>
      </w:r>
      <w:r>
        <w:rPr>
          <w:rFonts w:ascii="Arial" w:hAnsi="Arial" w:cs="Arial" w:eastAsia="Arial"/>
          <w:sz w:val="21"/>
          <w:szCs w:val="21"/>
          <w:color w:val="808080"/>
          <w:spacing w:val="-20"/>
          <w:w w:val="111"/>
        </w:rPr>
        <w:t>i</w:t>
      </w:r>
      <w:r>
        <w:rPr>
          <w:rFonts w:ascii="Arial" w:hAnsi="Arial" w:cs="Arial" w:eastAsia="Arial"/>
          <w:sz w:val="21"/>
          <w:szCs w:val="21"/>
          <w:color w:val="626264"/>
          <w:spacing w:val="0"/>
          <w:w w:val="111"/>
        </w:rPr>
        <w:t>c</w:t>
      </w:r>
      <w:r>
        <w:rPr>
          <w:rFonts w:ascii="Arial" w:hAnsi="Arial" w:cs="Arial" w:eastAsia="Arial"/>
          <w:sz w:val="21"/>
          <w:szCs w:val="21"/>
          <w:color w:val="626264"/>
          <w:spacing w:val="-24"/>
          <w:w w:val="111"/>
        </w:rPr>
        <w:t> </w:t>
      </w:r>
      <w:r>
        <w:rPr>
          <w:rFonts w:ascii="Arial" w:hAnsi="Arial" w:cs="Arial" w:eastAsia="Arial"/>
          <w:sz w:val="21"/>
          <w:szCs w:val="21"/>
          <w:color w:val="626264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26264"/>
          <w:spacing w:val="-1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80808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808080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808080"/>
          <w:spacing w:val="0"/>
          <w:w w:val="100"/>
        </w:rPr>
        <w:t>Ind</w:t>
      </w:r>
      <w:r>
        <w:rPr>
          <w:rFonts w:ascii="Arial" w:hAnsi="Arial" w:cs="Arial" w:eastAsia="Arial"/>
          <w:sz w:val="21"/>
          <w:szCs w:val="21"/>
          <w:color w:val="808080"/>
          <w:spacing w:val="-1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9A9A9A"/>
          <w:spacing w:val="0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9A9A9A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808080"/>
          <w:spacing w:val="0"/>
          <w:w w:val="109"/>
        </w:rPr>
        <w:t>In</w:t>
      </w:r>
      <w:r>
        <w:rPr>
          <w:rFonts w:ascii="Arial" w:hAnsi="Arial" w:cs="Arial" w:eastAsia="Arial"/>
          <w:sz w:val="21"/>
          <w:szCs w:val="21"/>
          <w:color w:val="808080"/>
          <w:spacing w:val="-13"/>
          <w:w w:val="109"/>
        </w:rPr>
        <w:t>f</w:t>
      </w:r>
      <w:r>
        <w:rPr>
          <w:rFonts w:ascii="Arial" w:hAnsi="Arial" w:cs="Arial" w:eastAsia="Arial"/>
          <w:sz w:val="21"/>
          <w:szCs w:val="21"/>
          <w:color w:val="9A9A9A"/>
          <w:spacing w:val="-12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808080"/>
          <w:spacing w:val="0"/>
          <w:w w:val="109"/>
        </w:rPr>
        <w:t>rma</w:t>
      </w:r>
      <w:r>
        <w:rPr>
          <w:rFonts w:ascii="Arial" w:hAnsi="Arial" w:cs="Arial" w:eastAsia="Arial"/>
          <w:sz w:val="21"/>
          <w:szCs w:val="21"/>
          <w:color w:val="808080"/>
          <w:spacing w:val="-19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9A9A9A"/>
          <w:spacing w:val="0"/>
          <w:w w:val="109"/>
        </w:rPr>
        <w:t>i</w:t>
      </w:r>
      <w:r>
        <w:rPr>
          <w:rFonts w:ascii="Arial" w:hAnsi="Arial" w:cs="Arial" w:eastAsia="Arial"/>
          <w:sz w:val="21"/>
          <w:szCs w:val="21"/>
          <w:color w:val="9A9A9A"/>
          <w:spacing w:val="-10"/>
          <w:w w:val="109"/>
        </w:rPr>
        <w:t>o</w:t>
      </w:r>
      <w:r>
        <w:rPr>
          <w:rFonts w:ascii="Arial" w:hAnsi="Arial" w:cs="Arial" w:eastAsia="Arial"/>
          <w:sz w:val="21"/>
          <w:szCs w:val="21"/>
          <w:color w:val="808080"/>
          <w:spacing w:val="0"/>
          <w:w w:val="109"/>
        </w:rPr>
        <w:t>n</w:t>
      </w:r>
      <w:r>
        <w:rPr>
          <w:rFonts w:ascii="Arial" w:hAnsi="Arial" w:cs="Arial" w:eastAsia="Arial"/>
          <w:sz w:val="21"/>
          <w:szCs w:val="21"/>
          <w:color w:val="808080"/>
          <w:spacing w:val="16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808080"/>
          <w:spacing w:val="0"/>
          <w:w w:val="109"/>
        </w:rPr>
        <w:t>for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56" w:right="3601"/>
        <w:jc w:val="center"/>
        <w:tabs>
          <w:tab w:pos="500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9A9A9A"/>
          <w:spacing w:val="-11"/>
          <w:w w:val="600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9A9A9A"/>
          <w:spacing w:val="0"/>
          <w:w w:val="202"/>
        </w:rPr>
        <w:t>..</w:t>
      </w:r>
      <w:r>
        <w:rPr>
          <w:rFonts w:ascii="Times New Roman" w:hAnsi="Times New Roman" w:cs="Times New Roman" w:eastAsia="Times New Roman"/>
          <w:sz w:val="11"/>
          <w:szCs w:val="11"/>
          <w:color w:val="9A9A9A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1"/>
          <w:szCs w:val="11"/>
          <w:color w:val="9A9A9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9A9A9A"/>
          <w:spacing w:val="0"/>
          <w:w w:val="525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9A9A9A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9A9A9A"/>
          <w:spacing w:val="0"/>
          <w:w w:val="100"/>
        </w:rPr>
        <w:t>&lt;.</w:t>
      </w:r>
      <w:r>
        <w:rPr>
          <w:rFonts w:ascii="Times New Roman" w:hAnsi="Times New Roman" w:cs="Times New Roman" w:eastAsia="Times New Roman"/>
          <w:sz w:val="11"/>
          <w:szCs w:val="11"/>
          <w:color w:val="9A9A9A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9A9A9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9A9A9A"/>
          <w:spacing w:val="0"/>
          <w:w w:val="413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0" w:after="0" w:line="433" w:lineRule="exact"/>
        <w:ind w:left="1267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626264"/>
          <w:spacing w:val="0"/>
          <w:w w:val="100"/>
        </w:rPr>
        <w:t>USGS</w:t>
      </w:r>
      <w:r>
        <w:rPr>
          <w:rFonts w:ascii="Arial" w:hAnsi="Arial" w:cs="Arial" w:eastAsia="Arial"/>
          <w:sz w:val="40"/>
          <w:szCs w:val="40"/>
          <w:color w:val="626264"/>
          <w:spacing w:val="-27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26264"/>
          <w:spacing w:val="0"/>
          <w:w w:val="107"/>
        </w:rPr>
        <w:t>Afghanista</w:t>
      </w:r>
      <w:r>
        <w:rPr>
          <w:rFonts w:ascii="Arial" w:hAnsi="Arial" w:cs="Arial" w:eastAsia="Arial"/>
          <w:sz w:val="40"/>
          <w:szCs w:val="40"/>
          <w:color w:val="626264"/>
          <w:spacing w:val="0"/>
          <w:w w:val="108"/>
        </w:rPr>
        <w:t>n</w:t>
      </w:r>
      <w:r>
        <w:rPr>
          <w:rFonts w:ascii="Arial" w:hAnsi="Arial" w:cs="Arial" w:eastAsia="Arial"/>
          <w:sz w:val="40"/>
          <w:szCs w:val="40"/>
          <w:color w:val="626264"/>
          <w:spacing w:val="-8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26264"/>
          <w:spacing w:val="0"/>
          <w:w w:val="100"/>
        </w:rPr>
        <w:t>Topographi</w:t>
      </w:r>
      <w:r>
        <w:rPr>
          <w:rFonts w:ascii="Arial" w:hAnsi="Arial" w:cs="Arial" w:eastAsia="Arial"/>
          <w:sz w:val="40"/>
          <w:szCs w:val="40"/>
          <w:color w:val="626264"/>
          <w:spacing w:val="0"/>
          <w:w w:val="100"/>
        </w:rPr>
        <w:t>c</w:t>
      </w:r>
      <w:r>
        <w:rPr>
          <w:rFonts w:ascii="Arial" w:hAnsi="Arial" w:cs="Arial" w:eastAsia="Arial"/>
          <w:sz w:val="40"/>
          <w:szCs w:val="40"/>
          <w:color w:val="626264"/>
          <w:spacing w:val="9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626264"/>
          <w:spacing w:val="0"/>
          <w:w w:val="101"/>
        </w:rPr>
        <w:t>Maps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8" w:lineRule="auto"/>
        <w:ind w:left="935" w:right="4138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329.333344pt;margin-top:2.169754pt;width:185.333328pt;height:152.3349pt;mso-position-horizontal-relative:page;mso-position-vertical-relative:paragraph;z-index:-3029" coordorigin="6587,43" coordsize="3707,3047">
            <v:shape style="position:absolute;left:6587;top:43;width:3707;height:3013" type="#_x0000_t75">
              <v:imagedata r:id="rId22" o:title=""/>
            </v:shape>
            <v:group style="position:absolute;left:6624;top:3077;width:1659;height:2" coordorigin="6624,3077" coordsize="1659,2">
              <v:shape style="position:absolute;left:6624;top:3077;width:1659;height:2" coordorigin="6624,3077" coordsize="1659,0" path="m6624,3077l8284,3077e" filled="f" stroked="t" strokeweight="1.327549pt" strokecolor="#B8B8B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U.S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97"/>
        </w:rPr>
        <w:t>Geologica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97"/>
        </w:rPr>
        <w:t>]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-3"/>
          <w:w w:val="9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95"/>
        </w:rPr>
        <w:t>Surve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96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1"/>
        </w:rPr>
        <w:t>(USGS)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2"/>
        </w:rPr>
        <w:t>ha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2"/>
          <w:w w:val="103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9"/>
          <w:w w:val="101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98"/>
        </w:rPr>
        <w:t>TNTmip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99"/>
        </w:rPr>
        <w:t>$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-9"/>
          <w:w w:val="116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68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pre­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2"/>
        </w:rPr>
        <w:t>pare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7"/>
          <w:w w:val="9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4"/>
        </w:rPr>
        <w:t>serte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10"/>
          <w:w w:val="9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00"/>
        </w:rPr>
        <w:t>of32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-4"/>
          <w:w w:val="8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87"/>
        </w:rPr>
        <w:t>opOitra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6"/>
          <w:w w:val="87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7"/>
          <w:w w:val="87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87"/>
        </w:rPr>
        <w:t>ic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6"/>
          <w:w w:val="87"/>
        </w:rPr>
        <w:t> </w:t>
      </w:r>
      <w:r>
        <w:rPr>
          <w:rFonts w:ascii="Arial" w:hAnsi="Arial" w:cs="Arial" w:eastAsia="Arial"/>
          <w:sz w:val="12"/>
          <w:szCs w:val="12"/>
          <w:color w:val="9A9A9A"/>
          <w:spacing w:val="0"/>
          <w:w w:val="100"/>
        </w:rPr>
        <w:t>mlp.!l</w:t>
      </w:r>
      <w:r>
        <w:rPr>
          <w:rFonts w:ascii="Arial" w:hAnsi="Arial" w:cs="Arial" w:eastAsia="Arial"/>
          <w:sz w:val="12"/>
          <w:szCs w:val="12"/>
          <w:color w:val="9A9A9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89"/>
        </w:rPr>
        <w:t>Afghanisla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89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1"/>
          <w:w w:val="8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83"/>
        </w:rPr>
        <w:t>a1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18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9A9A9A"/>
          <w:spacing w:val="3"/>
          <w:w w:val="21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84"/>
        </w:rPr>
        <w:t>scaJe.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87"/>
        </w:rPr>
        <w:t>1:2.50,000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88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cooperatio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84"/>
        </w:rPr>
        <w:t>w1t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84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17"/>
          <w:w w:val="8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-6"/>
          <w:w w:val="100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86"/>
        </w:rPr>
        <w:t>Afghun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32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86"/>
        </w:rPr>
        <w:t>Qe.ological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-7"/>
          <w:w w:val="8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9"/>
        </w:rPr>
        <w:t>Sur·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9"/>
        </w:rPr>
        <w:t> </w:t>
      </w:r>
      <w:r>
        <w:rPr>
          <w:rFonts w:ascii="Arial" w:hAnsi="Arial" w:cs="Arial" w:eastAsia="Arial"/>
          <w:sz w:val="14"/>
          <w:szCs w:val="14"/>
          <w:color w:val="9A9A9A"/>
          <w:spacing w:val="0"/>
          <w:w w:val="100"/>
        </w:rPr>
        <w:t>vey</w:t>
      </w:r>
      <w:r>
        <w:rPr>
          <w:rFonts w:ascii="Arial" w:hAnsi="Arial" w:cs="Arial" w:eastAsia="Arial"/>
          <w:sz w:val="14"/>
          <w:szCs w:val="14"/>
          <w:color w:val="9A9A9A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9A9A9A"/>
          <w:spacing w:val="0"/>
          <w:w w:val="104"/>
        </w:rPr>
        <w:t>a</w:t>
      </w:r>
      <w:r>
        <w:rPr>
          <w:rFonts w:ascii="Arial" w:hAnsi="Arial" w:cs="Arial" w:eastAsia="Arial"/>
          <w:sz w:val="14"/>
          <w:szCs w:val="14"/>
          <w:color w:val="9A9A9A"/>
          <w:spacing w:val="-13"/>
          <w:w w:val="104"/>
        </w:rPr>
        <w:t>n</w:t>
      </w:r>
      <w:r>
        <w:rPr>
          <w:rFonts w:ascii="Arial" w:hAnsi="Arial" w:cs="Arial" w:eastAsia="Arial"/>
          <w:sz w:val="14"/>
          <w:szCs w:val="14"/>
          <w:color w:val="808080"/>
          <w:spacing w:val="0"/>
          <w:w w:val="104"/>
        </w:rPr>
        <w:t>d</w:t>
      </w:r>
      <w:r>
        <w:rPr>
          <w:rFonts w:ascii="Arial" w:hAnsi="Arial" w:cs="Arial" w:eastAsia="Arial"/>
          <w:sz w:val="14"/>
          <w:szCs w:val="14"/>
          <w:color w:val="808080"/>
          <w:spacing w:val="-12"/>
          <w:w w:val="104"/>
        </w:rPr>
        <w:t> </w:t>
      </w:r>
      <w:r>
        <w:rPr>
          <w:rFonts w:ascii="Arial" w:hAnsi="Arial" w:cs="Arial" w:eastAsia="Arial"/>
          <w:sz w:val="14"/>
          <w:szCs w:val="14"/>
          <w:color w:val="9A9A9A"/>
          <w:spacing w:val="0"/>
          <w:w w:val="92"/>
        </w:rPr>
        <w:t>Af}!r:tanliua</w:t>
      </w:r>
      <w:r>
        <w:rPr>
          <w:rFonts w:ascii="Arial" w:hAnsi="Arial" w:cs="Arial" w:eastAsia="Arial"/>
          <w:sz w:val="14"/>
          <w:szCs w:val="14"/>
          <w:color w:val="9A9A9A"/>
          <w:spacing w:val="0"/>
          <w:w w:val="93"/>
        </w:rPr>
        <w:t>n</w:t>
      </w:r>
      <w:r>
        <w:rPr>
          <w:rFonts w:ascii="Arial" w:hAnsi="Arial" w:cs="Arial" w:eastAsia="Arial"/>
          <w:sz w:val="14"/>
          <w:szCs w:val="14"/>
          <w:color w:val="9A9A9A"/>
          <w:spacing w:val="-2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9A9A9A"/>
          <w:spacing w:val="0"/>
          <w:w w:val="95"/>
        </w:rPr>
        <w:t>Ot:l</w:t>
      </w:r>
      <w:r>
        <w:rPr>
          <w:rFonts w:ascii="Arial" w:hAnsi="Arial" w:cs="Arial" w:eastAsia="Arial"/>
          <w:sz w:val="14"/>
          <w:szCs w:val="14"/>
          <w:color w:val="9A9A9A"/>
          <w:spacing w:val="0"/>
          <w:w w:val="95"/>
        </w:rPr>
        <w:t>)de))</w:t>
      </w:r>
      <w:r>
        <w:rPr>
          <w:rFonts w:ascii="Arial" w:hAnsi="Arial" w:cs="Arial" w:eastAsia="Arial"/>
          <w:sz w:val="14"/>
          <w:szCs w:val="14"/>
          <w:color w:val="9A9A9A"/>
          <w:spacing w:val="0"/>
          <w:w w:val="95"/>
        </w:rPr>
        <w:t>'</w:t>
      </w:r>
      <w:r>
        <w:rPr>
          <w:rFonts w:ascii="Arial" w:hAnsi="Arial" w:cs="Arial" w:eastAsia="Arial"/>
          <w:sz w:val="14"/>
          <w:szCs w:val="14"/>
          <w:color w:val="9A9A9A"/>
          <w:spacing w:val="6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9A9A9A"/>
          <w:spacing w:val="0"/>
          <w:w w:val="75"/>
        </w:rPr>
        <w:t>a1u</w:t>
      </w:r>
      <w:r>
        <w:rPr>
          <w:rFonts w:ascii="Arial" w:hAnsi="Arial" w:cs="Arial" w:eastAsia="Arial"/>
          <w:sz w:val="14"/>
          <w:szCs w:val="14"/>
          <w:color w:val="9A9A9A"/>
          <w:spacing w:val="-4"/>
          <w:w w:val="75"/>
        </w:rPr>
        <w:t>l</w:t>
      </w:r>
      <w:r>
        <w:rPr>
          <w:rFonts w:ascii="Arial" w:hAnsi="Arial" w:cs="Arial" w:eastAsia="Arial"/>
          <w:sz w:val="14"/>
          <w:szCs w:val="14"/>
          <w:color w:val="ACACAC"/>
          <w:spacing w:val="0"/>
          <w:w w:val="75"/>
        </w:rPr>
        <w:t>Cu</w:t>
      </w:r>
      <w:r>
        <w:rPr>
          <w:rFonts w:ascii="Arial" w:hAnsi="Arial" w:cs="Arial" w:eastAsia="Arial"/>
          <w:sz w:val="14"/>
          <w:szCs w:val="14"/>
          <w:color w:val="ACACAC"/>
          <w:spacing w:val="-11"/>
          <w:w w:val="75"/>
        </w:rPr>
        <w:t>.</w:t>
      </w:r>
      <w:r>
        <w:rPr>
          <w:rFonts w:ascii="Arial" w:hAnsi="Arial" w:cs="Arial" w:eastAsia="Arial"/>
          <w:sz w:val="14"/>
          <w:szCs w:val="14"/>
          <w:color w:val="808080"/>
          <w:spacing w:val="-8"/>
          <w:w w:val="75"/>
        </w:rPr>
        <w:t>•</w:t>
      </w:r>
      <w:r>
        <w:rPr>
          <w:rFonts w:ascii="Arial" w:hAnsi="Arial" w:cs="Arial" w:eastAsia="Arial"/>
          <w:sz w:val="14"/>
          <w:szCs w:val="14"/>
          <w:color w:val="ACACAC"/>
          <w:spacing w:val="0"/>
          <w:w w:val="75"/>
        </w:rPr>
        <w:t>'LU1tf11ph</w:t>
      </w:r>
      <w:r>
        <w:rPr>
          <w:rFonts w:ascii="Arial" w:hAnsi="Arial" w:cs="Arial" w:eastAsia="Arial"/>
          <w:sz w:val="14"/>
          <w:szCs w:val="14"/>
          <w:color w:val="ACACAC"/>
          <w:spacing w:val="0"/>
          <w:w w:val="75"/>
        </w:rPr>
        <w:t>)</w:t>
      </w:r>
      <w:r>
        <w:rPr>
          <w:rFonts w:ascii="Arial" w:hAnsi="Arial" w:cs="Arial" w:eastAsia="Arial"/>
          <w:sz w:val="14"/>
          <w:szCs w:val="14"/>
          <w:color w:val="ACACAC"/>
          <w:spacing w:val="0"/>
          <w:w w:val="75"/>
        </w:rPr>
        <w:t>'</w:t>
      </w:r>
      <w:r>
        <w:rPr>
          <w:rFonts w:ascii="Arial" w:hAnsi="Arial" w:cs="Arial" w:eastAsia="Arial"/>
          <w:sz w:val="14"/>
          <w:szCs w:val="14"/>
          <w:color w:val="ACACAC"/>
          <w:spacing w:val="18"/>
          <w:w w:val="75"/>
        </w:rPr>
        <w:t> </w:t>
      </w:r>
      <w:r>
        <w:rPr>
          <w:rFonts w:ascii="Arial" w:hAnsi="Arial" w:cs="Arial" w:eastAsia="Arial"/>
          <w:sz w:val="14"/>
          <w:szCs w:val="14"/>
          <w:color w:val="9A9A9A"/>
          <w:spacing w:val="0"/>
          <w:w w:val="98"/>
        </w:rPr>
        <w:t>Heud</w:t>
      </w:r>
      <w:r>
        <w:rPr>
          <w:rFonts w:ascii="Arial" w:hAnsi="Arial" w:cs="Arial" w:eastAsia="Arial"/>
          <w:sz w:val="14"/>
          <w:szCs w:val="14"/>
          <w:color w:val="9A9A9A"/>
          <w:spacing w:val="-13"/>
          <w:w w:val="98"/>
        </w:rPr>
        <w:t> </w:t>
      </w:r>
      <w:r>
        <w:rPr>
          <w:rFonts w:ascii="Arial" w:hAnsi="Arial" w:cs="Arial" w:eastAsia="Arial"/>
          <w:sz w:val="14"/>
          <w:szCs w:val="14"/>
          <w:color w:val="9A9A9A"/>
          <w:spacing w:val="-2"/>
          <w:w w:val="129"/>
        </w:rPr>
        <w:t>V</w:t>
      </w:r>
      <w:r>
        <w:rPr>
          <w:rFonts w:ascii="Arial" w:hAnsi="Arial" w:cs="Arial" w:eastAsia="Arial"/>
          <w:sz w:val="14"/>
          <w:szCs w:val="14"/>
          <w:color w:val="808080"/>
          <w:spacing w:val="-17"/>
          <w:w w:val="124"/>
        </w:rPr>
        <w:t>f</w:t>
      </w:r>
      <w:r>
        <w:rPr>
          <w:rFonts w:ascii="Arial" w:hAnsi="Arial" w:cs="Arial" w:eastAsia="Arial"/>
          <w:sz w:val="14"/>
          <w:szCs w:val="14"/>
          <w:color w:val="9A9A9A"/>
          <w:spacing w:val="0"/>
          <w:w w:val="103"/>
        </w:rPr>
        <w:t>nce.</w:t>
      </w:r>
      <w:r>
        <w:rPr>
          <w:rFonts w:ascii="Arial" w:hAnsi="Arial" w:cs="Arial" w:eastAsia="Arial"/>
          <w:sz w:val="14"/>
          <w:szCs w:val="14"/>
          <w:color w:val="9A9A9A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-7"/>
          <w:w w:val="100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-13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1"/>
        </w:rPr>
        <w:t>ma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-12"/>
          <w:w w:val="94"/>
        </w:rPr>
        <w:t>p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45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91"/>
        </w:rPr>
        <w:t>pi'Q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-5"/>
          <w:w w:val="91"/>
        </w:rPr>
        <w:t>v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-6"/>
          <w:w w:val="91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91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3"/>
          <w:w w:val="9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7"/>
          <w:w w:val="100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0"/>
        </w:rPr>
        <w:t>plclc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92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92"/>
        </w:rPr>
        <w:t>\'Cro.a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92"/>
        </w:rPr>
        <w:t>u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2"/>
          <w:w w:val="9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15"/>
        </w:rPr>
        <w:t>oflhe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0"/>
        </w:rPr>
        <w:t>countr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6"/>
        </w:rPr>
        <w:t>are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91"/>
        </w:rPr>
        <w:t>publishe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3"/>
        </w:rPr>
        <w:t>elec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1"/>
          <w:w w:val="93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626264"/>
          <w:spacing w:val="-18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8"/>
          <w:w w:val="115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8"/>
          <w:w w:val="85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7"/>
          <w:w w:val="73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-23"/>
          <w:w w:val="109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87"/>
        </w:rPr>
        <w:t>-all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88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90"/>
        </w:rPr>
        <w:t>USGS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100"/>
        </w:rPr>
        <w:t>Ope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11"/>
          <w:w w:val="93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0"/>
          <w:w w:val="93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6"/>
          <w:w w:val="93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3"/>
        </w:rPr>
        <w:t>Rep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6"/>
          <w:w w:val="93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0"/>
          <w:w w:val="93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-5"/>
          <w:w w:val="9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5cries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3"/>
        </w:rPr>
        <w:t>PDF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2"/>
        </w:rPr>
        <w:t>ma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0"/>
          <w:w w:val="92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-5"/>
          <w:w w:val="9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77"/>
        </w:rPr>
        <w:t>fi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-5"/>
          <w:w w:val="78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-14"/>
          <w:w w:val="109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36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4"/>
        </w:rPr>
        <w:t>that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8"/>
        </w:rPr>
        <w:t>ca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12"/>
          <w:w w:val="9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9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8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87"/>
        </w:rPr>
        <w:t>prlnt.t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87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9"/>
          <w:w w:val="87"/>
        </w:rPr>
        <w:t> </w:t>
      </w:r>
      <w:r>
        <w:rPr>
          <w:rFonts w:ascii="Arial" w:hAnsi="Arial" w:cs="Arial" w:eastAsia="Arial"/>
          <w:sz w:val="13"/>
          <w:szCs w:val="13"/>
          <w:color w:val="ACACAC"/>
          <w:spacing w:val="0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ACACAC"/>
          <w:spacing w:val="0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ACACAC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100"/>
        </w:rPr>
        <w:t>seal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100"/>
        </w:rPr>
        <w:t>Etc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-6"/>
          <w:w w:val="86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03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04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00"/>
        </w:rPr>
        <w:t>co\·crs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2" w:lineRule="exact"/>
        <w:ind w:left="935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ACACAC"/>
          <w:w w:val="129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quadrang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-10"/>
          <w:w w:val="100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0"/>
        </w:rPr>
        <w:t>°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0"/>
        </w:rPr>
        <w:t>bttwdc: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86"/>
        </w:rPr>
        <w:t>by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10"/>
          <w:w w:val="8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ACACAC"/>
          <w:spacing w:val="0"/>
          <w:w w:val="86"/>
        </w:rPr>
        <w:t>2"</w:t>
      </w:r>
      <w:r>
        <w:rPr>
          <w:rFonts w:ascii="Times New Roman" w:hAnsi="Times New Roman" w:cs="Times New Roman" w:eastAsia="Times New Roman"/>
          <w:sz w:val="17"/>
          <w:szCs w:val="17"/>
          <w:color w:val="ACACAC"/>
          <w:spacing w:val="-11"/>
          <w:w w:val="8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95"/>
        </w:rPr>
        <w:t>lon&amp;Jtutl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95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95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0"/>
        </w:rPr>
        <w:t>sib!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97"/>
        </w:rPr>
        <w:t>portion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6"/>
          <w:w w:val="9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8"/>
        </w:rPr>
        <w:t>of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9" w:after="0" w:line="240" w:lineRule="auto"/>
        <w:ind w:left="935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81"/>
        </w:rPr>
        <w:t>Soe'l.enl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1"/>
          <w:w w:val="8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98"/>
        </w:rPr>
        <w:t>quadrangle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98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-8"/>
          <w:w w:val="98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96"/>
        </w:rPr>
        <w:t>aJon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97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93"/>
        </w:rPr>
        <w:t>chc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12"/>
          <w:w w:val="9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93"/>
        </w:rPr>
        <w:t>borde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4"/>
        </w:rPr>
        <w:t>the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99"/>
        </w:rPr>
        <w:t>country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7"/>
          <w:w w:val="100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14"/>
        </w:rPr>
        <w:t>lhc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7"/>
          <w:w w:val="114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99"/>
        </w:rPr>
        <w:t>co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7"/>
          <w:w w:val="99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0"/>
          <w:w w:val="105"/>
        </w:rPr>
        <w:t>­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40" w:lineRule="auto"/>
        <w:ind w:left="935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ACACAC"/>
          <w:w w:val="101"/>
        </w:rPr>
        <w:t>plete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96"/>
        </w:rPr>
        <w:t>rr.a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97"/>
        </w:rPr>
        <w:t>p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82"/>
        </w:rPr>
        <w:t>I'C'ferc:oce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82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-2"/>
          <w:w w:val="8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0"/>
        </w:rPr>
        <w:t>IIJkd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CACAC"/>
          <w:spacing w:val="0"/>
          <w:w w:val="100"/>
        </w:rPr>
        <w:t>I'C\Cf1C</w:t>
      </w:r>
      <w:r>
        <w:rPr>
          <w:rFonts w:ascii="Times New Roman" w:hAnsi="Times New Roman" w:cs="Times New Roman" w:eastAsia="Times New Roman"/>
          <w:sz w:val="11"/>
          <w:szCs w:val="11"/>
          <w:color w:val="ACACA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91"/>
        </w:rPr>
        <w:t>$1d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91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3"/>
          <w:w w:val="9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15"/>
        </w:rPr>
        <w:t>ofdti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1"/>
        </w:rPr>
        <w:t>pa:;c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40" w:lineRule="exact"/>
        <w:ind w:left="935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9.240753pt;margin-top:2.006079pt;width:53.010003pt;height:48.0pt;mso-position-horizontal-relative:page;mso-position-vertical-relative:paragraph;z-index:-3026" type="#_x0000_t202" filled="f" stroked="f">
            <v:textbox inset="0,0,0,0">
              <w:txbxContent>
                <w:p>
                  <w:pPr>
                    <w:spacing w:before="0" w:after="0" w:line="960" w:lineRule="exact"/>
                    <w:ind w:right="-184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ACACAC"/>
                      <w:spacing w:val="-124"/>
                      <w:w w:val="155"/>
                      <w:position w:val="4"/>
                    </w:rPr>
                    <w:t>,</w:t>
                  </w:r>
                  <w:r>
                    <w:rPr>
                      <w:rFonts w:ascii="Arial" w:hAnsi="Arial" w:cs="Arial" w:eastAsia="Arial"/>
                      <w:sz w:val="96"/>
                      <w:szCs w:val="96"/>
                      <w:color w:val="ACACAC"/>
                      <w:spacing w:val="-501"/>
                      <w:w w:val="52"/>
                      <w:position w:val="-1"/>
                    </w:rPr>
                    <w:t>A</w:t>
                  </w:r>
                  <w:r>
                    <w:rPr>
                      <w:rFonts w:ascii="Arial" w:hAnsi="Arial" w:cs="Arial" w:eastAsia="Arial"/>
                      <w:sz w:val="96"/>
                      <w:szCs w:val="96"/>
                      <w:color w:val="ACACAC"/>
                      <w:spacing w:val="-501"/>
                      <w:w w:val="99"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96"/>
                      <w:szCs w:val="96"/>
                      <w:color w:val="ACACAC"/>
                      <w:spacing w:val="-51"/>
                      <w:w w:val="99"/>
                      <w:u w:val="single" w:color="ABABAB"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96"/>
                      <w:szCs w:val="96"/>
                      <w:color w:val="ACACAC"/>
                      <w:spacing w:val="-51"/>
                      <w:w w:val="99"/>
                      <w:u w:val="single" w:color="ABABAB"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96"/>
                      <w:szCs w:val="96"/>
                      <w:color w:val="ACACAC"/>
                      <w:spacing w:val="-116"/>
                      <w:w w:val="53"/>
                      <w:u w:val="single" w:color="ABABAB"/>
                      <w:position w:val="-1"/>
                    </w:rPr>
                    <w:t>­</w:t>
                  </w:r>
                  <w:r>
                    <w:rPr>
                      <w:rFonts w:ascii="Arial" w:hAnsi="Arial" w:cs="Arial" w:eastAsia="Arial"/>
                      <w:sz w:val="96"/>
                      <w:szCs w:val="96"/>
                      <w:color w:val="ACACAC"/>
                      <w:spacing w:val="-116"/>
                      <w:w w:val="53"/>
                      <w:u w:val="single" w:color="ABABAB"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96"/>
                      <w:szCs w:val="96"/>
                      <w:color w:val="ACACAC"/>
                      <w:spacing w:val="0"/>
                      <w:w w:val="99"/>
                      <w:u w:val="single" w:color="ABABAB"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96"/>
                      <w:szCs w:val="96"/>
                      <w:color w:val="ACACAC"/>
                      <w:spacing w:val="0"/>
                      <w:w w:val="99"/>
                      <w:u w:val="single" w:color="ABABAB"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96"/>
                      <w:szCs w:val="96"/>
                      <w:color w:val="ACACAC"/>
                      <w:spacing w:val="0"/>
                      <w:w w:val="99"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96"/>
                      <w:szCs w:val="96"/>
                      <w:color w:val="ACACAC"/>
                      <w:spacing w:val="-17"/>
                      <w:w w:val="100"/>
                      <w:position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ACACAC"/>
                      <w:spacing w:val="0"/>
                      <w:w w:val="155"/>
                      <w:position w:val="4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color w:val="ACACAC"/>
          <w:spacing w:val="0"/>
          <w:w w:val="99"/>
          <w:position w:val="-13"/>
        </w:rPr>
        <w:t>aloa</w:t>
      </w:r>
      <w:r>
        <w:rPr>
          <w:rFonts w:ascii="Arial" w:hAnsi="Arial" w:cs="Arial" w:eastAsia="Arial"/>
          <w:sz w:val="15"/>
          <w:szCs w:val="15"/>
          <w:color w:val="ACACAC"/>
          <w:spacing w:val="-3"/>
          <w:w w:val="99"/>
          <w:position w:val="-13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99"/>
          <w:position w:val="-13"/>
        </w:rPr>
        <w:t>,.ilh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7"/>
          <w:w w:val="99"/>
          <w:position w:val="-13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99"/>
          <w:position w:val="-13"/>
        </w:rPr>
        <w:t>downJood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8"/>
          <w:w w:val="99"/>
          <w:position w:val="-1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81"/>
          <w:position w:val="-13"/>
        </w:rPr>
        <w:t>look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4"/>
          <w:w w:val="82"/>
          <w:position w:val="-13"/>
        </w:rPr>
        <w:t>.</w:t>
      </w:r>
      <w:r>
        <w:rPr>
          <w:rFonts w:ascii="Arial" w:hAnsi="Arial" w:cs="Arial" w:eastAsia="Arial"/>
          <w:sz w:val="15"/>
          <w:szCs w:val="15"/>
          <w:color w:val="ACACAC"/>
          <w:spacing w:val="0"/>
          <w:w w:val="109"/>
          <w:position w:val="-13"/>
        </w:rPr>
        <w:t>....</w:t>
      </w:r>
      <w:r>
        <w:rPr>
          <w:rFonts w:ascii="Arial" w:hAnsi="Arial" w:cs="Arial" w:eastAsia="Arial"/>
          <w:sz w:val="15"/>
          <w:szCs w:val="15"/>
          <w:color w:val="ACACAC"/>
          <w:spacing w:val="6"/>
          <w:w w:val="109"/>
          <w:position w:val="-13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113"/>
          <w:position w:val="-13"/>
        </w:rPr>
        <w:t>lhe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-19"/>
          <w:w w:val="100"/>
          <w:position w:val="-1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85"/>
          <w:position w:val="-13"/>
        </w:rPr>
        <w:t>ondc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-11"/>
          <w:w w:val="86"/>
          <w:position w:val="-13"/>
        </w:rPr>
        <w:t>•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55"/>
          <w:position w:val="-13"/>
        </w:rPr>
        <w:t>111119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-25"/>
          <w:w w:val="100"/>
          <w:position w:val="-1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86"/>
          <w:position w:val="-13"/>
        </w:rPr>
        <w:t>10doe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86"/>
          <w:position w:val="-13"/>
        </w:rPr>
        <w:t> </w:t>
      </w:r>
      <w:r>
        <w:rPr>
          <w:rFonts w:ascii="Arial" w:hAnsi="Arial" w:cs="Arial" w:eastAsia="Arial"/>
          <w:sz w:val="19"/>
          <w:szCs w:val="19"/>
          <w:color w:val="ACACAC"/>
          <w:spacing w:val="0"/>
          <w:w w:val="76"/>
          <w:position w:val="-13"/>
        </w:rPr>
        <w:t>rill&gt;</w:t>
      </w:r>
      <w:r>
        <w:rPr>
          <w:rFonts w:ascii="Arial" w:hAnsi="Arial" w:cs="Arial" w:eastAsia="Arial"/>
          <w:sz w:val="19"/>
          <w:szCs w:val="19"/>
          <w:color w:val="ACACAC"/>
          <w:spacing w:val="9"/>
          <w:w w:val="76"/>
          <w:position w:val="-13"/>
        </w:rPr>
        <w:t>•</w:t>
      </w:r>
      <w:r>
        <w:rPr>
          <w:rFonts w:ascii="Arial" w:hAnsi="Arial" w:cs="Arial" w:eastAsia="Arial"/>
          <w:sz w:val="15"/>
          <w:szCs w:val="15"/>
          <w:color w:val="ACACAC"/>
          <w:spacing w:val="0"/>
          <w:w w:val="94"/>
          <w:position w:val="-13"/>
        </w:rPr>
        <w:t>sbo..s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743" w:footer="773" w:top="1180" w:bottom="960" w:left="1720" w:right="1720"/>
          <w:pgSz w:w="12240" w:h="15840"/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8" w:lineRule="auto"/>
        <w:ind w:left="935" w:right="-45"/>
        <w:jc w:val="both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ACACAC"/>
          <w:w w:val="145"/>
        </w:rPr>
        <w:t>dt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w w:val="99"/>
        </w:rPr>
        <w:t>ma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w w:val="100"/>
        </w:rPr>
        <w:t>p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95"/>
        </w:rPr>
        <w:t>area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8"/>
          <w:w w:val="96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91"/>
        </w:rPr>
        <w:t>v.ic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92"/>
        </w:rPr>
        <w:t>b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ACACAC"/>
          <w:spacing w:val="0"/>
          <w:w w:val="92"/>
        </w:rPr>
        <w:t>rcpo</w:t>
      </w:r>
      <w:r>
        <w:rPr>
          <w:rFonts w:ascii="Times New Roman" w:hAnsi="Times New Roman" w:cs="Times New Roman" w:eastAsia="Times New Roman"/>
          <w:sz w:val="17"/>
          <w:szCs w:val="17"/>
          <w:color w:val="ACACAC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ACACAC"/>
          <w:spacing w:val="-13"/>
          <w:w w:val="9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92"/>
        </w:rPr>
        <w:t>numbtn.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19"/>
          <w:w w:val="9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92"/>
        </w:rPr>
        <w:t>Acompankln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ACACAC"/>
          <w:spacing w:val="0"/>
          <w:w w:val="78"/>
        </w:rPr>
        <w:t>.me</w:t>
      </w:r>
      <w:r>
        <w:rPr>
          <w:rFonts w:ascii="Times New Roman" w:hAnsi="Times New Roman" w:cs="Times New Roman" w:eastAsia="Times New Roman"/>
          <w:sz w:val="24"/>
          <w:szCs w:val="24"/>
          <w:color w:val="ACACAC"/>
          <w:spacing w:val="6"/>
          <w:w w:val="78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101"/>
        </w:rPr>
        <w:t>of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3"/>
        </w:rPr>
        <w:t>geo­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ACACAC"/>
          <w:spacing w:val="0"/>
          <w:w w:val="84"/>
        </w:rPr>
        <w:t>losk</w:t>
      </w:r>
      <w:r>
        <w:rPr>
          <w:rFonts w:ascii="Times New Roman" w:hAnsi="Times New Roman" w:cs="Times New Roman" w:eastAsia="Times New Roman"/>
          <w:sz w:val="21"/>
          <w:szCs w:val="21"/>
          <w:color w:val="ACACAC"/>
          <w:spacing w:val="-10"/>
          <w:w w:val="8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A9A9A"/>
          <w:spacing w:val="0"/>
          <w:w w:val="100"/>
        </w:rPr>
        <w:t>m&gt;p</w:t>
      </w:r>
      <w:r>
        <w:rPr>
          <w:rFonts w:ascii="Times New Roman" w:hAnsi="Times New Roman" w:cs="Times New Roman" w:eastAsia="Times New Roman"/>
          <w:sz w:val="13"/>
          <w:szCs w:val="13"/>
          <w:color w:val="9A9A9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9A9A9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0"/>
        </w:rPr>
        <w:t>bos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ACACAC"/>
          <w:spacing w:val="0"/>
          <w:w w:val="80"/>
        </w:rPr>
        <w:t>also</w:t>
      </w:r>
      <w:r>
        <w:rPr>
          <w:rFonts w:ascii="Arial" w:hAnsi="Arial" w:cs="Arial" w:eastAsia="Arial"/>
          <w:sz w:val="17"/>
          <w:szCs w:val="17"/>
          <w:color w:val="ACACAC"/>
          <w:spacing w:val="1"/>
          <w:w w:val="80"/>
        </w:rPr>
        <w:t> </w:t>
      </w:r>
      <w:r>
        <w:rPr>
          <w:rFonts w:ascii="Arial" w:hAnsi="Arial" w:cs="Arial" w:eastAsia="Arial"/>
          <w:sz w:val="14"/>
          <w:szCs w:val="14"/>
          <w:color w:val="ACACAC"/>
          <w:spacing w:val="0"/>
          <w:w w:val="125"/>
        </w:rPr>
        <w:t>bo</w:t>
      </w:r>
      <w:r>
        <w:rPr>
          <w:rFonts w:ascii="Arial" w:hAnsi="Arial" w:cs="Arial" w:eastAsia="Arial"/>
          <w:sz w:val="14"/>
          <w:szCs w:val="14"/>
          <w:color w:val="ACACAC"/>
          <w:spacing w:val="0"/>
          <w:w w:val="125"/>
        </w:rPr>
        <w:t>=</w:t>
      </w:r>
      <w:r>
        <w:rPr>
          <w:rFonts w:ascii="Arial" w:hAnsi="Arial" w:cs="Arial" w:eastAsia="Arial"/>
          <w:sz w:val="14"/>
          <w:szCs w:val="14"/>
          <w:color w:val="ACACAC"/>
          <w:spacing w:val="-4"/>
          <w:w w:val="12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87"/>
        </w:rPr>
        <w:t>publisbe&lt;l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1"/>
          <w:w w:val="8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287"/>
        </w:rPr>
        <w:t>(-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100"/>
        </w:rPr>
        <w:t>lhe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92"/>
        </w:rPr>
        <w:t>TedmH:al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11"/>
          <w:w w:val="9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2"/>
        </w:rPr>
        <w:t>Gcide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0"/>
        </w:rPr>
        <w:t>entille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104"/>
          <w:i/>
        </w:rPr>
        <w:t>USG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9"/>
          <w:w w:val="104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104"/>
          <w:i/>
        </w:rPr>
        <w:t>#ghmwta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104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-11"/>
          <w:w w:val="10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80"/>
          <w:i/>
        </w:rPr>
        <w:t>G&lt;olqgo&lt;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-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8"/>
          <w:i/>
        </w:rPr>
        <w:t>-""PP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" w:after="0" w:line="240" w:lineRule="auto"/>
        <w:ind w:left="948" w:right="-53" w:firstLine="-13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ACACAC"/>
          <w:w w:val="93"/>
        </w:rPr>
        <w:t>no.</w:t>
      </w:r>
      <w:r>
        <w:rPr>
          <w:rFonts w:ascii="Times New Roman" w:hAnsi="Times New Roman" w:cs="Times New Roman" w:eastAsia="Times New Roman"/>
          <w:sz w:val="22"/>
          <w:szCs w:val="22"/>
          <w:color w:val="ACACAC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0"/>
        </w:rPr>
        <w:t>coropiJ&lt;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100"/>
        </w:rPr>
        <w:t>lhe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0"/>
        </w:rPr>
        <w:t>USOS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67"/>
        </w:rPr>
        <w:t>U&gt;C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67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22"/>
          <w:w w:val="6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0"/>
        </w:rPr>
        <w:t>lhe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71"/>
        </w:rPr>
        <w:t>SwfOOC&lt;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11"/>
          <w:w w:val="7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Mod&lt;llllg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9A9A9A"/>
          <w:spacing w:val="0"/>
          <w:w w:val="127"/>
        </w:rPr>
        <w:t>proce'"..:;</w:t>
      </w:r>
      <w:r>
        <w:rPr>
          <w:rFonts w:ascii="Times New Roman" w:hAnsi="Times New Roman" w:cs="Times New Roman" w:eastAsia="Times New Roman"/>
          <w:sz w:val="9"/>
          <w:szCs w:val="9"/>
          <w:color w:val="9A9A9A"/>
          <w:spacing w:val="5"/>
          <w:w w:val="12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A9A9A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9A9A9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A9A9A"/>
          <w:spacing w:val="0"/>
          <w:w w:val="100"/>
        </w:rPr>
        <w:t>Th'Tm1p;o;</w:t>
      </w:r>
      <w:r>
        <w:rPr>
          <w:rFonts w:ascii="Times New Roman" w:hAnsi="Times New Roman" w:cs="Times New Roman" w:eastAsia="Times New Roman"/>
          <w:sz w:val="13"/>
          <w:szCs w:val="13"/>
          <w:color w:val="9A9A9A"/>
          <w:spacing w:val="-8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ACACAC"/>
          <w:spacing w:val="0"/>
          <w:w w:val="100"/>
        </w:rPr>
        <w:t>t.</w:t>
      </w:r>
      <w:r>
        <w:rPr>
          <w:rFonts w:ascii="Arial" w:hAnsi="Arial" w:cs="Arial" w:eastAsia="Arial"/>
          <w:sz w:val="10"/>
          <w:szCs w:val="10"/>
          <w:color w:val="ACACAC"/>
          <w:spacing w:val="0"/>
          <w:w w:val="100"/>
        </w:rPr>
        <w:t>o</w:t>
      </w:r>
      <w:r>
        <w:rPr>
          <w:rFonts w:ascii="Arial" w:hAnsi="Arial" w:cs="Arial" w:eastAsia="Arial"/>
          <w:sz w:val="10"/>
          <w:szCs w:val="10"/>
          <w:color w:val="ACACAC"/>
          <w:spacing w:val="17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9A9A9A"/>
          <w:spacing w:val="0"/>
          <w:w w:val="100"/>
        </w:rPr>
        <w:t>c&lt;:oorat.</w:t>
      </w:r>
      <w:r>
        <w:rPr>
          <w:rFonts w:ascii="Arial" w:hAnsi="Arial" w:cs="Arial" w:eastAsia="Arial"/>
          <w:sz w:val="11"/>
          <w:szCs w:val="11"/>
          <w:color w:val="9A9A9A"/>
          <w:spacing w:val="0"/>
          <w:w w:val="100"/>
        </w:rPr>
        <w:t>o</w:t>
      </w:r>
      <w:r>
        <w:rPr>
          <w:rFonts w:ascii="Arial" w:hAnsi="Arial" w:cs="Arial" w:eastAsia="Arial"/>
          <w:sz w:val="11"/>
          <w:szCs w:val="11"/>
          <w:color w:val="9A9A9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CACAC"/>
          <w:spacing w:val="0"/>
          <w:w w:val="100"/>
        </w:rPr>
        <w:t>\QpOJ:,..,h.lc</w:t>
      </w:r>
      <w:r>
        <w:rPr>
          <w:rFonts w:ascii="Times New Roman" w:hAnsi="Times New Roman" w:cs="Times New Roman" w:eastAsia="Times New Roman"/>
          <w:sz w:val="13"/>
          <w:szCs w:val="13"/>
          <w:color w:val="ACACA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CACAC"/>
          <w:spacing w:val="0"/>
          <w:w w:val="111"/>
        </w:rPr>
        <w:t>oontour</w:t>
      </w:r>
      <w:r>
        <w:rPr>
          <w:rFonts w:ascii="Times New Roman" w:hAnsi="Times New Roman" w:cs="Times New Roman" w:eastAsia="Times New Roman"/>
          <w:sz w:val="13"/>
          <w:szCs w:val="13"/>
          <w:color w:val="ACACAC"/>
          <w:spacing w:val="0"/>
          <w:w w:val="111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ACACAC"/>
          <w:spacing w:val="9"/>
          <w:w w:val="11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CACAC"/>
          <w:spacing w:val="0"/>
          <w:w w:val="100"/>
          <w:i/>
        </w:rPr>
        <w:t>(OT</w:t>
      </w:r>
      <w:r>
        <w:rPr>
          <w:rFonts w:ascii="Times New Roman" w:hAnsi="Times New Roman" w:cs="Times New Roman" w:eastAsia="Times New Roman"/>
          <w:sz w:val="11"/>
          <w:szCs w:val="11"/>
          <w:color w:val="ACACAC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A9A9A"/>
          <w:spacing w:val="0"/>
          <w:w w:val="120"/>
        </w:rPr>
        <w:t>the</w:t>
      </w:r>
      <w:r>
        <w:rPr>
          <w:rFonts w:ascii="Times New Roman" w:hAnsi="Times New Roman" w:cs="Times New Roman" w:eastAsia="Times New Roman"/>
          <w:sz w:val="13"/>
          <w:szCs w:val="13"/>
          <w:color w:val="9A9A9A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91"/>
        </w:rPr>
        <w:t>map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-9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1"/>
        </w:rPr>
        <w:t>fro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1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1"/>
        </w:rPr>
        <w:t>Shmtlc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7"/>
        </w:rPr>
        <w:t>Rada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8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91"/>
        </w:rPr>
        <w:t>TopoJr.oph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91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-4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91"/>
        </w:rPr>
        <w:t>Missio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-8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91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91"/>
        </w:rPr>
        <w:t>SRT\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91"/>
        </w:rPr>
        <w:t>1)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26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00"/>
        </w:rPr>
        <w:t>85-m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85"/>
        </w:rPr>
        <w:t>digitAl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1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85"/>
        </w:rPr>
        <w:t>elevatio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85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16"/>
          <w:w w:val="8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dat.a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112"/>
        </w:rPr>
        <w:t>eontoun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23"/>
          <w:w w:val="112"/>
        </w:rPr>
        <w:t> </w:t>
      </w:r>
      <w:r>
        <w:rPr>
          <w:rFonts w:ascii="Arial" w:hAnsi="Arial" w:cs="Arial" w:eastAsia="Arial"/>
          <w:sz w:val="12"/>
          <w:szCs w:val="12"/>
          <w:color w:val="ACACAC"/>
          <w:spacing w:val="0"/>
          <w:w w:val="100"/>
        </w:rPr>
        <w:t>ate</w:t>
      </w:r>
      <w:r>
        <w:rPr>
          <w:rFonts w:ascii="Arial" w:hAnsi="Arial" w:cs="Arial" w:eastAsia="Arial"/>
          <w:sz w:val="12"/>
          <w:szCs w:val="12"/>
          <w:color w:val="ACACAC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ACACA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91"/>
        </w:rPr>
        <w:t>overlai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13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100"/>
        </w:rPr>
        <w:t>color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40" w:lineRule="auto"/>
        <w:ind w:left="948" w:right="-42"/>
        <w:jc w:val="both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ACACAC"/>
          <w:w w:val="98"/>
        </w:rPr>
        <w:t>$h3dM·reliefimage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0"/>
        </w:rPr>
        <w:t>derive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95"/>
        </w:rPr>
        <w:t>fro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95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-7"/>
          <w:w w:val="9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95"/>
        </w:rPr>
        <w:t>SRT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95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11"/>
          <w:w w:val="9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0"/>
          <w:w w:val="70"/>
        </w:rPr>
        <w:t>t.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6"/>
          <w:w w:val="122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-3"/>
          <w:w w:val="78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9"/>
        </w:rPr>
        <w:t>ng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08080"/>
          <w:spacing w:val="0"/>
          <w:w w:val="102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808080"/>
          <w:spacing w:val="-5"/>
          <w:w w:val="103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150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8" w:after="0" w:line="224" w:lineRule="auto"/>
        <w:ind w:left="948" w:right="-44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9A9A9A"/>
          <w:w w:val="120"/>
        </w:rPr>
        <w:t>ni</w:t>
      </w:r>
      <w:r>
        <w:rPr>
          <w:rFonts w:ascii="Times New Roman" w:hAnsi="Times New Roman" w:cs="Times New Roman" w:eastAsia="Times New Roman"/>
          <w:sz w:val="17"/>
          <w:szCs w:val="17"/>
          <w:color w:val="9A9A9A"/>
          <w:spacing w:val="-2"/>
          <w:w w:val="12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2"/>
        </w:rPr>
        <w:t>Slope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5"/>
          <w:w w:val="93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125"/>
        </w:rPr>
        <w:t>Asp«: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1"/>
          <w:w w:val="113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84"/>
        </w:rPr>
        <w:t>hadon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-1"/>
          <w:w w:val="85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129"/>
        </w:rPr>
        <w:t>"""'"'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-17"/>
          <w:w w:val="129"/>
        </w:rPr>
        <w:t>'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1"/>
        </w:rPr>
        <w:t>(now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-1"/>
          <w:w w:val="43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79"/>
        </w:rPr>
        <w:t>ho'IOp&lt;Jal1lphic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00"/>
        </w:rPr>
        <w:t>Prop­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62"/>
        </w:rPr>
        <w:t>ie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62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34"/>
          <w:w w:val="16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2"/>
        </w:rPr>
        <w:t>process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36"/>
          <w:w w:val="93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C1C1C1"/>
          <w:spacing w:val="0"/>
          <w:w w:val="23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C1C1C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CACAC"/>
          <w:spacing w:val="0"/>
          <w:w w:val="72"/>
        </w:rPr>
        <w:t>The:</w:t>
      </w:r>
      <w:r>
        <w:rPr>
          <w:rFonts w:ascii="Times New Roman" w:hAnsi="Times New Roman" w:cs="Times New Roman" w:eastAsia="Times New Roman"/>
          <w:sz w:val="18"/>
          <w:szCs w:val="18"/>
          <w:color w:val="ACACAC"/>
          <w:spacing w:val="9"/>
          <w:w w:val="7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87"/>
        </w:rPr>
        <w:t>&amp;ream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13"/>
          <w:w w:val="8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95"/>
        </w:rPr>
        <w:t>lines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-30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ACACAC"/>
          <w:spacing w:val="0"/>
          <w:w w:val="100"/>
        </w:rPr>
        <w:t>l!ltl</w:t>
      </w:r>
      <w:r>
        <w:rPr>
          <w:rFonts w:ascii="Arial" w:hAnsi="Arial" w:cs="Arial" w:eastAsia="Arial"/>
          <w:sz w:val="11"/>
          <w:szCs w:val="11"/>
          <w:color w:val="ACACAC"/>
          <w:spacing w:val="0"/>
          <w:w w:val="100"/>
        </w:rPr>
        <w:t>)</w:t>
      </w:r>
      <w:r>
        <w:rPr>
          <w:rFonts w:ascii="Arial" w:hAnsi="Arial" w:cs="Arial" w:eastAsia="Arial"/>
          <w:sz w:val="11"/>
          <w:szCs w:val="11"/>
          <w:color w:val="ACACAC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86"/>
        </w:rPr>
        <w:t>selecte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86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25"/>
          <w:w w:val="8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A9A9A"/>
          <w:spacing w:val="0"/>
          <w:w w:val="86"/>
        </w:rPr>
        <w:t>now</w:t>
      </w:r>
      <w:r>
        <w:rPr>
          <w:rFonts w:ascii="Times New Roman" w:hAnsi="Times New Roman" w:cs="Times New Roman" w:eastAsia="Times New Roman"/>
          <w:sz w:val="18"/>
          <w:szCs w:val="18"/>
          <w:color w:val="9A9A9A"/>
          <w:spacing w:val="2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-5"/>
          <w:w w:val="86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86"/>
        </w:rPr>
        <w:t>t!t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86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3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00"/>
        </w:rPr>
        <w:t>lines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107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-7"/>
          <w:w w:val="106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808080"/>
          <w:spacing w:val="0"/>
          <w:w w:val="97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808080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80808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0"/>
          <w:w w:val="92"/>
        </w:rPr>
        <w:t>fro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0"/>
          <w:w w:val="92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SRT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1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92"/>
        </w:rPr>
        <w:t>data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5"/>
          <w:w w:val="63"/>
        </w:rPr>
        <w:t>U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4"/>
          <w:w w:val="69"/>
        </w:rPr>
        <w:t>5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-3"/>
          <w:w w:val="78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92"/>
        </w:rPr>
        <w:t>na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Tht'fmip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Watershed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546"/>
        <w:jc w:val="righ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Arial" w:hAnsi="Arial" w:cs="Arial" w:eastAsia="Arial"/>
          <w:sz w:val="8"/>
          <w:szCs w:val="8"/>
          <w:color w:val="ACACAC"/>
          <w:spacing w:val="0"/>
          <w:w w:val="100"/>
        </w:rPr>
        <w:t>U!.Q</w:t>
      </w:r>
      <w:r>
        <w:rPr>
          <w:rFonts w:ascii="Arial" w:hAnsi="Arial" w:cs="Arial" w:eastAsia="Arial"/>
          <w:sz w:val="8"/>
          <w:szCs w:val="8"/>
          <w:color w:val="ACACAC"/>
          <w:spacing w:val="11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ACACAC"/>
          <w:spacing w:val="0"/>
          <w:w w:val="100"/>
        </w:rPr>
        <w:t>:S</w:t>
      </w:r>
      <w:r>
        <w:rPr>
          <w:rFonts w:ascii="Arial" w:hAnsi="Arial" w:cs="Arial" w:eastAsia="Arial"/>
          <w:sz w:val="8"/>
          <w:szCs w:val="8"/>
          <w:color w:val="ACACAC"/>
          <w:spacing w:val="0"/>
          <w:w w:val="100"/>
        </w:rPr>
        <w:t>   </w:t>
      </w:r>
      <w:r>
        <w:rPr>
          <w:rFonts w:ascii="Arial" w:hAnsi="Arial" w:cs="Arial" w:eastAsia="Arial"/>
          <w:sz w:val="8"/>
          <w:szCs w:val="8"/>
          <w:color w:val="ACACA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ACACAC"/>
          <w:spacing w:val="0"/>
          <w:w w:val="101"/>
        </w:rPr>
        <w:t>2SQ</w:t>
      </w:r>
      <w:r>
        <w:rPr>
          <w:rFonts w:ascii="Times New Roman" w:hAnsi="Times New Roman" w:cs="Times New Roman" w:eastAsia="Times New Roman"/>
          <w:sz w:val="9"/>
          <w:szCs w:val="9"/>
          <w:color w:val="ACACAC"/>
          <w:spacing w:val="0"/>
          <w:w w:val="100"/>
        </w:rPr>
        <w:t>tiOC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62" w:after="0" w:line="266" w:lineRule="exact"/>
        <w:ind w:right="435"/>
        <w:jc w:val="righ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ACACAC"/>
          <w:spacing w:val="0"/>
          <w:w w:val="111"/>
          <w:position w:val="-1"/>
        </w:rPr>
        <w:t>....,.,..,.,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01" w:lineRule="exact"/>
        <w:ind w:right="427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ACACAC"/>
          <w:spacing w:val="-30"/>
          <w:w w:val="93"/>
          <w:position w:val="2"/>
        </w:rPr>
        <w:t>f</w:t>
      </w:r>
      <w:r>
        <w:rPr>
          <w:rFonts w:ascii="Times New Roman" w:hAnsi="Times New Roman" w:cs="Times New Roman" w:eastAsia="Times New Roman"/>
          <w:sz w:val="7"/>
          <w:szCs w:val="7"/>
          <w:color w:val="ACACAC"/>
          <w:spacing w:val="0"/>
          <w:w w:val="59"/>
          <w:position w:val="-1"/>
        </w:rPr>
        <w:t>&lt;</w:t>
      </w:r>
      <w:r>
        <w:rPr>
          <w:rFonts w:ascii="Times New Roman" w:hAnsi="Times New Roman" w:cs="Times New Roman" w:eastAsia="Times New Roman"/>
          <w:sz w:val="7"/>
          <w:szCs w:val="7"/>
          <w:color w:val="ACACAC"/>
          <w:spacing w:val="-10"/>
          <w:w w:val="59"/>
          <w:position w:val="-1"/>
        </w:rPr>
        <w:t>;</w:t>
      </w:r>
      <w:r>
        <w:rPr>
          <w:rFonts w:ascii="Times New Roman" w:hAnsi="Times New Roman" w:cs="Times New Roman" w:eastAsia="Times New Roman"/>
          <w:sz w:val="9"/>
          <w:szCs w:val="9"/>
          <w:color w:val="ACACAC"/>
          <w:spacing w:val="-17"/>
          <w:w w:val="92"/>
          <w:position w:val="2"/>
        </w:rPr>
        <w:t>/</w:t>
      </w:r>
      <w:r>
        <w:rPr>
          <w:rFonts w:ascii="Times New Roman" w:hAnsi="Times New Roman" w:cs="Times New Roman" w:eastAsia="Times New Roman"/>
          <w:sz w:val="7"/>
          <w:szCs w:val="7"/>
          <w:color w:val="ACACAC"/>
          <w:spacing w:val="-2"/>
          <w:w w:val="60"/>
          <w:position w:val="-1"/>
        </w:rPr>
        <w:t>1</w:t>
      </w:r>
      <w:r>
        <w:rPr>
          <w:rFonts w:ascii="Times New Roman" w:hAnsi="Times New Roman" w:cs="Times New Roman" w:eastAsia="Times New Roman"/>
          <w:sz w:val="7"/>
          <w:szCs w:val="7"/>
          <w:color w:val="ACACAC"/>
          <w:spacing w:val="0"/>
          <w:w w:val="60"/>
          <w:position w:val="-1"/>
        </w:rPr>
        <w:t>11</w:t>
      </w:r>
      <w:r>
        <w:rPr>
          <w:rFonts w:ascii="Times New Roman" w:hAnsi="Times New Roman" w:cs="Times New Roman" w:eastAsia="Times New Roman"/>
          <w:sz w:val="7"/>
          <w:szCs w:val="7"/>
          <w:color w:val="ACACAC"/>
          <w:spacing w:val="0"/>
          <w:w w:val="100"/>
          <w:position w:val="-1"/>
        </w:rPr>
        <w:t>   </w:t>
      </w:r>
      <w:r>
        <w:rPr>
          <w:rFonts w:ascii="Times New Roman" w:hAnsi="Times New Roman" w:cs="Times New Roman" w:eastAsia="Times New Roman"/>
          <w:sz w:val="7"/>
          <w:szCs w:val="7"/>
          <w:color w:val="ACACAC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ACACAC"/>
          <w:spacing w:val="0"/>
          <w:w w:val="389"/>
          <w:position w:val="-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ACACAC"/>
          <w:spacing w:val="-12"/>
          <w:w w:val="389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ACACAC"/>
          <w:spacing w:val="-1"/>
          <w:w w:val="389"/>
          <w:position w:val="-1"/>
        </w:rPr>
        <w:t>.</w:t>
      </w:r>
      <w:r>
        <w:rPr>
          <w:rFonts w:ascii="Arial" w:hAnsi="Arial" w:cs="Arial" w:eastAsia="Arial"/>
          <w:sz w:val="10"/>
          <w:szCs w:val="10"/>
          <w:color w:val="ACACAC"/>
          <w:spacing w:val="0"/>
          <w:w w:val="166"/>
          <w:position w:val="2"/>
        </w:rPr>
        <w:t>1</w:t>
      </w:r>
      <w:r>
        <w:rPr>
          <w:rFonts w:ascii="Arial" w:hAnsi="Arial" w:cs="Arial" w:eastAsia="Arial"/>
          <w:sz w:val="10"/>
          <w:szCs w:val="10"/>
          <w:color w:val="ACACAC"/>
          <w:spacing w:val="-4"/>
          <w:w w:val="100"/>
          <w:position w:val="2"/>
        </w:rPr>
        <w:t> </w:t>
      </w:r>
      <w:r>
        <w:rPr>
          <w:rFonts w:ascii="Arial" w:hAnsi="Arial" w:cs="Arial" w:eastAsia="Arial"/>
          <w:sz w:val="10"/>
          <w:szCs w:val="10"/>
          <w:color w:val="ACACAC"/>
          <w:spacing w:val="-3"/>
          <w:w w:val="166"/>
          <w:position w:val="2"/>
        </w:rPr>
        <w:t>*</w:t>
      </w:r>
      <w:r>
        <w:rPr>
          <w:rFonts w:ascii="Arial" w:hAnsi="Arial" w:cs="Arial" w:eastAsia="Arial"/>
          <w:sz w:val="19"/>
          <w:szCs w:val="19"/>
          <w:color w:val="ACACAC"/>
          <w:spacing w:val="-3"/>
          <w:w w:val="86"/>
          <w:position w:val="2"/>
        </w:rPr>
        <w:t>'</w:t>
      </w:r>
      <w:r>
        <w:rPr>
          <w:rFonts w:ascii="Arial" w:hAnsi="Arial" w:cs="Arial" w:eastAsia="Arial"/>
          <w:sz w:val="19"/>
          <w:szCs w:val="19"/>
          <w:color w:val="ACACAC"/>
          <w:spacing w:val="-48"/>
          <w:w w:val="87"/>
          <w:position w:val="2"/>
        </w:rPr>
        <w:t>*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90"/>
          <w:position w:val="-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-49"/>
          <w:w w:val="89"/>
          <w:position w:val="-1"/>
        </w:rPr>
        <w:t>a</w:t>
      </w:r>
      <w:r>
        <w:rPr>
          <w:rFonts w:ascii="Arial" w:hAnsi="Arial" w:cs="Arial" w:eastAsia="Arial"/>
          <w:sz w:val="19"/>
          <w:szCs w:val="19"/>
          <w:color w:val="ACACAC"/>
          <w:spacing w:val="-16"/>
          <w:w w:val="86"/>
          <w:position w:val="2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-46"/>
          <w:w w:val="89"/>
          <w:position w:val="-1"/>
        </w:rPr>
        <w:t>c</w:t>
      </w:r>
      <w:r>
        <w:rPr>
          <w:rFonts w:ascii="Arial" w:hAnsi="Arial" w:cs="Arial" w:eastAsia="Arial"/>
          <w:sz w:val="19"/>
          <w:szCs w:val="19"/>
          <w:color w:val="ACACAC"/>
          <w:spacing w:val="0"/>
          <w:w w:val="86"/>
          <w:position w:val="2"/>
        </w:rPr>
        <w:t>'</w:t>
      </w:r>
      <w:r>
        <w:rPr>
          <w:rFonts w:ascii="Arial" w:hAnsi="Arial" w:cs="Arial" w:eastAsia="Arial"/>
          <w:sz w:val="19"/>
          <w:szCs w:val="19"/>
          <w:color w:val="ACACAC"/>
          <w:spacing w:val="-61"/>
          <w:w w:val="87"/>
          <w:position w:val="2"/>
        </w:rPr>
        <w:t>*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90"/>
          <w:position w:val="-1"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-33"/>
          <w:w w:val="90"/>
          <w:position w:val="-1"/>
        </w:rPr>
        <w:t>f</w:t>
      </w:r>
      <w:r>
        <w:rPr>
          <w:rFonts w:ascii="Arial" w:hAnsi="Arial" w:cs="Arial" w:eastAsia="Arial"/>
          <w:sz w:val="19"/>
          <w:szCs w:val="19"/>
          <w:color w:val="ACACAC"/>
          <w:spacing w:val="-1"/>
          <w:w w:val="86"/>
          <w:position w:val="2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89"/>
          <w:position w:val="-1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13" w:lineRule="exact"/>
        <w:ind w:right="539"/>
        <w:jc w:val="righ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ACACAC"/>
          <w:w w:val="195"/>
          <w:i/>
        </w:rPr>
        <w:t>..........</w:t>
      </w:r>
      <w:r>
        <w:rPr>
          <w:rFonts w:ascii="Times New Roman" w:hAnsi="Times New Roman" w:cs="Times New Roman" w:eastAsia="Times New Roman"/>
          <w:sz w:val="11"/>
          <w:szCs w:val="11"/>
          <w:color w:val="ACACAC"/>
          <w:spacing w:val="-1"/>
          <w:w w:val="195"/>
          <w:i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ACACAC"/>
          <w:spacing w:val="0"/>
          <w:w w:val="192"/>
          <w:i/>
        </w:rPr>
        <w:t>t</w:t>
      </w:r>
      <w:r>
        <w:rPr>
          <w:rFonts w:ascii="Times New Roman" w:hAnsi="Times New Roman" w:cs="Times New Roman" w:eastAsia="Times New Roman"/>
          <w:sz w:val="11"/>
          <w:szCs w:val="11"/>
          <w:color w:val="ACACAC"/>
          <w:spacing w:val="0"/>
          <w:w w:val="193"/>
          <w:i/>
        </w:rPr>
        <w:t>)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8" w:lineRule="auto"/>
        <w:ind w:right="235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3.574829pt;margin-top:15.927937pt;width:4.20336pt;height:3.5pt;mso-position-horizontal-relative:page;mso-position-vertical-relative:paragraph;z-index:-3027" type="#_x0000_t202" filled="f" stroked="f">
            <v:textbox inset="0,0,0,0">
              <w:txbxContent>
                <w:p>
                  <w:pPr>
                    <w:spacing w:before="0" w:after="0" w:line="70" w:lineRule="exact"/>
                    <w:ind w:right="-5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Pr/>
                  <w:r>
                    <w:rPr>
                      <w:rFonts w:ascii="Arial" w:hAnsi="Arial" w:cs="Arial" w:eastAsia="Arial"/>
                      <w:sz w:val="7"/>
                      <w:szCs w:val="7"/>
                      <w:color w:val="9A9A9A"/>
                      <w:spacing w:val="0"/>
                      <w:w w:val="216"/>
                    </w:rPr>
                    <w:t>1</w:t>
                  </w:r>
                  <w:r>
                    <w:rPr>
                      <w:rFonts w:ascii="Arial" w:hAnsi="Arial" w:cs="Arial" w:eastAsia="Arial"/>
                      <w:sz w:val="7"/>
                      <w:szCs w:val="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2"/>
        </w:rPr>
        <w:t>process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17"/>
          <w:w w:val="9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2"/>
        </w:rPr>
        <w:t>Thi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80"/>
        </w:rPr>
        <w:t>prOOC$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81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85"/>
        </w:rPr>
        <w:t>automatiCl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8"/>
          <w:w w:val="85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0"/>
          <w:w w:val="85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-2"/>
          <w:w w:val="85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85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4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93"/>
        </w:rPr>
        <w:t>generale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94"/>
        </w:rPr>
        <w:t>stream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95"/>
        </w:rPr>
        <w:t>orde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96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00"/>
        </w:rPr>
        <w:t>at·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93"/>
        </w:rPr>
        <w:t>uibute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5"/>
        </w:rPr>
        <w:t>for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ACACAC"/>
          <w:spacing w:val="0"/>
          <w:w w:val="100"/>
        </w:rPr>
        <w:t>lhe</w:t>
      </w:r>
      <w:r>
        <w:rPr>
          <w:rFonts w:ascii="Arial" w:hAnsi="Arial" w:cs="Arial" w:eastAsia="Arial"/>
          <w:sz w:val="15"/>
          <w:szCs w:val="15"/>
          <w:color w:val="ACACAC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2"/>
          <w:w w:val="78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78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78"/>
        </w:rPr>
        <w:t>W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22"/>
          <w:w w:val="7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78"/>
        </w:rPr>
        <w:t>p3tll.J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28"/>
          <w:w w:val="78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ln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4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33"/>
          <w:w w:val="14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46"/>
        </w:rPr>
        <w:t>selectio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100"/>
        </w:rPr>
        <w:t>quoy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77"/>
        </w:rPr>
        <w:t>On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7"/>
          <w:w w:val="7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0"/>
          <w:w w:val="6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00"/>
        </w:rPr>
        <w:t>JfonOil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-8"/>
          <w:w w:val="10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4"/>
        </w:rPr>
        <w:t>tn: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2"/>
          <w:w w:val="94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0"/>
          <w:w w:val="86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8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4"/>
          <w:w w:val="98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-5"/>
          <w:w w:val="98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8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8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13"/>
          <w:w w:val="9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0"/>
        </w:rPr>
        <w:t>val\te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00"/>
        </w:rPr>
        <w:t>wu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9A9A9A"/>
          <w:spacing w:val="0"/>
          <w:w w:val="82"/>
        </w:rPr>
        <w:t>u..c</w:t>
      </w:r>
      <w:r>
        <w:rPr>
          <w:rFonts w:ascii="Arial" w:hAnsi="Arial" w:cs="Arial" w:eastAsia="Arial"/>
          <w:sz w:val="15"/>
          <w:szCs w:val="15"/>
          <w:color w:val="9A9A9A"/>
          <w:spacing w:val="0"/>
          <w:w w:val="82"/>
        </w:rPr>
        <w:t>d</w:t>
      </w:r>
      <w:r>
        <w:rPr>
          <w:rFonts w:ascii="Arial" w:hAnsi="Arial" w:cs="Arial" w:eastAsia="Arial"/>
          <w:sz w:val="15"/>
          <w:szCs w:val="15"/>
          <w:color w:val="9A9A9A"/>
          <w:spacing w:val="-6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-5"/>
          <w:w w:val="91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96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01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4"/>
          <w:w w:val="101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-4"/>
          <w:w w:val="101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101"/>
        </w:rPr>
        <w:t>l'lt: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5"/>
          <w:w w:val="101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01"/>
        </w:rPr>
        <w:t>•n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15"/>
          <w:w w:val="10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-4"/>
          <w:w w:val="88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1"/>
        </w:rPr>
        <w:t>propri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2"/>
          <w:w w:val="9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-5"/>
          <w:w w:val="91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89"/>
        </w:rPr>
        <w:t>dcnsil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14"/>
        </w:rPr>
        <w:t>or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0"/>
          <w:w w:val="85"/>
        </w:rPr>
        <w:t>s.tream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-9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85"/>
        </w:rPr>
        <w:t>line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85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26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5"/>
        </w:rPr>
        <w:t>for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94"/>
        </w:rPr>
        <w:t>ea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7"/>
          <w:w w:val="94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0"/>
          <w:w w:val="94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1"/>
          <w:w w:val="9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00"/>
        </w:rPr>
        <w:t>map.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00"/>
        </w:rPr>
        <w:t>                                       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16"/>
          <w:szCs w:val="16"/>
          <w:color w:val="ACACAC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4610" w:space="241"/>
            <w:col w:w="3949"/>
          </w:cols>
        </w:sectPr>
      </w:pPr>
      <w:rPr/>
    </w:p>
    <w:p>
      <w:pPr>
        <w:spacing w:before="76" w:after="0" w:line="240" w:lineRule="auto"/>
        <w:ind w:left="94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83.144998pt;height:237.63pt;mso-position-horizontal-relative:char;mso-position-vertical-relative:line" type="#_x0000_t75">
            <v:imagedata r:id="rId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191" w:lineRule="exact"/>
        <w:ind w:left="948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91"/>
          <w:position w:val="-1"/>
        </w:rPr>
        <w:t>Po&lt;tic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91"/>
          <w:position w:val="-1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-9"/>
          <w:w w:val="91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400"/>
          <w:position w:val="-1"/>
        </w:rPr>
        <w:t>ofT</w:t>
      </w:r>
      <w:r>
        <w:rPr>
          <w:rFonts w:ascii="Times New Roman" w:hAnsi="Times New Roman" w:cs="Times New Roman" w:eastAsia="Times New Roman"/>
          <w:sz w:val="13"/>
          <w:szCs w:val="13"/>
          <w:color w:val="ACACAC"/>
          <w:spacing w:val="0"/>
          <w:w w:val="108"/>
          <w:i/>
          <w:position w:val="-1"/>
        </w:rPr>
        <w:t>Mop</w:t>
      </w:r>
      <w:r>
        <w:rPr>
          <w:rFonts w:ascii="Times New Roman" w:hAnsi="Times New Roman" w:cs="Times New Roman" w:eastAsia="Times New Roman"/>
          <w:sz w:val="13"/>
          <w:szCs w:val="13"/>
          <w:color w:val="ACACAC"/>
          <w:spacing w:val="-1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CACAC"/>
          <w:spacing w:val="0"/>
          <w:w w:val="127"/>
          <w:i/>
          <w:position w:val="-1"/>
        </w:rPr>
        <w:t>of</w:t>
      </w:r>
      <w:r>
        <w:rPr>
          <w:rFonts w:ascii="Times New Roman" w:hAnsi="Times New Roman" w:cs="Times New Roman" w:eastAsia="Times New Roman"/>
          <w:sz w:val="11"/>
          <w:szCs w:val="11"/>
          <w:color w:val="ACACAC"/>
          <w:spacing w:val="0"/>
          <w:w w:val="127"/>
          <w:i/>
          <w:position w:val="-1"/>
        </w:rPr>
        <w:t>  </w:t>
      </w:r>
      <w:r>
        <w:rPr>
          <w:rFonts w:ascii="Times New Roman" w:hAnsi="Times New Roman" w:cs="Times New Roman" w:eastAsia="Times New Roman"/>
          <w:sz w:val="11"/>
          <w:szCs w:val="11"/>
          <w:color w:val="ACACAC"/>
          <w:spacing w:val="3"/>
          <w:w w:val="12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CACAC"/>
          <w:spacing w:val="0"/>
          <w:w w:val="139"/>
          <w:position w:val="-1"/>
        </w:rPr>
        <w:t>a.-o¥os</w:t>
      </w:r>
      <w:r>
        <w:rPr>
          <w:rFonts w:ascii="Times New Roman" w:hAnsi="Times New Roman" w:cs="Times New Roman" w:eastAsia="Times New Roman"/>
          <w:sz w:val="18"/>
          <w:szCs w:val="18"/>
          <w:color w:val="ACACAC"/>
          <w:spacing w:val="-2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187"/>
          <w:position w:val="-1"/>
        </w:rPr>
        <w:t>3SU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-6"/>
          <w:w w:val="187"/>
          <w:position w:val="-1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114"/>
          <w:position w:val="-1"/>
        </w:rPr>
        <w:t>3761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-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84"/>
          <w:i/>
          <w:position w:val="-1"/>
        </w:rPr>
        <w:t>8aJid&gt;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-3"/>
          <w:w w:val="84"/>
          <w:i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ACACAC"/>
          <w:spacing w:val="0"/>
          <w:w w:val="100"/>
          <w:i/>
          <w:position w:val="-1"/>
        </w:rPr>
        <w:t>{219</w:t>
      </w:r>
      <w:r>
        <w:rPr>
          <w:rFonts w:ascii="Arial" w:hAnsi="Arial" w:cs="Arial" w:eastAsia="Arial"/>
          <w:sz w:val="13"/>
          <w:szCs w:val="13"/>
          <w:color w:val="ACACAC"/>
          <w:spacing w:val="0"/>
          <w:w w:val="100"/>
          <w:i/>
          <w:position w:val="-1"/>
        </w:rPr>
        <w:t>)</w:t>
      </w:r>
      <w:r>
        <w:rPr>
          <w:rFonts w:ascii="Arial" w:hAnsi="Arial" w:cs="Arial" w:eastAsia="Arial"/>
          <w:sz w:val="13"/>
          <w:szCs w:val="13"/>
          <w:color w:val="ACACAC"/>
          <w:spacing w:val="-11"/>
          <w:w w:val="100"/>
          <w:i/>
          <w:position w:val="-1"/>
        </w:rPr>
        <w:t>.</w:t>
      </w:r>
      <w:r>
        <w:rPr>
          <w:rFonts w:ascii="Arial" w:hAnsi="Arial" w:cs="Arial" w:eastAsia="Arial"/>
          <w:sz w:val="13"/>
          <w:szCs w:val="13"/>
          <w:color w:val="9A9A9A"/>
          <w:spacing w:val="0"/>
          <w:w w:val="100"/>
          <w:i/>
          <w:position w:val="-1"/>
        </w:rPr>
        <w:t>IMzar.f</w:t>
      </w:r>
      <w:r>
        <w:rPr>
          <w:rFonts w:ascii="Arial" w:hAnsi="Arial" w:cs="Arial" w:eastAsia="Arial"/>
          <w:sz w:val="13"/>
          <w:szCs w:val="13"/>
          <w:color w:val="9A9A9A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9A9A9A"/>
          <w:spacing w:val="2"/>
          <w:w w:val="100"/>
          <w:i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ACACAC"/>
          <w:spacing w:val="0"/>
          <w:w w:val="100"/>
          <w:i/>
          <w:position w:val="-1"/>
        </w:rPr>
        <w:t>Siuo</w:t>
      </w:r>
      <w:r>
        <w:rPr>
          <w:rFonts w:ascii="Arial" w:hAnsi="Arial" w:cs="Arial" w:eastAsia="Arial"/>
          <w:sz w:val="13"/>
          <w:szCs w:val="13"/>
          <w:color w:val="ACACAC"/>
          <w:spacing w:val="0"/>
          <w:w w:val="100"/>
          <w:i/>
          <w:position w:val="-1"/>
        </w:rPr>
        <w:t>d</w:t>
      </w:r>
      <w:r>
        <w:rPr>
          <w:rFonts w:ascii="Arial" w:hAnsi="Arial" w:cs="Arial" w:eastAsia="Arial"/>
          <w:sz w:val="13"/>
          <w:szCs w:val="13"/>
          <w:color w:val="ACACAC"/>
          <w:spacing w:val="3"/>
          <w:w w:val="100"/>
          <w:i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ACACAC"/>
          <w:spacing w:val="0"/>
          <w:w w:val="100"/>
          <w:i/>
          <w:position w:val="-1"/>
        </w:rPr>
        <w:t>{220</w:t>
      </w:r>
      <w:r>
        <w:rPr>
          <w:rFonts w:ascii="Arial" w:hAnsi="Arial" w:cs="Arial" w:eastAsia="Arial"/>
          <w:sz w:val="13"/>
          <w:szCs w:val="13"/>
          <w:color w:val="ACACAC"/>
          <w:spacing w:val="0"/>
          <w:w w:val="100"/>
          <w:i/>
          <w:position w:val="-1"/>
        </w:rPr>
        <w:t>1</w:t>
      </w:r>
      <w:r>
        <w:rPr>
          <w:rFonts w:ascii="Arial" w:hAnsi="Arial" w:cs="Arial" w:eastAsia="Arial"/>
          <w:sz w:val="13"/>
          <w:szCs w:val="13"/>
          <w:color w:val="ACACAC"/>
          <w:spacing w:val="3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ACACAC"/>
          <w:spacing w:val="0"/>
          <w:w w:val="60"/>
          <w:position w:val="-1"/>
        </w:rPr>
        <w:t>Qonoo&lt;</w:t>
      </w:r>
      <w:r>
        <w:rPr>
          <w:rFonts w:ascii="Arial" w:hAnsi="Arial" w:cs="Arial" w:eastAsia="Arial"/>
          <w:sz w:val="15"/>
          <w:szCs w:val="15"/>
          <w:color w:val="ACACAC"/>
          <w:spacing w:val="0"/>
          <w:w w:val="61"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ACACAC"/>
          <w:spacing w:val="-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100"/>
          <w:position w:val="-1"/>
        </w:rPr>
        <w:t>11131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-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CACAC"/>
          <w:spacing w:val="0"/>
          <w:w w:val="149"/>
          <w:i/>
          <w:position w:val="-1"/>
        </w:rPr>
        <w:t>w</w:t>
      </w:r>
      <w:r>
        <w:rPr>
          <w:rFonts w:ascii="Times New Roman" w:hAnsi="Times New Roman" w:cs="Times New Roman" w:eastAsia="Times New Roman"/>
          <w:sz w:val="13"/>
          <w:szCs w:val="13"/>
          <w:color w:val="ACACAC"/>
          <w:spacing w:val="0"/>
          <w:w w:val="149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ACACAC"/>
          <w:spacing w:val="-25"/>
          <w:w w:val="149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ACACAC"/>
          <w:spacing w:val="0"/>
          <w:w w:val="166"/>
          <w:i/>
          <w:position w:val="-1"/>
        </w:rPr>
        <w:t>kn.,.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386"/>
          <w:position w:val="-1"/>
        </w:rPr>
        <w:t>T</w:t>
      </w:r>
      <w:r>
        <w:rPr>
          <w:rFonts w:ascii="Arial" w:hAnsi="Arial" w:cs="Arial" w:eastAsia="Arial"/>
          <w:sz w:val="13"/>
          <w:szCs w:val="13"/>
          <w:color w:val="ACACAC"/>
          <w:spacing w:val="0"/>
          <w:w w:val="100"/>
          <w:i/>
          <w:position w:val="-1"/>
        </w:rPr>
        <w:t>{214</w:t>
      </w:r>
      <w:r>
        <w:rPr>
          <w:rFonts w:ascii="Arial" w:hAnsi="Arial" w:cs="Arial" w:eastAsia="Arial"/>
          <w:sz w:val="13"/>
          <w:szCs w:val="13"/>
          <w:color w:val="ACACAC"/>
          <w:spacing w:val="0"/>
          <w:w w:val="101"/>
          <w:i/>
          <w:position w:val="-1"/>
        </w:rPr>
        <w:t>)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57" w:lineRule="exact"/>
        <w:ind w:left="948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ACACAC"/>
          <w:w w:val="106"/>
        </w:rPr>
        <w:t>Ovadratl¢es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w w:val="107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-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ACACAC"/>
          <w:spacing w:val="0"/>
          <w:w w:val="230"/>
        </w:rPr>
        <w:t>A.7'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124"/>
        </w:rPr>
        <w:t>US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117"/>
        </w:rPr>
        <w:t>Geologal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-1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ACACAC"/>
          <w:spacing w:val="0"/>
          <w:w w:val="114"/>
        </w:rPr>
        <w:t>S\</w:t>
      </w:r>
      <w:r>
        <w:rPr>
          <w:rFonts w:ascii="Arial" w:hAnsi="Arial" w:cs="Arial" w:eastAsia="Arial"/>
          <w:sz w:val="13"/>
          <w:szCs w:val="13"/>
          <w:color w:val="ACACAC"/>
          <w:spacing w:val="0"/>
          <w:w w:val="115"/>
        </w:rPr>
        <w:t>lrwy</w:t>
      </w:r>
      <w:r>
        <w:rPr>
          <w:rFonts w:ascii="Arial" w:hAnsi="Arial" w:cs="Arial" w:eastAsia="Arial"/>
          <w:sz w:val="13"/>
          <w:szCs w:val="13"/>
          <w:color w:val="ACACAC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100"/>
        </w:rPr>
        <w:t>Ope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135"/>
        </w:rPr>
        <w:t>F-.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100"/>
        </w:rPr>
        <w:t>Repo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93"/>
        </w:rPr>
        <w:t>2:00S-10Slo-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93"/>
        </w:rPr>
        <w:t>9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-7"/>
          <w:w w:val="9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93"/>
        </w:rPr>
        <w:t>CC1f!11</w:t>
      </w:r>
      <w:r>
        <w:rPr>
          <w:rFonts w:ascii="Arial" w:hAnsi="Arial" w:cs="Arial" w:eastAsia="Arial"/>
          <w:sz w:val="12"/>
          <w:szCs w:val="12"/>
          <w:color w:val="ACACAC"/>
          <w:spacing w:val="0"/>
          <w:w w:val="93"/>
        </w:rPr>
        <w:t>I&gt;</w:t>
      </w:r>
      <w:r>
        <w:rPr>
          <w:rFonts w:ascii="Arial" w:hAnsi="Arial" w:cs="Arial" w:eastAsia="Arial"/>
          <w:sz w:val="12"/>
          <w:szCs w:val="12"/>
          <w:color w:val="ACACAC"/>
          <w:spacing w:val="0"/>
          <w:w w:val="93"/>
        </w:rPr>
        <w:t>)</w:t>
      </w:r>
      <w:r>
        <w:rPr>
          <w:rFonts w:ascii="Arial" w:hAnsi="Arial" w:cs="Arial" w:eastAsia="Arial"/>
          <w:sz w:val="12"/>
          <w:szCs w:val="12"/>
          <w:color w:val="ACACAC"/>
          <w:spacing w:val="0"/>
          <w:w w:val="93"/>
        </w:rPr>
        <w:t>'</w:t>
      </w:r>
      <w:r>
        <w:rPr>
          <w:rFonts w:ascii="Arial" w:hAnsi="Arial" w:cs="Arial" w:eastAsia="Arial"/>
          <w:sz w:val="12"/>
          <w:szCs w:val="12"/>
          <w:color w:val="ACACAC"/>
          <w:spacing w:val="29"/>
          <w:w w:val="9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94"/>
        </w:rPr>
        <w:t>Robert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1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ACACAC"/>
          <w:spacing w:val="0"/>
          <w:w w:val="85"/>
        </w:rPr>
        <w:t>BohaT'II!Cift.</w:t>
      </w:r>
      <w:r>
        <w:rPr>
          <w:rFonts w:ascii="Arial" w:hAnsi="Arial" w:cs="Arial" w:eastAsia="Arial"/>
          <w:sz w:val="13"/>
          <w:szCs w:val="13"/>
          <w:color w:val="ACACAC"/>
          <w:spacing w:val="17"/>
          <w:w w:val="85"/>
        </w:rPr>
        <w:t> </w:t>
      </w:r>
      <w:r>
        <w:rPr>
          <w:rFonts w:ascii="Arial" w:hAnsi="Arial" w:cs="Arial" w:eastAsia="Arial"/>
          <w:sz w:val="13"/>
          <w:szCs w:val="13"/>
          <w:color w:val="ACACAC"/>
          <w:spacing w:val="0"/>
          <w:w w:val="110"/>
        </w:rPr>
        <w:t>Extra</w:t>
      </w:r>
      <w:r>
        <w:rPr>
          <w:rFonts w:ascii="Arial" w:hAnsi="Arial" w:cs="Arial" w:eastAsia="Arial"/>
          <w:sz w:val="13"/>
          <w:szCs w:val="13"/>
          <w:color w:val="ACACAC"/>
          <w:spacing w:val="7"/>
          <w:w w:val="111"/>
        </w:rPr>
        <w:t>a</w:t>
      </w:r>
      <w:r>
        <w:rPr>
          <w:rFonts w:ascii="Arial" w:hAnsi="Arial" w:cs="Arial" w:eastAsia="Arial"/>
          <w:sz w:val="12"/>
          <w:szCs w:val="12"/>
          <w:color w:val="ACACAC"/>
          <w:spacing w:val="0"/>
          <w:w w:val="136"/>
        </w:rPr>
        <w:t>Is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42" w:lineRule="exact"/>
        <w:ind w:left="948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132.754883pt;margin-top:12.878812pt;width:378.35141pt;height:.1pt;mso-position-horizontal-relative:page;mso-position-vertical-relative:paragraph;z-index:-3028" coordorigin="2655,258" coordsize="7567,2">
            <v:shape style="position:absolute;left:2655;top:258;width:7567;height:2" coordorigin="2655,258" coordsize="7567,0" path="m2655,258l10222,258e" filled="f" stroked="t" strokeweight="2.655098pt" strokecolor="#777777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3"/>
          <w:szCs w:val="13"/>
          <w:color w:val="ACACAC"/>
          <w:spacing w:val="0"/>
          <w:w w:val="70"/>
        </w:rPr>
        <w:t>sho-IIN'</w:t>
      </w:r>
      <w:r>
        <w:rPr>
          <w:rFonts w:ascii="Arial" w:hAnsi="Arial" w:cs="Arial" w:eastAsia="Arial"/>
          <w:sz w:val="13"/>
          <w:szCs w:val="13"/>
          <w:color w:val="ACACAC"/>
          <w:spacing w:val="0"/>
          <w:w w:val="70"/>
        </w:rPr>
        <w:t>n</w:t>
      </w:r>
      <w:r>
        <w:rPr>
          <w:rFonts w:ascii="Arial" w:hAnsi="Arial" w:cs="Arial" w:eastAsia="Arial"/>
          <w:sz w:val="13"/>
          <w:szCs w:val="13"/>
          <w:color w:val="ACACAC"/>
          <w:spacing w:val="11"/>
          <w:w w:val="7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287"/>
        </w:rPr>
        <w:t>at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120"/>
        </w:rPr>
        <w:t>pltlune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121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156"/>
        </w:rPr>
        <w:t>sea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106"/>
        </w:rPr>
        <w:t>or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106"/>
        </w:rPr>
        <w:t>000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408" w:right="752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112"/>
        </w:rPr>
        <w:t>Moaolma;es.lnc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9"/>
          <w:w w:val="11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105"/>
        </w:rPr>
        <w:t>IIChHoor·Sh:arpTo"'c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105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112"/>
        </w:rPr>
        <w:t>106Sourb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112"/>
        </w:rPr>
        <w:t>lltbS!reet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20"/>
          <w:w w:val="11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155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-17"/>
          <w:w w:val="15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120"/>
        </w:rPr>
        <w:t>Unoon.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-6"/>
          <w:w w:val="12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20"/>
        </w:rPr>
        <w:t>cht'l!la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20"/>
          <w:w w:val="12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100"/>
        </w:rPr>
        <w:t>63SOS.J010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117"/>
        </w:rPr>
        <w:t>·US.-</w:t>
      </w:r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0"/>
          <w:w w:val="116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40" w:lineRule="auto"/>
        <w:ind w:left="1541" w:right="856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9A9A9A"/>
          <w:w w:val="96"/>
        </w:rPr>
        <w:t>\lnce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86"/>
        </w:rPr>
        <w:t>(402H77·95S4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23"/>
          <w:w w:val="8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92"/>
        </w:rPr>
        <w:t>fAX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80"/>
        </w:rPr>
        <w:t>l4fU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80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80"/>
        </w:rPr>
        <w:t>ol77..tSS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80"/>
        </w:rPr>
        <w:t>9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9"/>
          <w:w w:val="8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ACACAC"/>
          <w:spacing w:val="0"/>
          <w:w w:val="227"/>
        </w:rPr>
        <w:t>al</w:t>
      </w:r>
      <w:r>
        <w:rPr>
          <w:rFonts w:ascii="Arial" w:hAnsi="Arial" w:cs="Arial" w:eastAsia="Arial"/>
          <w:sz w:val="14"/>
          <w:szCs w:val="14"/>
          <w:color w:val="ACACAC"/>
          <w:spacing w:val="-29"/>
          <w:w w:val="22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60"/>
        </w:rPr>
        <w:t>mfo@m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43"/>
          <w:w w:val="16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60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60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1"/>
          <w:w w:val="16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60"/>
        </w:rPr>
        <w:t>•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-30"/>
          <w:w w:val="16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0"/>
          <w:w w:val="74"/>
        </w:rPr>
        <w:t>\\ocll</w:t>
      </w:r>
      <w:r>
        <w:rPr>
          <w:rFonts w:ascii="Times New Roman" w:hAnsi="Times New Roman" w:cs="Times New Roman" w:eastAsia="Times New Roman"/>
          <w:sz w:val="14"/>
          <w:szCs w:val="14"/>
          <w:color w:val="ACACAC"/>
          <w:spacing w:val="24"/>
          <w:w w:val="74"/>
        </w:rPr>
        <w:t> </w:t>
      </w:r>
      <w:r>
        <w:rPr>
          <w:rFonts w:ascii="Arial" w:hAnsi="Arial" w:cs="Arial" w:eastAsia="Arial"/>
          <w:sz w:val="12"/>
          <w:szCs w:val="12"/>
          <w:color w:val="ACACAC"/>
          <w:spacing w:val="0"/>
          <w:w w:val="115"/>
        </w:rPr>
        <w:t>\'lv.wmk.'fl-!m.sc:o</w:t>
      </w:r>
      <w:r>
        <w:rPr>
          <w:rFonts w:ascii="Arial" w:hAnsi="Arial" w:cs="Arial" w:eastAsia="Arial"/>
          <w:sz w:val="12"/>
          <w:szCs w:val="12"/>
          <w:color w:val="ACACAC"/>
          <w:spacing w:val="0"/>
          <w:w w:val="115"/>
        </w:rPr>
        <w:t>M</w:t>
      </w:r>
      <w:r>
        <w:rPr>
          <w:rFonts w:ascii="Arial" w:hAnsi="Arial" w:cs="Arial" w:eastAsia="Arial"/>
          <w:sz w:val="12"/>
          <w:szCs w:val="12"/>
          <w:color w:val="ACACAC"/>
          <w:spacing w:val="-13"/>
          <w:w w:val="115"/>
        </w:rPr>
        <w:t> </w:t>
      </w:r>
      <w:r>
        <w:rPr>
          <w:rFonts w:ascii="Arial" w:hAnsi="Arial" w:cs="Arial" w:eastAsia="Arial"/>
          <w:sz w:val="12"/>
          <w:szCs w:val="12"/>
          <w:color w:val="808080"/>
          <w:spacing w:val="0"/>
          <w:w w:val="115"/>
        </w:rPr>
        <w:t>•</w:t>
      </w:r>
      <w:r>
        <w:rPr>
          <w:rFonts w:ascii="Arial" w:hAnsi="Arial" w:cs="Arial" w:eastAsia="Arial"/>
          <w:sz w:val="12"/>
          <w:szCs w:val="12"/>
          <w:color w:val="808080"/>
          <w:spacing w:val="9"/>
          <w:w w:val="11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87"/>
        </w:rPr>
        <w:t>me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87"/>
        </w:rPr>
        <w:t>2007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960" w:bottom="280" w:left="1720" w:right="1720"/>
        </w:sectPr>
      </w:pPr>
      <w:rPr/>
    </w:p>
    <w:p>
      <w:pPr>
        <w:spacing w:before="15" w:after="0" w:line="240" w:lineRule="auto"/>
        <w:ind w:left="3424" w:right="3971"/>
        <w:jc w:val="center"/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130.5pt;margin-top:50.998928pt;width:394.615385pt;height:32.650203pt;mso-position-horizontal-relative:page;mso-position-vertical-relative:paragraph;z-index:-3024" coordorigin="2610,1020" coordsize="7892,653">
            <v:group style="position:absolute;left:4126;top:1034;width:2202;height:2" coordorigin="4126,1034" coordsize="2202,2">
              <v:shape style="position:absolute;left:4126;top:1034;width:2202;height:2" coordorigin="4126,1034" coordsize="2202,0" path="m4126,1034l6328,1034e" filled="f" stroked="t" strokeweight=".692308pt" strokecolor="#BCBCBC">
                <v:path arrowok="t"/>
              </v:shape>
            </v:group>
            <v:group style="position:absolute;left:2631;top:1027;width:2;height:639" coordorigin="2631,1027" coordsize="2,639">
              <v:shape style="position:absolute;left:2631;top:1027;width:2;height:639" coordorigin="2631,1027" coordsize="0,639" path="m2631,1666l2631,1027e" filled="f" stroked="t" strokeweight=".692308pt" strokecolor="#B8B8B8">
                <v:path arrowok="t"/>
              </v:shape>
            </v:group>
            <v:group style="position:absolute;left:2617;top:1034;width:7878;height:2" coordorigin="2617,1034" coordsize="7878,2">
              <v:shape style="position:absolute;left:2617;top:1034;width:7878;height:2" coordorigin="2617,1034" coordsize="7878,0" path="m2617,1034l10495,1034e" filled="f" stroked="t" strokeweight=".692308pt" strokecolor="#AFAFAF">
                <v:path arrowok="t"/>
              </v:shape>
            </v:group>
            <v:group style="position:absolute;left:10495;top:1027;width:2;height:625" coordorigin="10495,1027" coordsize="2,625">
              <v:shape style="position:absolute;left:10495;top:1027;width:2;height:625" coordorigin="10495,1027" coordsize="0,625" path="m10495,1652l10495,1027e" filled="f" stroked="t" strokeweight=".692308pt" strokecolor="#BFBFBF">
                <v:path arrowok="t"/>
              </v:shape>
            </v:group>
            <v:group style="position:absolute;left:3728;top:1314;width:110;height:226" coordorigin="3728,1314" coordsize="110,226">
              <v:shape style="position:absolute;left:3728;top:1314;width:110;height:226" coordorigin="3728,1314" coordsize="110,226" path="m3728,1314l3837,1314,3837,1541,3728,1541,3728,1314e" filled="t" fillcolor="#E1E1E2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9"/>
          <w:szCs w:val="19"/>
          <w:color w:val="6E6E6E"/>
          <w:spacing w:val="0"/>
          <w:w w:val="100"/>
        </w:rPr>
        <w:t>Hydrology</w:t>
      </w:r>
      <w:r>
        <w:rPr>
          <w:rFonts w:ascii="Arial" w:hAnsi="Arial" w:cs="Arial" w:eastAsia="Arial"/>
          <w:sz w:val="19"/>
          <w:szCs w:val="19"/>
          <w:color w:val="6E6E6E"/>
          <w:spacing w:val="4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808082"/>
          <w:spacing w:val="0"/>
          <w:w w:val="95"/>
        </w:rPr>
        <w:t>Stucty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4" w:lineRule="exact"/>
        <w:ind w:left="994" w:right="262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808082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808082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808082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90909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08082"/>
          <w:spacing w:val="0"/>
          <w:w w:val="100"/>
        </w:rPr>
        <w:t>th</w:t>
      </w:r>
      <w:r>
        <w:rPr>
          <w:rFonts w:ascii="Arial" w:hAnsi="Arial" w:cs="Arial" w:eastAsia="Arial"/>
          <w:sz w:val="17"/>
          <w:szCs w:val="17"/>
          <w:color w:val="808082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08082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08082"/>
          <w:spacing w:val="0"/>
          <w:w w:val="100"/>
        </w:rPr>
        <w:t>32</w:t>
      </w:r>
      <w:r>
        <w:rPr>
          <w:rFonts w:ascii="Arial" w:hAnsi="Arial" w:cs="Arial" w:eastAsia="Arial"/>
          <w:sz w:val="17"/>
          <w:szCs w:val="17"/>
          <w:color w:val="808082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08082"/>
          <w:spacing w:val="0"/>
          <w:w w:val="100"/>
        </w:rPr>
        <w:t>Afghan</w:t>
      </w:r>
      <w:r>
        <w:rPr>
          <w:rFonts w:ascii="Arial" w:hAnsi="Arial" w:cs="Arial" w:eastAsia="Arial"/>
          <w:sz w:val="17"/>
          <w:szCs w:val="17"/>
          <w:color w:val="808082"/>
          <w:spacing w:val="-2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A7A7A7"/>
          <w:spacing w:val="0"/>
          <w:w w:val="100"/>
        </w:rPr>
        <w:t>sta</w:t>
      </w:r>
      <w:r>
        <w:rPr>
          <w:rFonts w:ascii="Arial" w:hAnsi="Arial" w:cs="Arial" w:eastAsia="Arial"/>
          <w:sz w:val="17"/>
          <w:szCs w:val="17"/>
          <w:color w:val="A7A7A7"/>
          <w:spacing w:val="8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Topographi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909090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maps</w:t>
      </w:r>
      <w:r>
        <w:rPr>
          <w:rFonts w:ascii="Arial" w:hAnsi="Arial" w:cs="Arial" w:eastAsia="Arial"/>
          <w:sz w:val="17"/>
          <w:szCs w:val="17"/>
          <w:color w:val="909090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liste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909090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below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08082"/>
          <w:spacing w:val="0"/>
          <w:w w:val="100"/>
        </w:rPr>
        <w:t>are</w:t>
      </w:r>
      <w:r>
        <w:rPr>
          <w:rFonts w:ascii="Arial" w:hAnsi="Arial" w:cs="Arial" w:eastAsia="Arial"/>
          <w:sz w:val="17"/>
          <w:szCs w:val="17"/>
          <w:color w:val="808082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08082"/>
          <w:spacing w:val="0"/>
          <w:w w:val="100"/>
        </w:rPr>
        <w:t>availa</w:t>
      </w:r>
      <w:r>
        <w:rPr>
          <w:rFonts w:ascii="Arial" w:hAnsi="Arial" w:cs="Arial" w:eastAsia="Arial"/>
          <w:sz w:val="17"/>
          <w:szCs w:val="17"/>
          <w:color w:val="808082"/>
          <w:spacing w:val="-6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A7A7A7"/>
          <w:spacing w:val="-88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08082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808082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08082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08082"/>
          <w:spacing w:val="0"/>
          <w:w w:val="100"/>
        </w:rPr>
        <w:t>fo</w:t>
      </w:r>
      <w:r>
        <w:rPr>
          <w:rFonts w:ascii="Arial" w:hAnsi="Arial" w:cs="Arial" w:eastAsia="Arial"/>
          <w:sz w:val="17"/>
          <w:szCs w:val="17"/>
          <w:color w:val="808082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808082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fre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download</w:t>
      </w:r>
      <w:r>
        <w:rPr>
          <w:rFonts w:ascii="Arial" w:hAnsi="Arial" w:cs="Arial" w:eastAsia="Arial"/>
          <w:sz w:val="17"/>
          <w:szCs w:val="17"/>
          <w:color w:val="909090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A7A7A7"/>
          <w:spacing w:val="0"/>
          <w:w w:val="163"/>
        </w:rPr>
        <w:t>••</w:t>
      </w:r>
      <w:r>
        <w:rPr>
          <w:rFonts w:ascii="Arial" w:hAnsi="Arial" w:cs="Arial" w:eastAsia="Arial"/>
          <w:sz w:val="17"/>
          <w:szCs w:val="17"/>
          <w:color w:val="A7A7A7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08082"/>
          <w:spacing w:val="-2"/>
          <w:w w:val="96"/>
        </w:rPr>
        <w:t>P</w:t>
      </w:r>
      <w:r>
        <w:rPr>
          <w:rFonts w:ascii="Arial" w:hAnsi="Arial" w:cs="Arial" w:eastAsia="Arial"/>
          <w:sz w:val="17"/>
          <w:szCs w:val="17"/>
          <w:color w:val="A7A7A7"/>
          <w:spacing w:val="0"/>
          <w:w w:val="96"/>
        </w:rPr>
        <w:t>OF</w:t>
      </w:r>
      <w:r>
        <w:rPr>
          <w:rFonts w:ascii="Arial" w:hAnsi="Arial" w:cs="Arial" w:eastAsia="Arial"/>
          <w:sz w:val="17"/>
          <w:szCs w:val="17"/>
          <w:color w:val="A7A7A7"/>
          <w:spacing w:val="-16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7"/>
        </w:rPr>
        <w:t>filos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5"/>
        </w:rPr>
        <w:t>fro</w:t>
      </w:r>
      <w:r>
        <w:rPr>
          <w:rFonts w:ascii="Arial" w:hAnsi="Arial" w:cs="Arial" w:eastAsia="Arial"/>
          <w:sz w:val="17"/>
          <w:szCs w:val="17"/>
          <w:color w:val="909090"/>
          <w:spacing w:val="-16"/>
          <w:w w:val="106"/>
        </w:rPr>
        <w:t>m</w:t>
      </w:r>
      <w:r>
        <w:rPr>
          <w:rFonts w:ascii="Arial" w:hAnsi="Arial" w:cs="Arial" w:eastAsia="Arial"/>
          <w:sz w:val="17"/>
          <w:szCs w:val="17"/>
          <w:color w:val="B6B6B6"/>
          <w:spacing w:val="0"/>
          <w:w w:val="243"/>
        </w:rPr>
        <w:t>:</w:t>
      </w:r>
      <w:r>
        <w:rPr>
          <w:rFonts w:ascii="Arial" w:hAnsi="Arial" w:cs="Arial" w:eastAsia="Arial"/>
          <w:sz w:val="17"/>
          <w:szCs w:val="17"/>
          <w:color w:val="B6B6B6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A7A7A7"/>
          <w:spacing w:val="0"/>
          <w:w w:val="100"/>
        </w:rPr>
        <w:t>bttp:J/</w:t>
      </w:r>
      <w:r>
        <w:rPr>
          <w:rFonts w:ascii="Arial" w:hAnsi="Arial" w:cs="Arial" w:eastAsia="Arial"/>
          <w:sz w:val="17"/>
          <w:szCs w:val="17"/>
          <w:color w:val="A7A7A7"/>
          <w:spacing w:val="-2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A7A7A7"/>
          <w:spacing w:val="-13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A7A7A7"/>
          <w:spacing w:val="0"/>
          <w:w w:val="100"/>
        </w:rPr>
        <w:t>bs.usas.goy/of/</w:t>
      </w:r>
      <w:r>
        <w:rPr>
          <w:rFonts w:ascii="Arial" w:hAnsi="Arial" w:cs="Arial" w:eastAsia="Arial"/>
          <w:sz w:val="17"/>
          <w:szCs w:val="17"/>
          <w:color w:val="A7A7A7"/>
          <w:spacing w:val="-16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808082"/>
          <w:spacing w:val="0"/>
          <w:w w:val="100"/>
        </w:rPr>
        <w:t>005</w:t>
      </w:r>
      <w:r>
        <w:rPr>
          <w:rFonts w:ascii="Arial" w:hAnsi="Arial" w:cs="Arial" w:eastAsia="Arial"/>
          <w:sz w:val="17"/>
          <w:szCs w:val="17"/>
          <w:color w:val="808082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808082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08082"/>
          <w:spacing w:val="0"/>
          <w:w w:val="100"/>
        </w:rPr>
        <w:t>Seeth</w:t>
      </w:r>
      <w:r>
        <w:rPr>
          <w:rFonts w:ascii="Arial" w:hAnsi="Arial" w:cs="Arial" w:eastAsia="Arial"/>
          <w:sz w:val="17"/>
          <w:szCs w:val="17"/>
          <w:color w:val="808082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08082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Inde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x</w:t>
      </w:r>
      <w:r>
        <w:rPr>
          <w:rFonts w:ascii="Arial" w:hAnsi="Arial" w:cs="Arial" w:eastAsia="Arial"/>
          <w:sz w:val="17"/>
          <w:szCs w:val="17"/>
          <w:color w:val="909090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909090"/>
          <w:spacing w:val="-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6E6E6E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08082"/>
          <w:spacing w:val="0"/>
          <w:w w:val="100"/>
        </w:rPr>
        <w:t>on</w:t>
      </w:r>
      <w:r>
        <w:rPr>
          <w:rFonts w:ascii="Arial" w:hAnsi="Arial" w:cs="Arial" w:eastAsia="Arial"/>
          <w:sz w:val="17"/>
          <w:szCs w:val="17"/>
          <w:color w:val="808082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th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909090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reverse</w:t>
      </w:r>
      <w:r>
        <w:rPr>
          <w:rFonts w:ascii="Arial" w:hAnsi="Arial" w:cs="Arial" w:eastAsia="Arial"/>
          <w:sz w:val="17"/>
          <w:szCs w:val="17"/>
          <w:color w:val="90909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A7A7A7"/>
          <w:spacing w:val="0"/>
          <w:w w:val="100"/>
        </w:rPr>
        <w:t>side</w:t>
      </w:r>
      <w:r>
        <w:rPr>
          <w:rFonts w:ascii="Arial" w:hAnsi="Arial" w:cs="Arial" w:eastAsia="Arial"/>
          <w:sz w:val="17"/>
          <w:szCs w:val="17"/>
          <w:color w:val="A7A7A7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909090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thi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909090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page</w:t>
      </w:r>
      <w:r>
        <w:rPr>
          <w:rFonts w:ascii="Arial" w:hAnsi="Arial" w:cs="Arial" w:eastAsia="Arial"/>
          <w:sz w:val="17"/>
          <w:szCs w:val="17"/>
          <w:color w:val="90909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fo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90909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A7A7A7"/>
          <w:spacing w:val="0"/>
          <w:w w:val="107"/>
        </w:rPr>
        <w:t>locations.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pgMar w:header="743" w:footer="773" w:top="960" w:bottom="960" w:left="1720" w:right="1580"/>
          <w:headerReference w:type="even" r:id="rId24"/>
          <w:headerReference w:type="odd" r:id="rId25"/>
          <w:pgSz w:w="12240" w:h="15840"/>
        </w:sectPr>
      </w:pPr>
      <w:rPr/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154" w:lineRule="exact"/>
        <w:ind w:left="993" w:right="-8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218"/>
          <w:i/>
          <w:position w:val="-2"/>
        </w:rPr>
        <w:t>·,.&lt;f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218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218"/>
          <w:i/>
          <w:position w:val="-2"/>
        </w:rPr>
        <w:t>J:.J...t_....,._/117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-15"/>
          <w:w w:val="219"/>
          <w:i/>
          <w:position w:val="-2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-4"/>
          <w:w w:val="186"/>
          <w:i/>
          <w:position w:val="-2"/>
        </w:rPr>
        <w:t>.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137"/>
          <w:i/>
          <w:position w:val="-2"/>
        </w:rPr>
        <w:t>.,._..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138"/>
          <w:i/>
          <w:position w:val="-2"/>
        </w:rPr>
        <w:t>(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137"/>
          <w:i/>
          <w:position w:val="-2"/>
        </w:rPr>
        <w:t>11fl.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93" w:lineRule="exact"/>
        <w:ind w:left="897" w:right="-20"/>
        <w:jc w:val="left"/>
        <w:tabs>
          <w:tab w:pos="45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187"/>
          <w:i/>
          <w:position w:val="-1"/>
        </w:rPr>
        <w:t>"'•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24"/>
          <w:w w:val="18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187"/>
          <w:i/>
          <w:position w:val="-1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187"/>
          <w:i/>
          <w:position w:val="-1"/>
        </w:rPr>
        <w:t>11J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6"/>
          <w:w w:val="187"/>
          <w:i/>
          <w:position w:val="-1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-26"/>
          <w:w w:val="187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187"/>
          <w:i/>
          <w:position w:val="-1"/>
        </w:rPr>
        <w:t>..JSiw"'"'""'IIUJ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19"/>
          <w:w w:val="187"/>
          <w:i/>
          <w:position w:val="-1"/>
        </w:rPr>
        <w:t>&gt;</w:t>
      </w:r>
      <w:r>
        <w:rPr>
          <w:rFonts w:ascii="Times New Roman" w:hAnsi="Times New Roman" w:cs="Times New Roman" w:eastAsia="Times New Roman"/>
          <w:sz w:val="15"/>
          <w:szCs w:val="15"/>
          <w:color w:val="808082"/>
          <w:spacing w:val="0"/>
          <w:w w:val="187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808082"/>
          <w:spacing w:val="0"/>
          <w:w w:val="100"/>
          <w:i/>
          <w:position w:val="-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808082"/>
          <w:spacing w:val="0"/>
          <w:w w:val="100"/>
          <w:i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color w:val="B6B6B6"/>
          <w:spacing w:val="0"/>
          <w:w w:val="100"/>
          <w:position w:val="-1"/>
        </w:rPr>
        <w:t>us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130" w:lineRule="exact"/>
        <w:ind w:left="897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0"/>
          <w:w w:val="138"/>
          <w:position w:val="1"/>
        </w:rPr>
        <w:t>0..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0"/>
          <w:w w:val="138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0"/>
          <w:w w:val="138"/>
          <w:position w:val="1"/>
        </w:rPr>
        <w:t>1111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-10"/>
          <w:w w:val="138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56"/>
          <w:position w:val="1"/>
        </w:rPr>
        <w:t>::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-5"/>
          <w:w w:val="56"/>
          <w:position w:val="1"/>
        </w:rPr>
        <w:t>&gt;</w:t>
      </w:r>
      <w:r>
        <w:rPr>
          <w:rFonts w:ascii="Times New Roman" w:hAnsi="Times New Roman" w:cs="Times New Roman" w:eastAsia="Times New Roman"/>
          <w:sz w:val="12"/>
          <w:szCs w:val="12"/>
          <w:color w:val="909090"/>
          <w:spacing w:val="0"/>
          <w:w w:val="127"/>
          <w:position w:val="1"/>
        </w:rPr>
        <w:t>.....</w:t>
      </w:r>
      <w:r>
        <w:rPr>
          <w:rFonts w:ascii="Times New Roman" w:hAnsi="Times New Roman" w:cs="Times New Roman" w:eastAsia="Times New Roman"/>
          <w:sz w:val="12"/>
          <w:szCs w:val="12"/>
          <w:color w:val="909090"/>
          <w:spacing w:val="-20"/>
          <w:w w:val="127"/>
          <w:position w:val="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B6B6B6"/>
          <w:spacing w:val="0"/>
          <w:w w:val="316"/>
          <w:position w:val="1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B6B6B6"/>
          <w:spacing w:val="-1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7"/>
          <w:position w:val="1"/>
        </w:rPr>
        <w:t>0.,..:,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7"/>
          <w:position w:val="1"/>
        </w:rPr>
        <w:t>•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4"/>
          <w:w w:val="87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0"/>
          <w:w w:val="100"/>
          <w:position w:val="1"/>
        </w:rPr>
        <w:t>fol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0"/>
          <w:w w:val="100"/>
          <w:position w:val="1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25"/>
          <w:position w:val="1"/>
        </w:rPr>
        <w:t>Z005·1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25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25"/>
          <w:position w:val="1"/>
        </w:rPr>
        <w:t>·8,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15"/>
          <w:w w:val="125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99"/>
          <w:position w:val="1"/>
        </w:rPr>
        <w:t>cump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7"/>
          <w:w w:val="99"/>
          <w:position w:val="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808082"/>
          <w:spacing w:val="-7"/>
          <w:w w:val="93"/>
          <w:position w:val="1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68"/>
          <w:position w:val="1"/>
        </w:rPr>
        <w:t>c: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69"/>
          <w:position w:val="1"/>
        </w:rPr>
        <w:t>G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A7A7A7"/>
          <w:spacing w:val="0"/>
          <w:w w:val="79"/>
          <w:i/>
          <w:position w:val="1"/>
        </w:rPr>
        <w:t>In'</w:t>
      </w:r>
      <w:r>
        <w:rPr>
          <w:rFonts w:ascii="Arial" w:hAnsi="Arial" w:cs="Arial" w:eastAsia="Arial"/>
          <w:sz w:val="15"/>
          <w:szCs w:val="15"/>
          <w:color w:val="A7A7A7"/>
          <w:spacing w:val="6"/>
          <w:w w:val="79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290"/>
          <w:position w:val="1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59"/>
          <w:w w:val="29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49"/>
          <w:position w:val="1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51" w:lineRule="exact"/>
        <w:ind w:left="911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A7A7A7"/>
          <w:spacing w:val="-8"/>
          <w:w w:val="164"/>
        </w:rPr>
        <w:t>&amp;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85"/>
        </w:rPr>
        <w:t>......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66" w:after="0" w:line="141" w:lineRule="exact"/>
        <w:ind w:left="95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3"/>
          <w:szCs w:val="13"/>
          <w:color w:val="A7A7A7"/>
          <w:w w:val="119"/>
          <w:i/>
          <w:position w:val="-3"/>
        </w:rPr>
        <w:t>Jll'a,lfhlr:</w:t>
      </w:r>
      <w:r>
        <w:rPr>
          <w:rFonts w:ascii="Arial" w:hAnsi="Arial" w:cs="Arial" w:eastAsia="Arial"/>
          <w:sz w:val="13"/>
          <w:szCs w:val="13"/>
          <w:color w:val="A7A7A7"/>
          <w:spacing w:val="-24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0"/>
          <w:position w:val="-3"/>
        </w:rPr>
        <w:t>AJa;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7"/>
          <w:w w:val="80"/>
          <w:position w:val="-3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909090"/>
          <w:spacing w:val="0"/>
          <w:w w:val="80"/>
          <w:i/>
          <w:position w:val="-3"/>
        </w:rPr>
        <w:t>nf@mt#HmJJI"'</w:t>
      </w:r>
      <w:r>
        <w:rPr>
          <w:rFonts w:ascii="Times New Roman" w:hAnsi="Times New Roman" w:cs="Times New Roman" w:eastAsia="Times New Roman"/>
          <w:sz w:val="14"/>
          <w:szCs w:val="14"/>
          <w:color w:val="909090"/>
          <w:spacing w:val="0"/>
          <w:w w:val="8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09090"/>
          <w:spacing w:val="6"/>
          <w:w w:val="80"/>
          <w:i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60"/>
          <w:i/>
          <w:position w:val="-3"/>
        </w:rPr>
        <w:t>M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42"/>
          <w:position w:val="-3"/>
        </w:rPr>
        <w:t>""</w:t>
      </w:r>
      <w:r>
        <w:rPr>
          <w:rFonts w:ascii="Arial" w:hAnsi="Arial" w:cs="Arial" w:eastAsia="Arial"/>
          <w:sz w:val="14"/>
          <w:szCs w:val="14"/>
          <w:color w:val="A7A7A7"/>
          <w:spacing w:val="2"/>
          <w:w w:val="142"/>
          <w:position w:val="-3"/>
        </w:rPr>
        <w:t>"</w:t>
      </w:r>
      <w:r>
        <w:rPr>
          <w:rFonts w:ascii="Arial" w:hAnsi="Arial" w:cs="Arial" w:eastAsia="Arial"/>
          <w:sz w:val="11"/>
          <w:szCs w:val="11"/>
          <w:color w:val="A7A7A7"/>
          <w:spacing w:val="0"/>
          <w:w w:val="167"/>
          <w:position w:val="-3"/>
        </w:rPr>
        <w:t>i</w:t>
      </w:r>
      <w:r>
        <w:rPr>
          <w:rFonts w:ascii="Arial" w:hAnsi="Arial" w:cs="Arial" w:eastAsia="Arial"/>
          <w:sz w:val="11"/>
          <w:szCs w:val="11"/>
          <w:color w:val="A7A7A7"/>
          <w:spacing w:val="-16"/>
          <w:w w:val="166"/>
          <w:position w:val="-3"/>
        </w:rPr>
        <w:t>'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15"/>
          <w:i/>
          <w:position w:val="-3"/>
        </w:rPr>
        <w:t>76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00"/>
          <w:i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10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A7A7A7"/>
          <w:spacing w:val="0"/>
          <w:w w:val="211"/>
          <w:i/>
          <w:position w:val="-3"/>
        </w:rPr>
        <w:t>.l</w:t>
      </w:r>
      <w:r>
        <w:rPr>
          <w:rFonts w:ascii="Arial" w:hAnsi="Arial" w:cs="Arial" w:eastAsia="Arial"/>
          <w:sz w:val="15"/>
          <w:szCs w:val="15"/>
          <w:color w:val="A7A7A7"/>
          <w:spacing w:val="0"/>
          <w:w w:val="211"/>
          <w:i/>
          <w:position w:val="-3"/>
        </w:rPr>
        <w:t>l</w:t>
      </w:r>
      <w:r>
        <w:rPr>
          <w:rFonts w:ascii="Arial" w:hAnsi="Arial" w:cs="Arial" w:eastAsia="Arial"/>
          <w:sz w:val="15"/>
          <w:szCs w:val="15"/>
          <w:color w:val="A7A7A7"/>
          <w:spacing w:val="-63"/>
          <w:w w:val="211"/>
          <w:i/>
          <w:position w:val="-3"/>
        </w:rPr>
        <w:t> 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27"/>
          <w:i/>
          <w:position w:val="-3"/>
        </w:rPr>
        <w:t>(</w:t>
      </w:r>
      <w:r>
        <w:rPr>
          <w:rFonts w:ascii="Arial" w:hAnsi="Arial" w:cs="Arial" w:eastAsia="Arial"/>
          <w:sz w:val="12"/>
          <w:szCs w:val="12"/>
          <w:color w:val="A7A7A7"/>
          <w:spacing w:val="-17"/>
          <w:w w:val="127"/>
          <w:i/>
          <w:position w:val="-3"/>
        </w:rPr>
        <w:t>1</w:t>
      </w:r>
      <w:r>
        <w:rPr>
          <w:rFonts w:ascii="Arial" w:hAnsi="Arial" w:cs="Arial" w:eastAsia="Arial"/>
          <w:sz w:val="14"/>
          <w:szCs w:val="14"/>
          <w:color w:val="909090"/>
          <w:spacing w:val="-3"/>
          <w:w w:val="120"/>
          <w:i/>
          <w:position w:val="-3"/>
        </w:rPr>
        <w:t>I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86"/>
          <w:i/>
          <w:position w:val="-3"/>
        </w:rPr>
        <w:t>P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87"/>
          <w:i/>
          <w:position w:val="-3"/>
        </w:rPr>
        <w:t>)</w:t>
      </w:r>
      <w:r>
        <w:rPr>
          <w:rFonts w:ascii="Arial" w:hAnsi="Arial" w:cs="Arial" w:eastAsia="Arial"/>
          <w:sz w:val="14"/>
          <w:szCs w:val="14"/>
          <w:color w:val="A7A7A7"/>
          <w:spacing w:val="-4"/>
          <w:w w:val="86"/>
          <w:i/>
          <w:position w:val="-3"/>
        </w:rPr>
        <w:t>.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14"/>
          <w:i/>
          <w:position w:val="-3"/>
        </w:rPr>
        <w:t>J.IGI</w:t>
      </w:r>
      <w:r>
        <w:rPr>
          <w:rFonts w:ascii="Arial" w:hAnsi="Arial" w:cs="Arial" w:eastAsia="Arial"/>
          <w:sz w:val="14"/>
          <w:szCs w:val="14"/>
          <w:color w:val="A7A7A7"/>
          <w:spacing w:val="6"/>
          <w:w w:val="100"/>
          <w:i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14"/>
          <w:i/>
          <w:position w:val="-3"/>
        </w:rPr>
        <w:t>'It.vJ{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94" w:lineRule="exact"/>
        <w:ind w:left="897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07"/>
          <w:i/>
        </w:rPr>
        <w:t>(210)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4"/>
          <w:w w:val="10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A7A7A7"/>
          <w:spacing w:val="0"/>
          <w:w w:val="107"/>
          <w:i/>
        </w:rPr>
        <w:t>rpqr.</w:t>
      </w:r>
      <w:r>
        <w:rPr>
          <w:rFonts w:ascii="Times New Roman" w:hAnsi="Times New Roman" w:cs="Times New Roman" w:eastAsia="Times New Roman"/>
          <w:sz w:val="18"/>
          <w:szCs w:val="18"/>
          <w:color w:val="A7A7A7"/>
          <w:spacing w:val="-15"/>
          <w:w w:val="107"/>
          <w:i/>
        </w:rPr>
        <w:t>m</w:t>
      </w:r>
      <w:r>
        <w:rPr>
          <w:rFonts w:ascii="Arial" w:hAnsi="Arial" w:cs="Arial" w:eastAsia="Arial"/>
          <w:sz w:val="14"/>
          <w:szCs w:val="14"/>
          <w:color w:val="909090"/>
          <w:spacing w:val="0"/>
          <w:w w:val="107"/>
          <w:i/>
        </w:rPr>
        <w:t>J</w:t>
      </w:r>
      <w:r>
        <w:rPr>
          <w:rFonts w:ascii="Arial" w:hAnsi="Arial" w:cs="Arial" w:eastAsia="Arial"/>
          <w:sz w:val="14"/>
          <w:szCs w:val="14"/>
          <w:color w:val="909090"/>
          <w:spacing w:val="-13"/>
          <w:w w:val="107"/>
          <w:i/>
        </w:rPr>
        <w:t>)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107"/>
          <w:i/>
        </w:rPr>
        <w:t>,..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107"/>
          <w:i/>
        </w:rPr>
        <w:t>J</w:t>
      </w:r>
      <w:r>
        <w:rPr>
          <w:rFonts w:ascii="Arial" w:hAnsi="Arial" w:cs="Arial" w:eastAsia="Arial"/>
          <w:sz w:val="14"/>
          <w:szCs w:val="14"/>
          <w:color w:val="B6B6B6"/>
          <w:spacing w:val="-11"/>
          <w:w w:val="107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  <w:i/>
        </w:rPr>
        <w:t>H""""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7A7A7"/>
          <w:spacing w:val="0"/>
          <w:w w:val="75"/>
          <w:i/>
        </w:rPr>
        <w:t>ll&gt;si"'</w:t>
      </w:r>
      <w:r>
        <w:rPr>
          <w:rFonts w:ascii="Times New Roman" w:hAnsi="Times New Roman" w:cs="Times New Roman" w:eastAsia="Times New Roman"/>
          <w:sz w:val="18"/>
          <w:szCs w:val="18"/>
          <w:color w:val="A7A7A7"/>
          <w:spacing w:val="-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B6B6B6"/>
          <w:spacing w:val="0"/>
          <w:w w:val="205"/>
          <w:i/>
        </w:rPr>
        <w:t>m&lt;J</w:t>
      </w:r>
      <w:r>
        <w:rPr>
          <w:rFonts w:ascii="Times New Roman" w:hAnsi="Times New Roman" w:cs="Times New Roman" w:eastAsia="Times New Roman"/>
          <w:sz w:val="18"/>
          <w:szCs w:val="18"/>
          <w:color w:val="909090"/>
          <w:spacing w:val="0"/>
          <w:w w:val="82"/>
          <w:i/>
        </w:rPr>
        <w:t>g.</w:t>
      </w:r>
      <w:r>
        <w:rPr>
          <w:rFonts w:ascii="Times New Roman" w:hAnsi="Times New Roman" w:cs="Times New Roman" w:eastAsia="Times New Roman"/>
          <w:sz w:val="18"/>
          <w:szCs w:val="18"/>
          <w:color w:val="909090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09090"/>
          <w:spacing w:val="0"/>
          <w:w w:val="81"/>
          <w:i/>
        </w:rPr>
        <w:t>,Afgllvnu</w:t>
      </w:r>
      <w:r>
        <w:rPr>
          <w:rFonts w:ascii="Times New Roman" w:hAnsi="Times New Roman" w:cs="Times New Roman" w:eastAsia="Times New Roman"/>
          <w:sz w:val="18"/>
          <w:szCs w:val="18"/>
          <w:color w:val="909090"/>
          <w:spacing w:val="-16"/>
          <w:w w:val="81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A7A7A7"/>
          <w:spacing w:val="0"/>
          <w:w w:val="141"/>
          <w:i/>
        </w:rPr>
        <w:t>...</w:t>
      </w:r>
      <w:r>
        <w:rPr>
          <w:rFonts w:ascii="Times New Roman" w:hAnsi="Times New Roman" w:cs="Times New Roman" w:eastAsia="Times New Roman"/>
          <w:sz w:val="18"/>
          <w:szCs w:val="18"/>
          <w:color w:val="A7A7A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B6B6B6"/>
          <w:spacing w:val="0"/>
          <w:w w:val="71"/>
        </w:rPr>
        <w:t>u.s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140" w:lineRule="exact"/>
        <w:ind w:left="897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84"/>
        </w:rPr>
        <w:t>Oooloclcat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84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9"/>
          <w:w w:val="8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204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204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40"/>
          <w:w w:val="204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98"/>
        </w:rPr>
        <w:t>Opa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98"/>
        </w:rPr>
        <w:t>l</w:t>
      </w:r>
      <w:r>
        <w:rPr>
          <w:rFonts w:ascii="Arial" w:hAnsi="Arial" w:cs="Arial" w:eastAsia="Arial"/>
          <w:sz w:val="14"/>
          <w:szCs w:val="14"/>
          <w:color w:val="A7A7A7"/>
          <w:spacing w:val="-10"/>
          <w:w w:val="9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</w:rPr>
        <w:t>file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105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-4"/>
          <w:w w:val="105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-78"/>
          <w:w w:val="105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-24"/>
          <w:w w:val="269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4"/>
        </w:rPr>
        <w:t>109-l-8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5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6"/>
        </w:rPr>
        <w:t>Comj!Uc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6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14"/>
          <w:w w:val="8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</w:rPr>
        <w:t>b)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97"/>
        </w:rPr>
        <w:t>Rubert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8"/>
          <w:w w:val="9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27"/>
        </w:rPr>
        <w:t>G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59" w:lineRule="exact"/>
        <w:ind w:left="911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0"/>
          <w:w w:val="66"/>
        </w:rPr>
        <w:t>A.: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1"/>
          <w:w w:val="6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0"/>
          <w:w w:val="66"/>
        </w:rPr>
        <w:t>tww.on..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1" w:after="0" w:line="240" w:lineRule="auto"/>
        <w:ind w:left="911" w:right="-49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8.384613pt;margin-top:3.546556pt;width:26.235826pt;height:17.5pt;mso-position-horizontal-relative:page;mso-position-vertical-relative:paragraph;z-index:-3020" type="#_x0000_t202" filled="f" stroked="f">
            <v:textbox inset="0,0,0,0">
              <w:txbxContent>
                <w:p>
                  <w:pPr>
                    <w:spacing w:before="0" w:after="0" w:line="350" w:lineRule="exact"/>
                    <w:ind w:right="-93"/>
                    <w:jc w:val="left"/>
                    <w:rPr>
                      <w:rFonts w:ascii="Arial" w:hAnsi="Arial" w:cs="Arial" w:eastAsia="Arial"/>
                      <w:sz w:val="35"/>
                      <w:szCs w:val="35"/>
                    </w:rPr>
                  </w:pPr>
                  <w:rPr/>
                  <w:r>
                    <w:rPr>
                      <w:rFonts w:ascii="Arial" w:hAnsi="Arial" w:cs="Arial" w:eastAsia="Arial"/>
                      <w:sz w:val="35"/>
                      <w:szCs w:val="35"/>
                      <w:color w:val="B6B6B6"/>
                      <w:spacing w:val="0"/>
                      <w:w w:val="121"/>
                    </w:rPr>
                    <w:t>u•­</w:t>
                  </w:r>
                  <w:r>
                    <w:rPr>
                      <w:rFonts w:ascii="Arial" w:hAnsi="Arial" w:cs="Arial" w:eastAsia="Arial"/>
                      <w:sz w:val="35"/>
                      <w:szCs w:val="3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color w:val="B6B6B6"/>
          <w:spacing w:val="0"/>
          <w:w w:val="260"/>
          <w:i/>
        </w:rPr>
        <w:t>T--U·&lt;</w:t>
      </w:r>
      <w:r>
        <w:rPr>
          <w:rFonts w:ascii="Arial" w:hAnsi="Arial" w:cs="Arial" w:eastAsia="Arial"/>
          <w:sz w:val="15"/>
          <w:szCs w:val="15"/>
          <w:color w:val="B6B6B6"/>
          <w:spacing w:val="0"/>
          <w:w w:val="260"/>
          <w:i/>
        </w:rPr>
        <w:t>(</w:t>
      </w:r>
      <w:r>
        <w:rPr>
          <w:rFonts w:ascii="Arial" w:hAnsi="Arial" w:cs="Arial" w:eastAsia="Arial"/>
          <w:sz w:val="15"/>
          <w:szCs w:val="15"/>
          <w:color w:val="B6B6B6"/>
          <w:spacing w:val="0"/>
          <w:w w:val="260"/>
          <w:i/>
        </w:rPr>
        <w:t> </w:t>
      </w:r>
      <w:r>
        <w:rPr>
          <w:rFonts w:ascii="Arial" w:hAnsi="Arial" w:cs="Arial" w:eastAsia="Arial"/>
          <w:sz w:val="15"/>
          <w:szCs w:val="15"/>
          <w:color w:val="B6B6B6"/>
          <w:spacing w:val="0"/>
          <w:w w:val="260"/>
          <w:i/>
        </w:rPr>
        <w:t>t'&lt;•-'.U...-</w:t>
      </w:r>
      <w:r>
        <w:rPr>
          <w:rFonts w:ascii="Arial" w:hAnsi="Arial" w:cs="Arial" w:eastAsia="Arial"/>
          <w:sz w:val="15"/>
          <w:szCs w:val="15"/>
          <w:color w:val="B6B6B6"/>
          <w:spacing w:val="0"/>
          <w:w w:val="261"/>
          <w:i/>
        </w:rPr>
        <w:t>(</w:t>
      </w:r>
      <w:r>
        <w:rPr>
          <w:rFonts w:ascii="Arial" w:hAnsi="Arial" w:cs="Arial" w:eastAsia="Arial"/>
          <w:sz w:val="15"/>
          <w:szCs w:val="15"/>
          <w:color w:val="B6B6B6"/>
          <w:spacing w:val="0"/>
          <w:w w:val="260"/>
          <w:i/>
        </w:rPr>
        <w:t>1/JI­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37" w:lineRule="exact"/>
        <w:ind w:left="911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B6B6B6"/>
          <w:w w:val="102"/>
          <w:i/>
          <w:position w:val="-1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w w:val="101"/>
          <w:i/>
          <w:position w:val="-1"/>
        </w:rPr>
        <w:t>2/0J.&amp;cloJ-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w w:val="102"/>
          <w:i/>
          <w:position w:val="-1"/>
        </w:rPr>
        <w:t>(111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-16"/>
          <w:w w:val="102"/>
          <w:i/>
          <w:position w:val="-1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-19"/>
          <w:w w:val="248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-26"/>
          <w:w w:val="248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-29"/>
          <w:w w:val="248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37"/>
          <w:w w:val="120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61"/>
          <w:i/>
          <w:position w:val="-1"/>
        </w:rPr>
        <w:t>......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2"/>
          <w:w w:val="161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289"/>
          <w:i/>
          <w:position w:val="-1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288"/>
          <w:i/>
          <w:position w:val="-1"/>
        </w:rPr>
        <w:t>2}1/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00"/>
          <w:i/>
          <w:position w:val="-1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-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288"/>
          <w:i/>
          <w:position w:val="-1"/>
        </w:rPr>
        <w:t>,w..-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0" w:lineRule="exact"/>
        <w:ind w:left="911" w:right="-20"/>
        <w:jc w:val="left"/>
        <w:tabs>
          <w:tab w:pos="16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1.799423pt;margin-top:.50373pt;width:16.198491pt;height:7pt;mso-position-horizontal-relative:page;mso-position-vertical-relative:paragraph;z-index:-3021" type="#_x0000_t202" filled="f" stroked="f">
            <v:textbox inset="0,0,0,0">
              <w:txbxContent>
                <w:p>
                  <w:pPr>
                    <w:spacing w:before="0" w:after="0" w:line="140" w:lineRule="exact"/>
                    <w:ind w:right="-61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B6B6B6"/>
                      <w:spacing w:val="0"/>
                      <w:w w:val="108"/>
                    </w:rPr>
                    <w:t>Sllf'q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1.538467pt;margin-top:3.824928pt;width:26.411001pt;height:20pt;mso-position-horizontal-relative:page;mso-position-vertical-relative:paragraph;z-index:-3019" type="#_x0000_t202" filled="f" stroked="f">
            <v:textbox inset="0,0,0,0">
              <w:txbxContent>
                <w:p>
                  <w:pPr>
                    <w:spacing w:before="0" w:after="0" w:line="400" w:lineRule="exact"/>
                    <w:ind w:right="-10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Pr/>
                  <w:r>
                    <w:rPr>
                      <w:rFonts w:ascii="Arial" w:hAnsi="Arial" w:cs="Arial" w:eastAsia="Arial"/>
                      <w:sz w:val="40"/>
                      <w:szCs w:val="40"/>
                      <w:color w:val="B6B6B6"/>
                      <w:w w:val="54"/>
                    </w:rPr>
                    <w:t>"""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B6B6B6"/>
                      <w:spacing w:val="-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B6B6B6"/>
                      <w:spacing w:val="0"/>
                      <w:w w:val="54"/>
                    </w:rPr>
                    <w:t>"""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B6B6B6"/>
          <w:spacing w:val="0"/>
          <w:w w:val="69"/>
        </w:rPr>
        <w:t>loJI...-</w:t>
      </w:r>
      <w:r>
        <w:rPr>
          <w:rFonts w:ascii="Times New Roman" w:hAnsi="Times New Roman" w:cs="Times New Roman" w:eastAsia="Times New Roman"/>
          <w:sz w:val="17"/>
          <w:szCs w:val="17"/>
          <w:color w:val="B6B6B6"/>
          <w:spacing w:val="0"/>
          <w:w w:val="69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B6B6B6"/>
          <w:spacing w:val="-28"/>
          <w:w w:val="6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B6B6B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B6B6B6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00"/>
        </w:rPr>
        <w:t>0;1a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</w:rPr>
        <w:t>F'l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70"/>
        </w:rPr>
        <w:t>Jt.r-po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7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15"/>
          <w:w w:val="7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16"/>
        </w:rPr>
        <w:t>:OOS...I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17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9"/>
          <w:w w:val="117"/>
        </w:rPr>
        <w:t>8</w:t>
      </w:r>
      <w:r>
        <w:rPr>
          <w:rFonts w:ascii="Times New Roman" w:hAnsi="Times New Roman" w:cs="Times New Roman" w:eastAsia="Times New Roman"/>
          <w:sz w:val="14"/>
          <w:szCs w:val="14"/>
          <w:color w:val="C6C6C6"/>
          <w:spacing w:val="0"/>
          <w:w w:val="275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C6C6C6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5"/>
        </w:rPr>
        <w:t>COQjMie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5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12"/>
          <w:w w:val="8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</w:rPr>
        <w:t>II)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00"/>
        </w:rPr>
        <w:t>Ratc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62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32" w:lineRule="exact"/>
        <w:ind w:left="911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11"/>
          <w:szCs w:val="11"/>
          <w:color w:val="B6B6B6"/>
          <w:spacing w:val="0"/>
          <w:w w:val="181"/>
          <w:i/>
          <w:position w:val="-12"/>
        </w:rPr>
        <w:t>T</w:t>
      </w:r>
      <w:r>
        <w:rPr>
          <w:rFonts w:ascii="Arial" w:hAnsi="Arial" w:cs="Arial" w:eastAsia="Arial"/>
          <w:sz w:val="11"/>
          <w:szCs w:val="11"/>
          <w:color w:val="B6B6B6"/>
          <w:spacing w:val="0"/>
          <w:w w:val="181"/>
          <w:i/>
          <w:position w:val="-12"/>
        </w:rPr>
        <w:t> </w:t>
      </w:r>
      <w:r>
        <w:rPr>
          <w:rFonts w:ascii="Arial" w:hAnsi="Arial" w:cs="Arial" w:eastAsia="Arial"/>
          <w:sz w:val="11"/>
          <w:szCs w:val="11"/>
          <w:color w:val="B6B6B6"/>
          <w:spacing w:val="0"/>
          <w:w w:val="181"/>
          <w:i/>
          <w:position w:val="-12"/>
        </w:rPr>
        <w:t>ltt-t.M.:</w:t>
      </w:r>
      <w:r>
        <w:rPr>
          <w:rFonts w:ascii="Arial" w:hAnsi="Arial" w:cs="Arial" w:eastAsia="Arial"/>
          <w:sz w:val="11"/>
          <w:szCs w:val="11"/>
          <w:color w:val="B6B6B6"/>
          <w:spacing w:val="2"/>
          <w:w w:val="181"/>
          <w:i/>
          <w:position w:val="-12"/>
        </w:rPr>
        <w:t>p</w:t>
      </w:r>
      <w:r>
        <w:rPr>
          <w:rFonts w:ascii="Arial" w:hAnsi="Arial" w:cs="Arial" w:eastAsia="Arial"/>
          <w:sz w:val="16"/>
          <w:szCs w:val="16"/>
          <w:color w:val="A7A7A7"/>
          <w:spacing w:val="0"/>
          <w:w w:val="181"/>
          <w:i/>
          <w:position w:val="-12"/>
        </w:rPr>
        <w:t>o/0-JI</w:t>
      </w:r>
      <w:r>
        <w:rPr>
          <w:rFonts w:ascii="Arial" w:hAnsi="Arial" w:cs="Arial" w:eastAsia="Arial"/>
          <w:sz w:val="16"/>
          <w:szCs w:val="16"/>
          <w:color w:val="A7A7A7"/>
          <w:spacing w:val="-6"/>
          <w:w w:val="181"/>
          <w:i/>
          <w:position w:val="-12"/>
        </w:rPr>
        <w:t> </w:t>
      </w:r>
      <w:r>
        <w:rPr>
          <w:rFonts w:ascii="Arial" w:hAnsi="Arial" w:cs="Arial" w:eastAsia="Arial"/>
          <w:sz w:val="11"/>
          <w:szCs w:val="11"/>
          <w:color w:val="A7A7A7"/>
          <w:spacing w:val="0"/>
          <w:w w:val="129"/>
          <w:i/>
          <w:position w:val="-12"/>
        </w:rPr>
        <w:t>JI!</w:t>
      </w:r>
      <w:r>
        <w:rPr>
          <w:rFonts w:ascii="Arial" w:hAnsi="Arial" w:cs="Arial" w:eastAsia="Arial"/>
          <w:sz w:val="11"/>
          <w:szCs w:val="11"/>
          <w:color w:val="A7A7A7"/>
          <w:spacing w:val="0"/>
          <w:w w:val="130"/>
          <w:i/>
          <w:position w:val="-12"/>
        </w:rPr>
        <w:t>()</w:t>
      </w:r>
      <w:r>
        <w:rPr>
          <w:rFonts w:ascii="Arial" w:hAnsi="Arial" w:cs="Arial" w:eastAsia="Arial"/>
          <w:sz w:val="11"/>
          <w:szCs w:val="11"/>
          <w:color w:val="A7A7A7"/>
          <w:spacing w:val="0"/>
          <w:w w:val="129"/>
          <w:i/>
          <w:position w:val="-12"/>
        </w:rPr>
        <w:t>-.JJT7Q.</w:t>
      </w:r>
      <w:r>
        <w:rPr>
          <w:rFonts w:ascii="Arial" w:hAnsi="Arial" w:cs="Arial" w:eastAsia="Arial"/>
          <w:sz w:val="11"/>
          <w:szCs w:val="11"/>
          <w:color w:val="A7A7A7"/>
          <w:spacing w:val="-23"/>
          <w:w w:val="100"/>
          <w:i/>
          <w:position w:val="-1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7A7A7"/>
          <w:spacing w:val="0"/>
          <w:w w:val="225"/>
          <w:i/>
          <w:position w:val="-12"/>
        </w:rPr>
        <w:t>t,t.Q</w:t>
      </w:r>
      <w:r>
        <w:rPr>
          <w:rFonts w:ascii="Arial" w:hAnsi="Arial" w:cs="Arial" w:eastAsia="Arial"/>
          <w:sz w:val="11"/>
          <w:szCs w:val="11"/>
          <w:color w:val="B6B6B6"/>
          <w:spacing w:val="0"/>
          <w:w w:val="109"/>
          <w:i/>
          <w:position w:val="-12"/>
        </w:rPr>
        <w:t>(111</w:t>
      </w:r>
      <w:r>
        <w:rPr>
          <w:rFonts w:ascii="Arial" w:hAnsi="Arial" w:cs="Arial" w:eastAsia="Arial"/>
          <w:sz w:val="11"/>
          <w:szCs w:val="11"/>
          <w:color w:val="B6B6B6"/>
          <w:spacing w:val="-12"/>
          <w:w w:val="109"/>
          <w:i/>
          <w:position w:val="-12"/>
        </w:rPr>
        <w:t>)</w:t>
      </w:r>
      <w:r>
        <w:rPr>
          <w:rFonts w:ascii="Arial" w:hAnsi="Arial" w:cs="Arial" w:eastAsia="Arial"/>
          <w:sz w:val="11"/>
          <w:szCs w:val="11"/>
          <w:color w:val="B6B6B6"/>
          <w:spacing w:val="0"/>
          <w:w w:val="102"/>
          <w:i/>
          <w:position w:val="-12"/>
        </w:rPr>
        <w:t>•</w:t>
      </w:r>
      <w:r>
        <w:rPr>
          <w:rFonts w:ascii="Arial" w:hAnsi="Arial" w:cs="Arial" w:eastAsia="Arial"/>
          <w:sz w:val="11"/>
          <w:szCs w:val="11"/>
          <w:color w:val="B6B6B6"/>
          <w:spacing w:val="-13"/>
          <w:w w:val="100"/>
          <w:i/>
          <w:position w:val="-1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00"/>
          <w:i/>
          <w:position w:val="-12"/>
        </w:rPr>
        <w:t>./u.WIU/f'I-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89" w:after="0" w:line="183" w:lineRule="auto"/>
        <w:ind w:left="33" w:right="73"/>
        <w:jc w:val="both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color w:val="A7A7A7"/>
          <w:w w:val="600"/>
          <w:i/>
        </w:rPr>
        <w:t>T</w:t>
      </w:r>
      <w:r>
        <w:rPr>
          <w:rFonts w:ascii="Arial" w:hAnsi="Arial" w:cs="Arial" w:eastAsia="Arial"/>
          <w:sz w:val="15"/>
          <w:szCs w:val="15"/>
          <w:color w:val="A7A7A7"/>
          <w:w w:val="153"/>
          <w:i/>
        </w:rPr>
        <w:t>Jl.&gt;pf{</w:t>
      </w:r>
      <w:r>
        <w:rPr>
          <w:rFonts w:ascii="Arial" w:hAnsi="Arial" w:cs="Arial" w:eastAsia="Arial"/>
          <w:sz w:val="15"/>
          <w:szCs w:val="15"/>
          <w:color w:val="A7A7A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A7A7A7"/>
          <w:spacing w:val="-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A7A7A7"/>
          <w:spacing w:val="0"/>
          <w:w w:val="153"/>
          <w:i/>
        </w:rPr>
        <w:t>gV</w:t>
      </w:r>
      <w:r>
        <w:rPr>
          <w:rFonts w:ascii="Arial" w:hAnsi="Arial" w:cs="Arial" w:eastAsia="Arial"/>
          <w:sz w:val="15"/>
          <w:szCs w:val="15"/>
          <w:color w:val="A7A7A7"/>
          <w:spacing w:val="59"/>
          <w:w w:val="153"/>
          <w:i/>
        </w:rPr>
        <w:t> </w:t>
      </w:r>
      <w:r>
        <w:rPr>
          <w:rFonts w:ascii="Arial" w:hAnsi="Arial" w:cs="Arial" w:eastAsia="Arial"/>
          <w:sz w:val="32"/>
          <w:szCs w:val="32"/>
          <w:color w:val="B6B6B6"/>
          <w:spacing w:val="0"/>
          <w:w w:val="101"/>
          <w:i/>
        </w:rPr>
        <w:t>ad"</w:t>
      </w:r>
      <w:r>
        <w:rPr>
          <w:rFonts w:ascii="Arial" w:hAnsi="Arial" w:cs="Arial" w:eastAsia="Arial"/>
          <w:sz w:val="32"/>
          <w:szCs w:val="32"/>
          <w:color w:val="B6B6B6"/>
          <w:spacing w:val="9"/>
          <w:w w:val="101"/>
          <w:i/>
        </w:rPr>
        <w:t>"</w:t>
      </w:r>
      <w:r>
        <w:rPr>
          <w:rFonts w:ascii="Arial" w:hAnsi="Arial" w:cs="Arial" w:eastAsia="Arial"/>
          <w:sz w:val="32"/>
          <w:szCs w:val="32"/>
          <w:color w:val="000000"/>
          <w:spacing w:val="-70"/>
          <w:w w:val="71"/>
          <w:i/>
        </w:rPr>
        <w:t>·</w:t>
      </w:r>
      <w:r>
        <w:rPr>
          <w:rFonts w:ascii="Arial" w:hAnsi="Arial" w:cs="Arial" w:eastAsia="Arial"/>
          <w:sz w:val="32"/>
          <w:szCs w:val="32"/>
          <w:color w:val="A7A7A7"/>
          <w:spacing w:val="0"/>
          <w:w w:val="127"/>
          <w:i/>
        </w:rPr>
        <w:t>'""""</w:t>
      </w:r>
      <w:r>
        <w:rPr>
          <w:rFonts w:ascii="Arial" w:hAnsi="Arial" w:cs="Arial" w:eastAsia="Arial"/>
          <w:sz w:val="32"/>
          <w:szCs w:val="32"/>
          <w:color w:val="A7A7A7"/>
          <w:spacing w:val="3"/>
          <w:w w:val="127"/>
          <w:i/>
        </w:rPr>
        <w:t>'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0"/>
          <w:w w:val="104"/>
        </w:rPr>
        <w:t>f{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0"/>
          <w:w w:val="105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0"/>
          <w:w w:val="104"/>
        </w:rPr>
        <w:t>/wtftttl&lt;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0"/>
          <w:w w:val="104"/>
        </w:rPr>
        <w:t> 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96"/>
          <w:i/>
        </w:rPr>
        <w:t>JJl</w:t>
      </w:r>
      <w:r>
        <w:rPr>
          <w:rFonts w:ascii="Arial" w:hAnsi="Arial" w:cs="Arial" w:eastAsia="Arial"/>
          <w:sz w:val="13"/>
          <w:szCs w:val="13"/>
          <w:color w:val="A7A7A7"/>
          <w:spacing w:val="-5"/>
          <w:w w:val="96"/>
          <w:i/>
        </w:rPr>
        <w:t>O</w:t>
      </w:r>
      <w:r>
        <w:rPr>
          <w:rFonts w:ascii="Arial" w:hAnsi="Arial" w:cs="Arial" w:eastAsia="Arial"/>
          <w:sz w:val="13"/>
          <w:szCs w:val="13"/>
          <w:color w:val="B6B6B6"/>
          <w:spacing w:val="0"/>
          <w:w w:val="96"/>
          <w:i/>
        </w:rPr>
        <w:t>.</w:t>
      </w:r>
      <w:r>
        <w:rPr>
          <w:rFonts w:ascii="Arial" w:hAnsi="Arial" w:cs="Arial" w:eastAsia="Arial"/>
          <w:sz w:val="13"/>
          <w:szCs w:val="13"/>
          <w:color w:val="B6B6B6"/>
          <w:spacing w:val="-10"/>
          <w:w w:val="96"/>
          <w:i/>
        </w:rPr>
        <w:t> 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0"/>
          <w:i/>
        </w:rPr>
        <w:t>.kkJ..AW</w:t>
      </w:r>
      <w:r>
        <w:rPr>
          <w:rFonts w:ascii="Arial" w:hAnsi="Arial" w:cs="Arial" w:eastAsia="Arial"/>
          <w:sz w:val="13"/>
          <w:szCs w:val="13"/>
          <w:color w:val="A7A7A7"/>
          <w:spacing w:val="22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B6B6B6"/>
          <w:spacing w:val="0"/>
          <w:w w:val="100"/>
          <w:i/>
        </w:rPr>
        <w:t>(</w:t>
      </w:r>
      <w:r>
        <w:rPr>
          <w:rFonts w:ascii="Arial" w:hAnsi="Arial" w:cs="Arial" w:eastAsia="Arial"/>
          <w:sz w:val="13"/>
          <w:szCs w:val="13"/>
          <w:color w:val="B6B6B6"/>
          <w:spacing w:val="0"/>
          <w:w w:val="100"/>
          <w:i/>
        </w:rPr>
        <w:t>J/1</w:t>
      </w:r>
      <w:r>
        <w:rPr>
          <w:rFonts w:ascii="Arial" w:hAnsi="Arial" w:cs="Arial" w:eastAsia="Arial"/>
          <w:sz w:val="13"/>
          <w:szCs w:val="13"/>
          <w:color w:val="B6B6B6"/>
          <w:spacing w:val="0"/>
          <w:w w:val="100"/>
          <w:i/>
        </w:rPr>
        <w:t>)</w:t>
      </w:r>
      <w:r>
        <w:rPr>
          <w:rFonts w:ascii="Arial" w:hAnsi="Arial" w:cs="Arial" w:eastAsia="Arial"/>
          <w:sz w:val="13"/>
          <w:szCs w:val="13"/>
          <w:color w:val="B6B6B6"/>
          <w:spacing w:val="0"/>
          <w:w w:val="100"/>
          <w:i/>
        </w:rPr>
        <w:t>.</w:t>
      </w:r>
      <w:r>
        <w:rPr>
          <w:rFonts w:ascii="Arial" w:hAnsi="Arial" w:cs="Arial" w:eastAsia="Arial"/>
          <w:sz w:val="13"/>
          <w:szCs w:val="13"/>
          <w:color w:val="B6B6B6"/>
          <w:spacing w:val="0"/>
          <w:w w:val="100"/>
          <w:i/>
        </w:rPr>
        <w:t>  </w:t>
      </w:r>
      <w:r>
        <w:rPr>
          <w:rFonts w:ascii="Arial" w:hAnsi="Arial" w:cs="Arial" w:eastAsia="Arial"/>
          <w:sz w:val="13"/>
          <w:szCs w:val="13"/>
          <w:color w:val="B6B6B6"/>
          <w:spacing w:val="14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293"/>
          <w:i/>
        </w:rPr>
        <w:t>ISI1J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293"/>
          <w:i/>
        </w:rPr>
        <w:t>,</w:t>
      </w:r>
      <w:r>
        <w:rPr>
          <w:rFonts w:ascii="Arial" w:hAnsi="Arial" w:cs="Arial" w:eastAsia="Arial"/>
          <w:sz w:val="13"/>
          <w:szCs w:val="13"/>
          <w:color w:val="A7A7A7"/>
          <w:spacing w:val="-84"/>
          <w:w w:val="293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29"/>
          <w:i/>
        </w:rPr>
        <w:t>at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29"/>
          <w:i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-16"/>
          <w:w w:val="129"/>
          <w:i/>
        </w:rPr>
        <w:t> 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97"/>
          <w:i/>
        </w:rPr>
        <w:t>lo'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98"/>
          <w:i/>
        </w:rPr>
        <w:t>(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97"/>
          <w:i/>
        </w:rPr>
        <w:t>lf"llttMINII</w:t>
      </w:r>
      <w:r>
        <w:rPr>
          <w:rFonts w:ascii="Arial" w:hAnsi="Arial" w:cs="Arial" w:eastAsia="Arial"/>
          <w:sz w:val="13"/>
          <w:szCs w:val="13"/>
          <w:color w:val="A7A7A7"/>
          <w:spacing w:val="-16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227"/>
          <w:i/>
        </w:rPr>
        <w:t>Aljl--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227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22"/>
          <w:i/>
        </w:rPr>
        <w:t>f'Jl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23"/>
          <w:i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7"/>
          <w:w w:val="600"/>
          <w:i/>
        </w:rPr>
        <w:t>.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87"/>
          <w:i/>
        </w:rPr>
        <w:t>AJI!W'IIIl.t,.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0"/>
          <w:w w:val="56"/>
        </w:rPr>
        <w:t>tJ_.:.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0"/>
          <w:w w:val="56"/>
        </w:rPr>
        <w:t>_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19"/>
          <w:w w:val="5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00"/>
        </w:rPr>
        <w:t>UCOIOp;ll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00"/>
        </w:rPr>
        <w:t>:r,unC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00"/>
        </w:rPr>
        <w:t>)'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00"/>
        </w:rPr>
        <w:t>     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491"/>
        </w:rPr>
        <w:t>I</w:t>
      </w:r>
      <w:r>
        <w:rPr>
          <w:rFonts w:ascii="Arial" w:hAnsi="Arial" w:cs="Arial" w:eastAsia="Arial"/>
          <w:sz w:val="12"/>
          <w:szCs w:val="12"/>
          <w:color w:val="A7A7A7"/>
          <w:spacing w:val="-2"/>
          <w:w w:val="490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10"/>
        </w:rPr>
        <w:t>lie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</w:rPr>
        <w:t>Repllrt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9" w:after="0" w:line="240" w:lineRule="auto"/>
        <w:ind w:left="33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A7A7A7"/>
          <w:w w:val="78"/>
        </w:rPr>
        <w:t>lOI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w w:val="79"/>
        </w:rPr>
        <w:t>)S.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5"/>
          <w:w w:val="79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E6E6E"/>
          <w:spacing w:val="0"/>
          <w:w w:val="55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6E6E6E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79"/>
        </w:rPr>
        <w:t>J!IS..IJ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1"/>
          <w:w w:val="79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79"/>
        </w:rPr>
        <w:t>cx.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7"/>
          <w:w w:val="7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2"/>
        </w:rPr>
        <w:t>mr•lo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3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92"/>
        </w:rPr>
        <w:t>b)</w:t>
      </w:r>
      <w:r>
        <w:rPr>
          <w:rFonts w:ascii="Arial" w:hAnsi="Arial" w:cs="Arial" w:eastAsia="Arial"/>
          <w:sz w:val="14"/>
          <w:szCs w:val="14"/>
          <w:color w:val="A7A7A7"/>
          <w:spacing w:val="6"/>
          <w:w w:val="92"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2"/>
        </w:rPr>
        <w:t>llobc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9"/>
          <w:w w:val="9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</w:rPr>
        <w:t>B«lar.ooo.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70" w:after="0" w:line="152" w:lineRule="exact"/>
        <w:ind w:left="19" w:right="102" w:firstLine="14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4"/>
          <w:szCs w:val="14"/>
          <w:color w:val="A7A7A7"/>
          <w:w w:val="119"/>
          <w:i/>
        </w:rPr>
        <w:t>T"""""""'</w:t>
      </w:r>
      <w:r>
        <w:rPr>
          <w:rFonts w:ascii="Arial" w:hAnsi="Arial" w:cs="Arial" w:eastAsia="Arial"/>
          <w:sz w:val="14"/>
          <w:szCs w:val="14"/>
          <w:color w:val="A7A7A7"/>
          <w:spacing w:val="-3"/>
          <w:w w:val="120"/>
          <w:i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91"/>
          <w:i/>
        </w:rPr>
        <w:t>&gt;t.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-4"/>
          <w:w w:val="92"/>
          <w:i/>
        </w:rPr>
        <w:t>p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61"/>
          <w:i/>
        </w:rPr>
        <w:t>&lt;if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-15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-11"/>
          <w:w w:val="162"/>
          <w:i/>
        </w:rPr>
        <w:t>M</w:t>
      </w:r>
      <w:r>
        <w:rPr>
          <w:rFonts w:ascii="Arial" w:hAnsi="Arial" w:cs="Arial" w:eastAsia="Arial"/>
          <w:sz w:val="14"/>
          <w:szCs w:val="14"/>
          <w:color w:val="A7A7A7"/>
          <w:spacing w:val="-50"/>
          <w:w w:val="161"/>
          <w:i/>
        </w:rPr>
        <w:t>I</w:t>
      </w:r>
      <w:r>
        <w:rPr>
          <w:rFonts w:ascii="Arial" w:hAnsi="Arial" w:cs="Arial" w:eastAsia="Arial"/>
          <w:sz w:val="15"/>
          <w:szCs w:val="15"/>
          <w:color w:val="A7A7A7"/>
          <w:spacing w:val="0"/>
          <w:w w:val="112"/>
        </w:rPr>
        <w:t>!</w:t>
      </w:r>
      <w:r>
        <w:rPr>
          <w:rFonts w:ascii="Arial" w:hAnsi="Arial" w:cs="Arial" w:eastAsia="Arial"/>
          <w:sz w:val="15"/>
          <w:szCs w:val="15"/>
          <w:color w:val="A7A7A7"/>
          <w:spacing w:val="-66"/>
          <w:w w:val="113"/>
        </w:rPr>
        <w:t>J</w:t>
      </w:r>
      <w:r>
        <w:rPr>
          <w:rFonts w:ascii="Arial" w:hAnsi="Arial" w:cs="Arial" w:eastAsia="Arial"/>
          <w:sz w:val="14"/>
          <w:szCs w:val="14"/>
          <w:color w:val="A7A7A7"/>
          <w:spacing w:val="-19"/>
          <w:w w:val="161"/>
          <w:i/>
        </w:rPr>
        <w:t>,</w:t>
      </w:r>
      <w:r>
        <w:rPr>
          <w:rFonts w:ascii="Arial" w:hAnsi="Arial" w:cs="Arial" w:eastAsia="Arial"/>
          <w:sz w:val="14"/>
          <w:szCs w:val="14"/>
          <w:color w:val="A7A7A7"/>
          <w:spacing w:val="-38"/>
          <w:w w:val="161"/>
          <w:i/>
        </w:rPr>
        <w:t>.</w:t>
      </w:r>
      <w:r>
        <w:rPr>
          <w:rFonts w:ascii="Arial" w:hAnsi="Arial" w:cs="Arial" w:eastAsia="Arial"/>
          <w:sz w:val="15"/>
          <w:szCs w:val="15"/>
          <w:color w:val="A7A7A7"/>
          <w:spacing w:val="-54"/>
          <w:w w:val="112"/>
        </w:rPr>
        <w:t>S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61"/>
          <w:i/>
        </w:rPr>
        <w:t>.</w:t>
      </w:r>
      <w:r>
        <w:rPr>
          <w:rFonts w:ascii="Arial" w:hAnsi="Arial" w:cs="Arial" w:eastAsia="Arial"/>
          <w:sz w:val="15"/>
          <w:szCs w:val="15"/>
          <w:color w:val="A7A7A7"/>
          <w:spacing w:val="-13"/>
          <w:w w:val="112"/>
        </w:rPr>
        <w:t>.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89"/>
          <w:i/>
        </w:rPr>
        <w:t>5/ofn.D</w:t>
      </w:r>
      <w:r>
        <w:rPr>
          <w:rFonts w:ascii="Arial" w:hAnsi="Arial" w:cs="Arial" w:eastAsia="Arial"/>
          <w:sz w:val="14"/>
          <w:szCs w:val="14"/>
          <w:color w:val="A7A7A7"/>
          <w:spacing w:val="-4"/>
          <w:w w:val="90"/>
          <w:i/>
        </w:rPr>
        <w:t>o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90"/>
          <w:i/>
        </w:rPr>
        <w:t>n</w:t>
      </w:r>
      <w:r>
        <w:rPr>
          <w:rFonts w:ascii="Arial" w:hAnsi="Arial" w:cs="Arial" w:eastAsia="Arial"/>
          <w:sz w:val="14"/>
          <w:szCs w:val="14"/>
          <w:color w:val="A7A7A7"/>
          <w:spacing w:val="-3"/>
          <w:w w:val="90"/>
          <w:i/>
        </w:rPr>
        <w:t>l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43"/>
          <w:i/>
        </w:rPr>
        <w:t>(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42"/>
          <w:i/>
        </w:rPr>
        <w:t>I</w:t>
      </w:r>
      <w:r>
        <w:rPr>
          <w:rFonts w:ascii="Arial" w:hAnsi="Arial" w:cs="Arial" w:eastAsia="Arial"/>
          <w:sz w:val="14"/>
          <w:szCs w:val="14"/>
          <w:color w:val="A7A7A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81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9"/>
          <w:w w:val="81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72"/>
          <w:i/>
        </w:rPr>
        <w:t>oood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6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91"/>
        </w:rPr>
        <w:t>Tlfl&gt;t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210"/>
          <w:i/>
        </w:rPr>
        <w:t>(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88"/>
          <w:i/>
        </w:rPr>
        <w:t>16</w:t>
      </w:r>
      <w:r>
        <w:rPr>
          <w:rFonts w:ascii="Arial" w:hAnsi="Arial" w:cs="Arial" w:eastAsia="Arial"/>
          <w:sz w:val="14"/>
          <w:szCs w:val="14"/>
          <w:color w:val="A7A7A7"/>
          <w:spacing w:val="-5"/>
          <w:w w:val="88"/>
          <w:i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77"/>
          <w:i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76"/>
          <w:i/>
        </w:rPr>
        <w:t>/oo&lt;fo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76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73"/>
          <w:i/>
        </w:rPr>
        <w:t>n111;.4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26"/>
          <w:w w:val="73"/>
          <w:i/>
        </w:rPr>
        <w:t>$</w:t>
      </w:r>
      <w:r>
        <w:rPr>
          <w:rFonts w:ascii="Times New Roman" w:hAnsi="Times New Roman" w:cs="Times New Roman" w:eastAsia="Times New Roman"/>
          <w:sz w:val="15"/>
          <w:szCs w:val="15"/>
          <w:color w:val="808082"/>
          <w:spacing w:val="0"/>
          <w:w w:val="186"/>
          <w:i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80808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08082"/>
          <w:spacing w:val="6"/>
          <w:w w:val="100"/>
          <w:i/>
        </w:rPr>
        <w:t> </w:t>
      </w:r>
      <w:r>
        <w:rPr>
          <w:rFonts w:ascii="Arial" w:hAnsi="Arial" w:cs="Arial" w:eastAsia="Arial"/>
          <w:sz w:val="11"/>
          <w:szCs w:val="11"/>
          <w:color w:val="A7A7A7"/>
          <w:spacing w:val="0"/>
          <w:w w:val="305"/>
          <w:i/>
        </w:rPr>
        <w:t>I'JII</w:t>
      </w:r>
      <w:r>
        <w:rPr>
          <w:rFonts w:ascii="Arial" w:hAnsi="Arial" w:cs="Arial" w:eastAsia="Arial"/>
          <w:sz w:val="11"/>
          <w:szCs w:val="11"/>
          <w:color w:val="A7A7A7"/>
          <w:spacing w:val="0"/>
          <w:w w:val="305"/>
          <w:i/>
        </w:rPr>
        <w:t>,</w:t>
      </w:r>
      <w:r>
        <w:rPr>
          <w:rFonts w:ascii="Arial" w:hAnsi="Arial" w:cs="Arial" w:eastAsia="Arial"/>
          <w:sz w:val="11"/>
          <w:szCs w:val="11"/>
          <w:color w:val="A7A7A7"/>
          <w:spacing w:val="-68"/>
          <w:w w:val="305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2"/>
        </w:rPr>
        <w:t>U.S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7"/>
          <w:w w:val="82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75"/>
        </w:rPr>
        <w:t>(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74"/>
        </w:rPr>
        <w:t>l.."'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75"/>
        </w:rPr>
        <w:t>()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74"/>
        </w:rPr>
        <w:t>f&lt;ltlcat</w:t>
      </w:r>
      <w:r>
        <w:rPr>
          <w:rFonts w:ascii="Arial" w:hAnsi="Arial" w:cs="Arial" w:eastAsia="Arial"/>
          <w:sz w:val="14"/>
          <w:szCs w:val="14"/>
          <w:color w:val="A7A7A7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13"/>
          <w:w w:val="126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808082"/>
          <w:spacing w:val="0"/>
          <w:w w:val="77"/>
        </w:rPr>
        <w:t>u</w:t>
      </w:r>
      <w:r>
        <w:rPr>
          <w:rFonts w:ascii="Times New Roman" w:hAnsi="Times New Roman" w:cs="Times New Roman" w:eastAsia="Times New Roman"/>
          <w:sz w:val="15"/>
          <w:szCs w:val="15"/>
          <w:color w:val="808082"/>
          <w:spacing w:val="-10"/>
          <w:w w:val="77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909090"/>
          <w:spacing w:val="0"/>
          <w:w w:val="103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909090"/>
          <w:spacing w:val="-15"/>
          <w:w w:val="103"/>
        </w:rPr>
        <w:t>.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76"/>
        </w:rPr>
        <w:t>-.: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77"/>
        </w:rPr>
        <w:t>y</w:t>
      </w:r>
      <w:r>
        <w:rPr>
          <w:rFonts w:ascii="Arial" w:hAnsi="Arial" w:cs="Arial" w:eastAsia="Arial"/>
          <w:sz w:val="12"/>
          <w:szCs w:val="12"/>
          <w:color w:val="A7A7A7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6"/>
        </w:rPr>
        <w:t>Ope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7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0"/>
        </w:rPr>
        <w:t>Flit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1"/>
          <w:w w:val="80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0"/>
        </w:rPr>
        <w:t>R.epo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6"/>
        </w:rPr>
        <w:t>2005-1109-8,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70"/>
        </w:rPr>
        <w:t>c:o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1"/>
          <w:w w:val="70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808082"/>
          <w:spacing w:val="5"/>
          <w:w w:val="74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6E6E6E"/>
          <w:spacing w:val="0"/>
          <w:w w:val="9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6E6E6E"/>
          <w:spacing w:val="-33"/>
          <w:w w:val="91"/>
        </w:rPr>
        <w:t>[</w:t>
      </w:r>
      <w:r>
        <w:rPr>
          <w:rFonts w:ascii="Times New Roman" w:hAnsi="Times New Roman" w:cs="Times New Roman" w:eastAsia="Times New Roman"/>
          <w:sz w:val="14"/>
          <w:szCs w:val="14"/>
          <w:color w:val="909090"/>
          <w:spacing w:val="0"/>
          <w:w w:val="97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909090"/>
          <w:spacing w:val="0"/>
          <w:w w:val="98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90909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96"/>
        </w:rPr>
        <w:t>by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7"/>
          <w:w w:val="9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75"/>
        </w:rPr>
        <w:t>Robc: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7"/>
          <w:w w:val="76"/>
        </w:rPr>
        <w:t>n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112"/>
        </w:rPr>
        <w:t>0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111"/>
        </w:rPr>
        <w:t>.</w:t>
      </w:r>
      <w:r>
        <w:rPr>
          <w:rFonts w:ascii="Arial" w:hAnsi="Arial" w:cs="Arial" w:eastAsia="Arial"/>
          <w:sz w:val="14"/>
          <w:szCs w:val="14"/>
          <w:color w:val="B6B6B6"/>
          <w:spacing w:val="-1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372"/>
        </w:rPr>
        <w:t>(lo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74" w:after="0" w:line="240" w:lineRule="auto"/>
        <w:ind w:left="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A7A7A7"/>
          <w:spacing w:val="0"/>
          <w:w w:val="248"/>
          <w:i/>
        </w:rPr>
        <w:t>T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248"/>
          <w:i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248"/>
          <w:i/>
        </w:rPr>
        <w:t>W.&lt;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248"/>
          <w:i/>
        </w:rPr>
        <w:t>(</w:t>
      </w:r>
      <w:r>
        <w:rPr>
          <w:rFonts w:ascii="Arial" w:hAnsi="Arial" w:cs="Arial" w:eastAsia="Arial"/>
          <w:sz w:val="14"/>
          <w:szCs w:val="14"/>
          <w:color w:val="A7A7A7"/>
          <w:spacing w:val="1"/>
          <w:w w:val="248"/>
          <w:i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249"/>
          <w:i/>
        </w:rPr>
        <w:t>JJ6</w:t>
      </w:r>
      <w:r>
        <w:rPr>
          <w:rFonts w:ascii="Arial" w:hAnsi="Arial" w:cs="Arial" w:eastAsia="Arial"/>
          <w:sz w:val="14"/>
          <w:szCs w:val="14"/>
          <w:color w:val="A7A7A7"/>
          <w:spacing w:val="-18"/>
          <w:w w:val="249"/>
          <w:i/>
        </w:rPr>
        <w:t>1</w:t>
      </w:r>
      <w:r>
        <w:rPr>
          <w:rFonts w:ascii="Arial" w:hAnsi="Arial" w:cs="Arial" w:eastAsia="Arial"/>
          <w:sz w:val="14"/>
          <w:szCs w:val="14"/>
          <w:color w:val="C6C6C6"/>
          <w:spacing w:val="0"/>
          <w:w w:val="81"/>
          <w:i/>
        </w:rPr>
        <w:t>.</w:t>
      </w:r>
      <w:r>
        <w:rPr>
          <w:rFonts w:ascii="Arial" w:hAnsi="Arial" w:cs="Arial" w:eastAsia="Arial"/>
          <w:sz w:val="14"/>
          <w:szCs w:val="14"/>
          <w:color w:val="C6C6C6"/>
          <w:spacing w:val="-27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200"/>
          <w:i/>
        </w:rPr>
        <w:t>-.e..d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201"/>
          <w:i/>
        </w:rPr>
        <w:t>(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200"/>
          <w:i/>
        </w:rPr>
        <w:t>J/7Jr.l-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201"/>
          <w:i/>
        </w:rPr>
        <w:t>(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200"/>
          <w:i/>
        </w:rPr>
        <w:t>ll!/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0" w:after="0" w:line="240" w:lineRule="auto"/>
        <w:ind w:left="98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B6B6B6"/>
          <w:w w:val="237"/>
          <w:i/>
        </w:rPr>
        <w:t>-..</w:t>
      </w:r>
      <w:r>
        <w:rPr>
          <w:rFonts w:ascii="Arial" w:hAnsi="Arial" w:cs="Arial" w:eastAsia="Arial"/>
          <w:sz w:val="12"/>
          <w:szCs w:val="12"/>
          <w:color w:val="A7A7A7"/>
          <w:w w:val="119"/>
          <w:i/>
        </w:rPr>
        <w:t>..</w:t>
      </w:r>
      <w:r>
        <w:rPr>
          <w:rFonts w:ascii="Arial" w:hAnsi="Arial" w:cs="Arial" w:eastAsia="Arial"/>
          <w:sz w:val="12"/>
          <w:szCs w:val="12"/>
          <w:color w:val="A7A7A7"/>
          <w:spacing w:val="-17"/>
          <w:w w:val="119"/>
          <w:i/>
        </w:rPr>
        <w:t>.</w:t>
      </w:r>
      <w:r>
        <w:rPr>
          <w:rFonts w:ascii="Arial" w:hAnsi="Arial" w:cs="Arial" w:eastAsia="Arial"/>
          <w:sz w:val="12"/>
          <w:szCs w:val="12"/>
          <w:color w:val="B6B6B6"/>
          <w:spacing w:val="0"/>
          <w:w w:val="140"/>
        </w:rPr>
        <w:t>U3</w:t>
      </w:r>
      <w:r>
        <w:rPr>
          <w:rFonts w:ascii="Arial" w:hAnsi="Arial" w:cs="Arial" w:eastAsia="Arial"/>
          <w:sz w:val="12"/>
          <w:szCs w:val="12"/>
          <w:color w:val="B6B6B6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B6B6B6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57"/>
        </w:rPr>
        <w:t>SclrYCf'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57"/>
        </w:rPr>
        <w:t>()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57"/>
        </w:rPr>
        <w:t>pcltf*lqo..'ll'l</w:t>
      </w:r>
      <w:r>
        <w:rPr>
          <w:rFonts w:ascii="Arial" w:hAnsi="Arial" w:cs="Arial" w:eastAsia="Arial"/>
          <w:sz w:val="12"/>
          <w:szCs w:val="12"/>
          <w:color w:val="A7A7A7"/>
          <w:spacing w:val="1"/>
          <w:w w:val="157"/>
        </w:rPr>
        <w:t> 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57"/>
        </w:rPr>
        <w:t>111D-ll.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57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3.692322pt;margin-top:.469781pt;width:44.342852pt;height:21pt;mso-position-horizontal-relative:page;mso-position-vertical-relative:paragraph;z-index:-3017" type="#_x0000_t202" filled="f" stroked="f">
            <v:textbox inset="0,0,0,0">
              <w:txbxContent>
                <w:p>
                  <w:pPr>
                    <w:spacing w:before="0" w:after="0" w:line="420" w:lineRule="exact"/>
                    <w:ind w:right="-103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Pr/>
                  <w:r>
                    <w:rPr>
                      <w:rFonts w:ascii="Arial" w:hAnsi="Arial" w:cs="Arial" w:eastAsia="Arial"/>
                      <w:sz w:val="42"/>
                      <w:szCs w:val="42"/>
                      <w:color w:val="A7A7A7"/>
                      <w:spacing w:val="-12"/>
                      <w:w w:val="82"/>
                    </w:rPr>
                    <w:t>r</w:t>
                  </w:r>
                  <w:r>
                    <w:rPr>
                      <w:rFonts w:ascii="Arial" w:hAnsi="Arial" w:cs="Arial" w:eastAsia="Arial"/>
                      <w:sz w:val="42"/>
                      <w:szCs w:val="42"/>
                      <w:color w:val="A7A7A7"/>
                      <w:spacing w:val="-27"/>
                      <w:w w:val="82"/>
                    </w:rPr>
                    <w:t>_</w:t>
                  </w:r>
                  <w:r>
                    <w:rPr>
                      <w:rFonts w:ascii="Arial" w:hAnsi="Arial" w:cs="Arial" w:eastAsia="Arial"/>
                      <w:sz w:val="42"/>
                      <w:szCs w:val="42"/>
                      <w:color w:val="A7A7A7"/>
                      <w:spacing w:val="0"/>
                      <w:w w:val="81"/>
                    </w:rPr>
                    <w:t>.</w:t>
                  </w:r>
                  <w:r>
                    <w:rPr>
                      <w:rFonts w:ascii="Arial" w:hAnsi="Arial" w:cs="Arial" w:eastAsia="Arial"/>
                      <w:sz w:val="42"/>
                      <w:szCs w:val="42"/>
                      <w:color w:val="A7A7A7"/>
                      <w:spacing w:val="-11"/>
                      <w:w w:val="81"/>
                    </w:rPr>
                    <w:t>,</w:t>
                  </w:r>
                  <w:r>
                    <w:rPr>
                      <w:rFonts w:ascii="Arial" w:hAnsi="Arial" w:cs="Arial" w:eastAsia="Arial"/>
                      <w:sz w:val="42"/>
                      <w:szCs w:val="42"/>
                      <w:color w:val="A7A7A7"/>
                      <w:spacing w:val="-14"/>
                      <w:w w:val="81"/>
                    </w:rPr>
                    <w:t>.</w:t>
                  </w:r>
                  <w:r>
                    <w:rPr>
                      <w:rFonts w:ascii="Arial" w:hAnsi="Arial" w:cs="Arial" w:eastAsia="Arial"/>
                      <w:sz w:val="42"/>
                      <w:szCs w:val="42"/>
                      <w:color w:val="A7A7A7"/>
                      <w:spacing w:val="-68"/>
                      <w:w w:val="81"/>
                    </w:rPr>
                    <w:t>,</w:t>
                  </w:r>
                  <w:r>
                    <w:rPr>
                      <w:rFonts w:ascii="Arial" w:hAnsi="Arial" w:cs="Arial" w:eastAsia="Arial"/>
                      <w:sz w:val="42"/>
                      <w:szCs w:val="42"/>
                      <w:color w:val="A7A7A7"/>
                      <w:spacing w:val="-22"/>
                      <w:w w:val="59"/>
                    </w:rPr>
                    <w:t>.</w:t>
                  </w:r>
                  <w:r>
                    <w:rPr>
                      <w:rFonts w:ascii="Arial" w:hAnsi="Arial" w:cs="Arial" w:eastAsia="Arial"/>
                      <w:sz w:val="42"/>
                      <w:szCs w:val="42"/>
                      <w:color w:val="A7A7A7"/>
                      <w:spacing w:val="-15"/>
                      <w:w w:val="59"/>
                    </w:rPr>
                    <w:t>.</w:t>
                  </w:r>
                  <w:r>
                    <w:rPr>
                      <w:rFonts w:ascii="Arial" w:hAnsi="Arial" w:cs="Arial" w:eastAsia="Arial"/>
                      <w:sz w:val="42"/>
                      <w:szCs w:val="42"/>
                      <w:color w:val="A7A7A7"/>
                      <w:spacing w:val="-9"/>
                      <w:w w:val="59"/>
                    </w:rPr>
                    <w:t>.</w:t>
                  </w:r>
                  <w:r>
                    <w:rPr>
                      <w:rFonts w:ascii="Arial" w:hAnsi="Arial" w:cs="Arial" w:eastAsia="Arial"/>
                      <w:sz w:val="42"/>
                      <w:szCs w:val="42"/>
                      <w:color w:val="A7A7A7"/>
                      <w:spacing w:val="-38"/>
                      <w:w w:val="59"/>
                    </w:rPr>
                    <w:t>.</w:t>
                  </w:r>
                  <w:r>
                    <w:rPr>
                      <w:rFonts w:ascii="Arial" w:hAnsi="Arial" w:cs="Arial" w:eastAsia="Arial"/>
                      <w:sz w:val="42"/>
                      <w:szCs w:val="4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color w:val="A7A7A7"/>
          <w:w w:val="164"/>
        </w:rPr>
        <w:t>.</w:t>
      </w:r>
      <w:r>
        <w:rPr>
          <w:rFonts w:ascii="Arial" w:hAnsi="Arial" w:cs="Arial" w:eastAsia="Arial"/>
          <w:sz w:val="14"/>
          <w:szCs w:val="14"/>
          <w:color w:val="A7A7A7"/>
          <w:spacing w:val="-2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-30"/>
          <w:w w:val="175"/>
        </w:rPr>
        <w:t>.</w:t>
      </w:r>
      <w:r>
        <w:rPr>
          <w:rFonts w:ascii="Arial" w:hAnsi="Arial" w:cs="Arial" w:eastAsia="Arial"/>
          <w:sz w:val="14"/>
          <w:szCs w:val="14"/>
          <w:color w:val="A7A7A7"/>
          <w:spacing w:val="2"/>
          <w:w w:val="175"/>
        </w:rPr>
        <w:t>.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75"/>
        </w:rPr>
        <w:t>..</w:t>
      </w:r>
      <w:r>
        <w:rPr>
          <w:rFonts w:ascii="Arial" w:hAnsi="Arial" w:cs="Arial" w:eastAsia="Arial"/>
          <w:sz w:val="14"/>
          <w:szCs w:val="14"/>
          <w:color w:val="A7A7A7"/>
          <w:spacing w:val="55"/>
          <w:w w:val="175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-23"/>
          <w:w w:val="175"/>
        </w:rPr>
        <w:t>.</w:t>
      </w:r>
      <w:r>
        <w:rPr>
          <w:rFonts w:ascii="Arial" w:hAnsi="Arial" w:cs="Arial" w:eastAsia="Arial"/>
          <w:sz w:val="14"/>
          <w:szCs w:val="14"/>
          <w:color w:val="A7A7A7"/>
          <w:spacing w:val="-16"/>
          <w:w w:val="175"/>
        </w:rPr>
        <w:t>l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75"/>
        </w:rPr>
        <w:t>o</w:t>
      </w:r>
      <w:r>
        <w:rPr>
          <w:rFonts w:ascii="Arial" w:hAnsi="Arial" w:cs="Arial" w:eastAsia="Arial"/>
          <w:sz w:val="14"/>
          <w:szCs w:val="14"/>
          <w:color w:val="A7A7A7"/>
          <w:spacing w:val="-32"/>
          <w:w w:val="175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-12"/>
          <w:w w:val="175"/>
        </w:rPr>
        <w:t>}</w:t>
      </w:r>
      <w:r>
        <w:rPr>
          <w:rFonts w:ascii="Arial" w:hAnsi="Arial" w:cs="Arial" w:eastAsia="Arial"/>
          <w:sz w:val="14"/>
          <w:szCs w:val="14"/>
          <w:color w:val="A7A7A7"/>
          <w:spacing w:val="12"/>
          <w:w w:val="175"/>
        </w:rPr>
        <w:t>l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75"/>
        </w:rPr>
        <w:t>l</w:t>
      </w:r>
      <w:r>
        <w:rPr>
          <w:rFonts w:ascii="Arial" w:hAnsi="Arial" w:cs="Arial" w:eastAsia="Arial"/>
          <w:sz w:val="14"/>
          <w:szCs w:val="14"/>
          <w:color w:val="A7A7A7"/>
          <w:spacing w:val="-45"/>
          <w:w w:val="175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75"/>
        </w:rPr>
        <w:t>oi&gt;MG-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5" w:after="0" w:line="218" w:lineRule="exact"/>
        <w:ind w:left="946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3.758575pt;margin-top:11.628514pt;width:4.35904pt;height:7pt;mso-position-horizontal-relative:page;mso-position-vertical-relative:paragraph;z-index:-3018" type="#_x0000_t202" filled="f" stroked="f">
            <v:textbox inset="0,0,0,0">
              <w:txbxContent>
                <w:p>
                  <w:pPr>
                    <w:spacing w:before="0" w:after="0" w:line="140" w:lineRule="exact"/>
                    <w:ind w:right="-61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B6B6B6"/>
                      <w:spacing w:val="0"/>
                      <w:w w:val="112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color w:val="B6B6B6"/>
          <w:w w:val="104"/>
        </w:rPr>
        <w:t>.,fJ-lo-r/</w:t>
      </w:r>
      <w:r>
        <w:rPr>
          <w:rFonts w:ascii="Times New Roman" w:hAnsi="Times New Roman" w:cs="Times New Roman" w:eastAsia="Times New Roman"/>
          <w:sz w:val="19"/>
          <w:szCs w:val="19"/>
          <w:color w:val="B6B6B6"/>
          <w:spacing w:val="10"/>
          <w:w w:val="105"/>
        </w:rPr>
        <w:t>#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0"/>
          <w:w w:val="118"/>
          <w:i/>
        </w:rPr>
        <w:t>UU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5"/>
          <w:w w:val="118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0"/>
          <w:w w:val="148"/>
          <w:i/>
        </w:rPr>
        <w:t>G.,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-10"/>
          <w:w w:val="148"/>
          <w:i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B6B6B6"/>
          <w:spacing w:val="0"/>
          <w:w w:val="112"/>
          <w:i/>
        </w:rPr>
        <w:t>(S</w:t>
      </w:r>
      <w:r>
        <w:rPr>
          <w:rFonts w:ascii="Times New Roman" w:hAnsi="Times New Roman" w:cs="Times New Roman" w:eastAsia="Times New Roman"/>
          <w:sz w:val="11"/>
          <w:szCs w:val="11"/>
          <w:color w:val="B6B6B6"/>
          <w:spacing w:val="0"/>
          <w:w w:val="111"/>
          <w:i/>
        </w:rPr>
        <w:t>f</w:t>
      </w:r>
      <w:r>
        <w:rPr>
          <w:rFonts w:ascii="Times New Roman" w:hAnsi="Times New Roman" w:cs="Times New Roman" w:eastAsia="Times New Roman"/>
          <w:sz w:val="11"/>
          <w:szCs w:val="11"/>
          <w:color w:val="B6B6B6"/>
          <w:spacing w:val="5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B6B6B6"/>
          <w:spacing w:val="0"/>
          <w:w w:val="127"/>
          <w:i/>
        </w:rPr>
        <w:t>}I</w:t>
      </w:r>
      <w:r>
        <w:rPr>
          <w:rFonts w:ascii="Arial" w:hAnsi="Arial" w:cs="Arial" w:eastAsia="Arial"/>
          <w:sz w:val="12"/>
          <w:szCs w:val="12"/>
          <w:color w:val="B6B6B6"/>
          <w:spacing w:val="-15"/>
          <w:w w:val="127"/>
          <w:i/>
        </w:rPr>
        <w:t> </w:t>
      </w:r>
      <w:r>
        <w:rPr>
          <w:rFonts w:ascii="Arial" w:hAnsi="Arial" w:cs="Arial" w:eastAsia="Arial"/>
          <w:sz w:val="12"/>
          <w:szCs w:val="12"/>
          <w:color w:val="B6B6B6"/>
          <w:spacing w:val="0"/>
          <w:w w:val="255"/>
          <w:i/>
        </w:rPr>
        <w:t>...</w:t>
      </w:r>
      <w:r>
        <w:rPr>
          <w:rFonts w:ascii="Arial" w:hAnsi="Arial" w:cs="Arial" w:eastAsia="Arial"/>
          <w:sz w:val="12"/>
          <w:szCs w:val="12"/>
          <w:color w:val="B6B6B6"/>
          <w:spacing w:val="-49"/>
          <w:w w:val="255"/>
          <w:i/>
        </w:rPr>
        <w:t> 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600"/>
          <w:i/>
        </w:rPr>
        <w:t>-</w:t>
      </w:r>
      <w:r>
        <w:rPr>
          <w:rFonts w:ascii="Arial" w:hAnsi="Arial" w:cs="Arial" w:eastAsia="Arial"/>
          <w:sz w:val="12"/>
          <w:szCs w:val="12"/>
          <w:color w:val="A7A7A7"/>
          <w:spacing w:val="-69"/>
          <w:w w:val="6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0"/>
          <w:w w:val="88"/>
          <w:i/>
        </w:rPr>
        <w:t>tSU/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1"/>
          <w:w w:val="88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</w:rPr>
        <w:t>Q&gt;W.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37" w:lineRule="exact"/>
        <w:ind w:left="33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A7A7A7"/>
          <w:spacing w:val="0"/>
          <w:w w:val="247"/>
          <w:i/>
        </w:rPr>
        <w:t>...,ta.A</w:t>
      </w:r>
      <w:r>
        <w:rPr>
          <w:rFonts w:ascii="Arial" w:hAnsi="Arial" w:cs="Arial" w:eastAsia="Arial"/>
          <w:sz w:val="14"/>
          <w:szCs w:val="14"/>
          <w:color w:val="A7A7A7"/>
          <w:spacing w:val="18"/>
          <w:w w:val="247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02"/>
        </w:rPr>
        <w:t>()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01"/>
        </w:rPr>
        <w:t>oeloso&lt;oiS....,.Opcofil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54"/>
        </w:rPr>
        <w:t>......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2"/>
          <w:w w:val="154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10"/>
        </w:rPr>
        <w:t>lOOl•llll-8.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0" w:lineRule="exact"/>
        <w:ind w:left="1040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129"/>
          <w:position w:val="-11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580"/>
          <w:cols w:num="2" w:equalWidth="0">
            <w:col w:w="4796" w:space="125"/>
            <w:col w:w="4019"/>
          </w:cols>
        </w:sectPr>
      </w:pPr>
      <w:rPr/>
    </w:p>
    <w:p>
      <w:pPr>
        <w:spacing w:before="0" w:after="0" w:line="131" w:lineRule="exact"/>
        <w:ind w:right="-20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A7A7A7"/>
          <w:w w:val="110"/>
        </w:rPr>
        <w:t>wmpikd</w:t>
      </w:r>
      <w:r>
        <w:rPr>
          <w:rFonts w:ascii="Arial" w:hAnsi="Arial" w:cs="Arial" w:eastAsia="Arial"/>
          <w:sz w:val="12"/>
          <w:szCs w:val="12"/>
          <w:color w:val="A7A7A7"/>
          <w:spacing w:val="1"/>
          <w:w w:val="109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16"/>
        </w:rPr>
        <w:t>by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33" w:lineRule="exact"/>
        <w:ind w:right="-6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A7A7A7"/>
          <w:w w:val="105"/>
        </w:rPr>
        <w:t>Rotx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w w:val="106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w w:val="100"/>
        </w:rPr>
      </w:r>
    </w:p>
    <w:p>
      <w:pPr>
        <w:spacing w:before="0" w:after="0" w:line="133" w:lineRule="exact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</w:rPr>
        <w:t>&amp;ollaMOo.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580"/>
          <w:cols w:num="3" w:equalWidth="0">
            <w:col w:w="5579" w:space="24"/>
            <w:col w:w="337" w:space="160"/>
            <w:col w:w="2840"/>
          </w:cols>
        </w:sectPr>
      </w:pPr>
      <w:rPr/>
    </w:p>
    <w:p>
      <w:pPr>
        <w:spacing w:before="0" w:after="0" w:line="171" w:lineRule="exact"/>
        <w:ind w:left="911" w:right="69"/>
        <w:jc w:val="both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9"/>
          <w:i/>
        </w:rPr>
        <w:t>Sa/4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9"/>
          <w:i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9"/>
          <w:i/>
        </w:rPr>
        <w:t>211/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9"/>
          <w:i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5"/>
          <w:w w:val="89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131"/>
          <w:i/>
        </w:rPr>
        <w:t>F¢·.&lt;1od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131"/>
          <w:i/>
        </w:rPr>
        <w:t>(211),...11-(118)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10"/>
          <w:w w:val="131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131"/>
          <w:i/>
        </w:rPr>
        <w:t>s.Afg/lvn'&lt;""'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19" w:lineRule="exact"/>
        <w:ind w:left="911" w:right="117"/>
        <w:jc w:val="both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00"/>
          <w:position w:val="-2"/>
        </w:rPr>
        <w:t>US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31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6"/>
          <w:position w:val="-2"/>
        </w:rPr>
        <w:t>Cir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9"/>
          <w:w w:val="87"/>
          <w:position w:val="-2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808082"/>
          <w:spacing w:val="-7"/>
          <w:w w:val="86"/>
          <w:position w:val="-2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2"/>
          <w:position w:val="-2"/>
        </w:rPr>
        <w:t>opcal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9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3"/>
          <w:position w:val="-2"/>
        </w:rPr>
        <w:t>SUI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2"/>
          <w:position w:val="-2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3"/>
          <w:position w:val="-2"/>
        </w:rPr>
        <w:t>'q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8"/>
          <w:w w:val="93"/>
          <w:position w:val="-2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337"/>
          <w:position w:val="-2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49"/>
          <w:position w:val="-2"/>
        </w:rPr>
        <w:t>hk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26"/>
          <w:w w:val="149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09090"/>
          <w:spacing w:val="-13"/>
          <w:w w:val="84"/>
          <w:position w:val="-2"/>
        </w:rPr>
        <w:t>K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84"/>
          <w:position w:val="-2"/>
        </w:rPr>
        <w:t>&lt;tp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-6"/>
          <w:w w:val="84"/>
          <w:position w:val="-2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909090"/>
          <w:spacing w:val="0"/>
          <w:w w:val="84"/>
          <w:position w:val="-2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909090"/>
          <w:spacing w:val="-2"/>
          <w:w w:val="84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0"/>
          <w:position w:val="-2"/>
        </w:rPr>
        <w:t>200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2"/>
          <w:w w:val="90"/>
          <w:position w:val="-2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808082"/>
          <w:spacing w:val="0"/>
          <w:w w:val="103"/>
          <w:position w:val="-2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808082"/>
          <w:spacing w:val="-26"/>
          <w:w w:val="103"/>
          <w:position w:val="-2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3"/>
          <w:position w:val="-2"/>
        </w:rPr>
        <w:t>09S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8"/>
          <w:w w:val="93"/>
          <w:position w:val="-2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808082"/>
          <w:spacing w:val="0"/>
          <w:w w:val="92"/>
          <w:position w:val="-2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808082"/>
          <w:spacing w:val="0"/>
          <w:w w:val="93"/>
          <w:position w:val="-2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808082"/>
          <w:spacing w:val="-24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4"/>
          <w:position w:val="-2"/>
        </w:rPr>
        <w:t>oompt.lc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4"/>
          <w:position w:val="-2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6"/>
          <w:w w:val="84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4"/>
          <w:position w:val="-2"/>
        </w:rPr>
        <w:t>by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13"/>
          <w:w w:val="84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4"/>
          <w:position w:val="-2"/>
        </w:rPr>
        <w:t>Rob..'ft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96" w:lineRule="exact"/>
        <w:ind w:left="911" w:right="3168"/>
        <w:jc w:val="both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B6B6B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B6B6B6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9"/>
        </w:rPr>
        <w:t>Doht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90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6E6E6E"/>
          <w:spacing w:val="-12"/>
          <w:w w:val="86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93"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94"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93"/>
        </w:rPr>
        <w:t>ln.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32" w:lineRule="exact"/>
        <w:ind w:left="925" w:right="16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A7A7A7"/>
          <w:w w:val="73"/>
          <w:position w:val="-1"/>
        </w:rPr>
        <w:t>r.,..,.,A;,</w:t>
      </w:r>
      <w:r>
        <w:rPr>
          <w:rFonts w:ascii="Times New Roman" w:hAnsi="Times New Roman" w:cs="Times New Roman" w:eastAsia="Times New Roman"/>
          <w:sz w:val="25"/>
          <w:szCs w:val="25"/>
          <w:color w:val="A7A7A7"/>
          <w:spacing w:val="-4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A7A7A7"/>
          <w:spacing w:val="0"/>
          <w:w w:val="165"/>
          <w:i/>
          <w:position w:val="-1"/>
        </w:rPr>
        <w:t>""</w:t>
      </w:r>
      <w:r>
        <w:rPr>
          <w:rFonts w:ascii="Times New Roman" w:hAnsi="Times New Roman" w:cs="Times New Roman" w:eastAsia="Times New Roman"/>
          <w:sz w:val="20"/>
          <w:szCs w:val="20"/>
          <w:color w:val="A7A7A7"/>
          <w:spacing w:val="1"/>
          <w:w w:val="16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A7A7A7"/>
          <w:spacing w:val="0"/>
          <w:w w:val="165"/>
          <w:i/>
          <w:position w:val="-1"/>
        </w:rPr>
        <w:t>'c/</w:t>
      </w:r>
      <w:r>
        <w:rPr>
          <w:rFonts w:ascii="Times New Roman" w:hAnsi="Times New Roman" w:cs="Times New Roman" w:eastAsia="Times New Roman"/>
          <w:sz w:val="20"/>
          <w:szCs w:val="20"/>
          <w:color w:val="A7A7A7"/>
          <w:spacing w:val="1"/>
          <w:w w:val="16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A7A7A7"/>
          <w:spacing w:val="0"/>
          <w:w w:val="166"/>
          <w:i/>
          <w:position w:val="-1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A7A7A7"/>
          <w:spacing w:val="4"/>
          <w:w w:val="166"/>
          <w:i/>
          <w:position w:val="-1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A7A7A7"/>
          <w:spacing w:val="0"/>
          <w:w w:val="81"/>
          <w:i/>
          <w:position w:val="-1"/>
        </w:rPr>
        <w:t>151o</w:t>
      </w:r>
      <w:r>
        <w:rPr>
          <w:rFonts w:ascii="Times New Roman" w:hAnsi="Times New Roman" w:cs="Times New Roman" w:eastAsia="Times New Roman"/>
          <w:sz w:val="18"/>
          <w:szCs w:val="18"/>
          <w:color w:val="A7A7A7"/>
          <w:spacing w:val="-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7A7A7"/>
          <w:spacing w:val="0"/>
          <w:w w:val="86"/>
          <w:i/>
          <w:position w:val="-1"/>
        </w:rPr>
        <w:t>Jono·K""</w:t>
      </w:r>
      <w:r>
        <w:rPr>
          <w:rFonts w:ascii="Times New Roman" w:hAnsi="Times New Roman" w:cs="Times New Roman" w:eastAsia="Times New Roman"/>
          <w:sz w:val="18"/>
          <w:szCs w:val="18"/>
          <w:color w:val="A7A7A7"/>
          <w:spacing w:val="-1"/>
          <w:w w:val="86"/>
          <w:i/>
          <w:position w:val="-1"/>
        </w:rPr>
        <w:t>=</w:t>
      </w:r>
      <w:r>
        <w:rPr>
          <w:rFonts w:ascii="Times New Roman" w:hAnsi="Times New Roman" w:cs="Times New Roman" w:eastAsia="Times New Roman"/>
          <w:sz w:val="18"/>
          <w:szCs w:val="18"/>
          <w:color w:val="A7A7A7"/>
          <w:spacing w:val="0"/>
          <w:w w:val="70"/>
          <w:i/>
          <w:position w:val="-1"/>
        </w:rPr>
        <w:t>1113)</w:t>
      </w:r>
      <w:r>
        <w:rPr>
          <w:rFonts w:ascii="Times New Roman" w:hAnsi="Times New Roman" w:cs="Times New Roman" w:eastAsia="Times New Roman"/>
          <w:sz w:val="18"/>
          <w:szCs w:val="18"/>
          <w:color w:val="A7A7A7"/>
          <w:spacing w:val="-3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7A7A7"/>
          <w:spacing w:val="0"/>
          <w:w w:val="101"/>
          <w:i/>
          <w:position w:val="-1"/>
        </w:rPr>
        <w:t>a.JZ.!.!m•J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48" w:lineRule="exact"/>
        <w:ind w:left="1010" w:right="-13"/>
        <w:jc w:val="both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A7A7A7"/>
          <w:spacing w:val="0"/>
          <w:w w:val="361"/>
          <w:i/>
        </w:rPr>
        <w:t>.!.J</w:t>
      </w:r>
      <w:r>
        <w:rPr>
          <w:rFonts w:ascii="Times New Roman" w:hAnsi="Times New Roman" w:cs="Times New Roman" w:eastAsia="Times New Roman"/>
          <w:sz w:val="11"/>
          <w:szCs w:val="11"/>
          <w:color w:val="A7A7A7"/>
          <w:spacing w:val="0"/>
          <w:w w:val="361"/>
          <w:i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A7A7A7"/>
          <w:spacing w:val="-73"/>
          <w:w w:val="361"/>
          <w:i/>
        </w:rPr>
        <w:t> </w:t>
      </w:r>
      <w:r>
        <w:rPr>
          <w:rFonts w:ascii="Arial" w:hAnsi="Arial" w:cs="Arial" w:eastAsia="Arial"/>
          <w:sz w:val="11"/>
          <w:szCs w:val="11"/>
          <w:color w:val="A7A7A7"/>
          <w:spacing w:val="0"/>
          <w:w w:val="154"/>
        </w:rPr>
        <w:t>A;tbl#ilft</w:t>
      </w:r>
      <w:r>
        <w:rPr>
          <w:rFonts w:ascii="Arial" w:hAnsi="Arial" w:cs="Arial" w:eastAsia="Arial"/>
          <w:sz w:val="11"/>
          <w:szCs w:val="11"/>
          <w:color w:val="A7A7A7"/>
          <w:spacing w:val="-9"/>
          <w:w w:val="154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98"/>
        </w:rPr>
        <w:t>US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7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272"/>
        </w:rPr>
        <w:t>j.;o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272"/>
        </w:rPr>
        <w:t>l</w:t>
      </w:r>
      <w:r>
        <w:rPr>
          <w:rFonts w:ascii="Arial" w:hAnsi="Arial" w:cs="Arial" w:eastAsia="Arial"/>
          <w:sz w:val="12"/>
          <w:szCs w:val="12"/>
          <w:color w:val="A7A7A7"/>
          <w:spacing w:val="-65"/>
          <w:w w:val="27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97"/>
        </w:rPr>
        <w:t>$un-c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97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1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A7A7A7"/>
          <w:spacing w:val="0"/>
          <w:w w:val="74"/>
        </w:rPr>
        <w:t>O?c</w:t>
      </w:r>
      <w:r>
        <w:rPr>
          <w:rFonts w:ascii="Arial" w:hAnsi="Arial" w:cs="Arial" w:eastAsia="Arial"/>
          <w:sz w:val="16"/>
          <w:szCs w:val="16"/>
          <w:color w:val="A7A7A7"/>
          <w:spacing w:val="0"/>
          <w:w w:val="75"/>
        </w:rPr>
        <w:t>a</w:t>
      </w:r>
      <w:r>
        <w:rPr>
          <w:rFonts w:ascii="Arial" w:hAnsi="Arial" w:cs="Arial" w:eastAsia="Arial"/>
          <w:sz w:val="16"/>
          <w:szCs w:val="16"/>
          <w:color w:val="A7A7A7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5"/>
        </w:rPr>
        <w:t>File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3"/>
          <w:w w:val="8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14"/>
        </w:rPr>
        <w:t>Rqo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5"/>
          <w:w w:val="11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100"/>
        </w:rPr>
        <w:t>200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" w:after="0" w:line="240" w:lineRule="auto"/>
        <w:ind w:left="925" w:right="1729"/>
        <w:jc w:val="both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A7A7A7"/>
          <w:spacing w:val="0"/>
          <w:w w:val="128"/>
        </w:rPr>
        <w:t>109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28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27"/>
        </w:rPr>
        <w:t>8.-&lt;db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28"/>
        </w:rPr>
        <w:t>)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27"/>
        </w:rPr>
        <w:t>'lloi&gt;MG8dlm..­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38" w:after="0" w:line="240" w:lineRule="auto"/>
        <w:ind w:left="1002" w:right="92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A7A7A7"/>
          <w:w w:val="294"/>
        </w:rPr>
        <w:t>14;:lo4'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5"/>
          <w:w w:val="295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C6C6C6"/>
          <w:spacing w:val="0"/>
          <w:w w:val="87"/>
        </w:rPr>
        <w:t>11.4</w:t>
      </w:r>
      <w:r>
        <w:rPr>
          <w:rFonts w:ascii="Times New Roman" w:hAnsi="Times New Roman" w:cs="Times New Roman" w:eastAsia="Times New Roman"/>
          <w:sz w:val="15"/>
          <w:szCs w:val="15"/>
          <w:color w:val="C6C6C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B6B6B6"/>
          <w:spacing w:val="0"/>
          <w:w w:val="158"/>
          <w:i/>
        </w:rPr>
        <w:t>ffll</w:t>
      </w:r>
      <w:r>
        <w:rPr>
          <w:rFonts w:ascii="Times New Roman" w:hAnsi="Times New Roman" w:cs="Times New Roman" w:eastAsia="Times New Roman"/>
          <w:sz w:val="12"/>
          <w:szCs w:val="12"/>
          <w:color w:val="B6B6B6"/>
          <w:spacing w:val="-7"/>
          <w:w w:val="158"/>
          <w:i/>
        </w:rPr>
        <w:t> 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95"/>
        </w:rPr>
        <w:t>J6:"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95"/>
        </w:rPr>
        <w:t>2</w:t>
      </w:r>
      <w:r>
        <w:rPr>
          <w:rFonts w:ascii="Arial" w:hAnsi="Arial" w:cs="Arial" w:eastAsia="Arial"/>
          <w:sz w:val="12"/>
          <w:szCs w:val="12"/>
          <w:color w:val="A7A7A7"/>
          <w:spacing w:val="-12"/>
          <w:w w:val="9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99"/>
          <w:i/>
        </w:rPr>
        <w:t>alfiiiJ671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-3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A7A7A7"/>
          <w:spacing w:val="0"/>
          <w:w w:val="116"/>
          <w:i/>
        </w:rPr>
        <w:t>c;..n-</w:t>
      </w:r>
      <w:r>
        <w:rPr>
          <w:rFonts w:ascii="Arial" w:hAnsi="Arial" w:cs="Arial" w:eastAsia="Arial"/>
          <w:sz w:val="15"/>
          <w:szCs w:val="15"/>
          <w:color w:val="A7A7A7"/>
          <w:spacing w:val="0"/>
          <w:w w:val="117"/>
          <w:i/>
        </w:rPr>
        <w:t>(</w:t>
      </w:r>
      <w:r>
        <w:rPr>
          <w:rFonts w:ascii="Arial" w:hAnsi="Arial" w:cs="Arial" w:eastAsia="Arial"/>
          <w:sz w:val="15"/>
          <w:szCs w:val="15"/>
          <w:color w:val="A7A7A7"/>
          <w:spacing w:val="0"/>
          <w:w w:val="116"/>
          <w:i/>
        </w:rPr>
        <w:t>JJJ'I.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31" w:lineRule="exact"/>
        <w:ind w:left="911" w:right="29"/>
        <w:jc w:val="both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pt;margin-top:1.994127pt;width:46.917362pt;height:14.5pt;mso-position-horizontal-relative:page;mso-position-vertical-relative:paragraph;z-index:-3016" type="#_x0000_t202" filled="f" stroked="f">
            <v:textbox inset="0,0,0,0">
              <w:txbxContent>
                <w:p>
                  <w:pPr>
                    <w:spacing w:before="0" w:after="0" w:line="290" w:lineRule="exact"/>
                    <w:ind w:right="-84"/>
                    <w:jc w:val="left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9"/>
                      <w:szCs w:val="29"/>
                      <w:color w:val="A7A7A7"/>
                      <w:spacing w:val="0"/>
                      <w:w w:val="112"/>
                    </w:rPr>
                    <w:t>..._s.n.,</w:t>
                  </w:r>
                  <w:r>
                    <w:rPr>
                      <w:rFonts w:ascii="Times New Roman" w:hAnsi="Times New Roman" w:cs="Times New Roman" w:eastAsia="Times New Roman"/>
                      <w:sz w:val="29"/>
                      <w:szCs w:val="2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65"/>
          <w:i/>
          <w:position w:val="-3"/>
        </w:rPr>
        <w:t>WIJIJI</w:t>
      </w:r>
      <w:r>
        <w:rPr>
          <w:rFonts w:ascii="Arial" w:hAnsi="Arial" w:cs="Arial" w:eastAsia="Arial"/>
          <w:sz w:val="14"/>
          <w:szCs w:val="14"/>
          <w:color w:val="A7A7A7"/>
          <w:spacing w:val="-2"/>
          <w:w w:val="165"/>
          <w:i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165"/>
          <w:i/>
          <w:position w:val="-3"/>
        </w:rPr>
        <w:t>U.U'</w:t>
      </w:r>
      <w:r>
        <w:rPr>
          <w:rFonts w:ascii="Arial" w:hAnsi="Arial" w:cs="Arial" w:eastAsia="Arial"/>
          <w:sz w:val="14"/>
          <w:szCs w:val="14"/>
          <w:color w:val="B6B6B6"/>
          <w:spacing w:val="-13"/>
          <w:w w:val="165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100"/>
          <w:position w:val="-3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100"/>
          <w:position w:val="-3"/>
        </w:rPr>
        <w:t>  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1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100"/>
          <w:position w:val="-3"/>
        </w:rPr>
        <w:t>:&amp;.IJ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100"/>
          <w:position w:val="-3"/>
        </w:rPr>
        <w:t>U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100"/>
          <w:position w:val="-3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2"/>
          <w:w w:val="100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88"/>
          <w:i/>
          <w:position w:val="-3"/>
        </w:rPr>
        <w:t>.o.:-ld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88"/>
          <w:i/>
          <w:position w:val="-3"/>
        </w:rPr>
        <w:t>(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88"/>
          <w:i/>
          <w:position w:val="-3"/>
        </w:rPr>
        <w:t>JI9J.lit</w:t>
      </w:r>
      <w:r>
        <w:rPr>
          <w:rFonts w:ascii="Arial" w:hAnsi="Arial" w:cs="Arial" w:eastAsia="Arial"/>
          <w:sz w:val="14"/>
          <w:szCs w:val="14"/>
          <w:color w:val="A7A7A7"/>
          <w:spacing w:val="-8"/>
          <w:w w:val="188"/>
          <w:i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88"/>
          <w:i/>
          <w:position w:val="-3"/>
        </w:rPr>
        <w:t>(J*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86" w:lineRule="exact"/>
        <w:ind w:left="911" w:right="10"/>
        <w:jc w:val="both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7"/>
          <w:szCs w:val="17"/>
          <w:color w:val="B6B6B6"/>
          <w:spacing w:val="0"/>
          <w:w w:val="127"/>
          <w:i/>
          <w:position w:val="1"/>
        </w:rPr>
        <w:t>..,.IWllofl111e-t-.b.w---</w:t>
      </w:r>
      <w:r>
        <w:rPr>
          <w:rFonts w:ascii="Arial" w:hAnsi="Arial" w:cs="Arial" w:eastAsia="Arial"/>
          <w:sz w:val="17"/>
          <w:szCs w:val="17"/>
          <w:color w:val="B6B6B6"/>
          <w:spacing w:val="-24"/>
          <w:w w:val="127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B6B6B6"/>
          <w:spacing w:val="0"/>
          <w:w w:val="80"/>
          <w:position w:val="1"/>
        </w:rPr>
        <w:t>u.</w:t>
      </w:r>
      <w:r>
        <w:rPr>
          <w:rFonts w:ascii="Times New Roman" w:hAnsi="Times New Roman" w:cs="Times New Roman" w:eastAsia="Times New Roman"/>
          <w:sz w:val="22"/>
          <w:szCs w:val="22"/>
          <w:color w:val="B6B6B6"/>
          <w:spacing w:val="-6"/>
          <w:w w:val="80"/>
          <w:position w:val="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B6B6B6"/>
          <w:spacing w:val="0"/>
          <w:w w:val="58"/>
          <w:position w:val="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B6B6B6"/>
          <w:spacing w:val="0"/>
          <w:w w:val="100"/>
          <w:position w:val="1"/>
        </w:rPr>
        <w:t>                </w:t>
      </w:r>
      <w:r>
        <w:rPr>
          <w:rFonts w:ascii="Times New Roman" w:hAnsi="Times New Roman" w:cs="Times New Roman" w:eastAsia="Times New Roman"/>
          <w:sz w:val="22"/>
          <w:szCs w:val="22"/>
          <w:color w:val="B6B6B6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00"/>
          <w:position w:val="1"/>
        </w:rPr>
        <w:t>OpaiFil&lt;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39" w:lineRule="exact"/>
        <w:ind w:left="911" w:right="1244"/>
        <w:jc w:val="both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22"/>
        </w:rPr>
        <w:t>lttp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22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17"/>
          <w:w w:val="12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83"/>
        </w:rPr>
        <w:t>lOOS-109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-29"/>
          <w:w w:val="83"/>
        </w:rPr>
        <w:t>?</w:t>
      </w:r>
      <w:r>
        <w:rPr>
          <w:rFonts w:ascii="Times New Roman" w:hAnsi="Times New Roman" w:cs="Times New Roman" w:eastAsia="Times New Roman"/>
          <w:sz w:val="14"/>
          <w:szCs w:val="14"/>
          <w:color w:val="6E6E6E"/>
          <w:spacing w:val="-14"/>
          <w:w w:val="156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2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3"/>
          <w:w w:val="93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2"/>
        </w:rPr>
        <w:t>C'Ompdat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22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A7A7A7"/>
          <w:spacing w:val="0"/>
          <w:w w:val="100"/>
        </w:rPr>
        <w:t>R.r;</w:t>
      </w:r>
      <w:r>
        <w:rPr>
          <w:rFonts w:ascii="Arial" w:hAnsi="Arial" w:cs="Arial" w:eastAsia="Arial"/>
          <w:sz w:val="11"/>
          <w:szCs w:val="11"/>
          <w:color w:val="A7A7A7"/>
          <w:spacing w:val="0"/>
          <w:w w:val="100"/>
        </w:rPr>
        <w:t>)bm</w:t>
      </w:r>
      <w:r>
        <w:rPr>
          <w:rFonts w:ascii="Arial" w:hAnsi="Arial" w:cs="Arial" w:eastAsia="Arial"/>
          <w:sz w:val="11"/>
          <w:szCs w:val="11"/>
          <w:color w:val="A7A7A7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76"/>
        </w:rPr>
        <w:t>'9ob:IDnoD.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65" w:after="0" w:line="211" w:lineRule="auto"/>
        <w:ind w:left="911" w:right="19" w:firstLine="14"/>
        <w:jc w:val="both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0"/>
          <w:w w:val="95"/>
        </w:rPr>
        <w:t>'TbpDff'fl/l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0"/>
          <w:w w:val="95"/>
        </w:rPr>
        <w:t>k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9"/>
          <w:i/>
        </w:rPr>
        <w:t>Mop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A7A7A7"/>
          <w:spacing w:val="0"/>
          <w:w w:val="100"/>
          <w:i/>
        </w:rPr>
        <w:t>c</w:t>
      </w:r>
      <w:r>
        <w:rPr>
          <w:rFonts w:ascii="Arial" w:hAnsi="Arial" w:cs="Arial" w:eastAsia="Arial"/>
          <w:sz w:val="17"/>
          <w:szCs w:val="17"/>
          <w:color w:val="A7A7A7"/>
          <w:spacing w:val="0"/>
          <w:w w:val="100"/>
          <w:i/>
        </w:rPr>
        <w:t>f</w:t>
      </w:r>
      <w:r>
        <w:rPr>
          <w:rFonts w:ascii="Arial" w:hAnsi="Arial" w:cs="Arial" w:eastAsia="Arial"/>
          <w:sz w:val="17"/>
          <w:szCs w:val="17"/>
          <w:color w:val="A7A7A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A7A7A7"/>
          <w:spacing w:val="41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478"/>
          <w:i/>
        </w:rPr>
        <w:t>t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478"/>
          <w:i/>
        </w:rPr>
        <w:t>u</w:t>
      </w:r>
      <w:r>
        <w:rPr>
          <w:rFonts w:ascii="Arial" w:hAnsi="Arial" w:cs="Arial" w:eastAsia="Arial"/>
          <w:sz w:val="14"/>
          <w:szCs w:val="14"/>
          <w:color w:val="A7A7A7"/>
          <w:spacing w:val="-148"/>
          <w:w w:val="478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163"/>
        </w:rPr>
        <w:t>JJ.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  <w:i/>
        </w:rPr>
        <w:t>JJ61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3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11"/>
          <w:i/>
        </w:rPr>
        <w:t>36</w:t>
      </w:r>
      <w:r>
        <w:rPr>
          <w:rFonts w:ascii="Arial" w:hAnsi="Arial" w:cs="Arial" w:eastAsia="Arial"/>
          <w:sz w:val="13"/>
          <w:szCs w:val="13"/>
          <w:color w:val="A7A7A7"/>
          <w:spacing w:val="-19"/>
          <w:w w:val="110"/>
          <w:i/>
        </w:rPr>
        <w:t>Q</w:t>
      </w:r>
      <w:r>
        <w:rPr>
          <w:rFonts w:ascii="Arial" w:hAnsi="Arial" w:cs="Arial" w:eastAsia="Arial"/>
          <w:sz w:val="13"/>
          <w:szCs w:val="13"/>
          <w:color w:val="C6C6C6"/>
          <w:spacing w:val="0"/>
          <w:w w:val="140"/>
          <w:i/>
        </w:rPr>
        <w:t>,</w:t>
      </w:r>
      <w:r>
        <w:rPr>
          <w:rFonts w:ascii="Arial" w:hAnsi="Arial" w:cs="Arial" w:eastAsia="Arial"/>
          <w:sz w:val="13"/>
          <w:szCs w:val="13"/>
          <w:color w:val="C6C6C6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26"/>
          <w:i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26"/>
          <w:i/>
        </w:rPr>
        <w:t>v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7"/>
          <w:w w:val="126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1"/>
          <w:i/>
        </w:rPr>
        <w:t>80114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  <w:i/>
        </w:rPr>
        <w:t>1'1:;.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129"/>
          <w:i/>
        </w:rPr>
        <w:t>K'-io.J</w:t>
      </w:r>
      <w:r>
        <w:rPr>
          <w:rFonts w:ascii="Arial" w:hAnsi="Arial" w:cs="Arial" w:eastAsia="Arial"/>
          <w:sz w:val="14"/>
          <w:szCs w:val="14"/>
          <w:color w:val="B6B6B6"/>
          <w:spacing w:val="4"/>
          <w:w w:val="129"/>
          <w:i/>
        </w:rPr>
        <w:t>"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99"/>
          <w:i/>
        </w:rPr>
        <w:t>(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98"/>
          <w:i/>
        </w:rPr>
        <w:t>ID!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99"/>
          <w:i/>
        </w:rPr>
        <w:t>)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98"/>
          <w:i/>
        </w:rPr>
        <w:t>.Ji.IJ.M.,..;..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99"/>
          <w:i/>
        </w:rPr>
        <w:t>b</w:t>
      </w:r>
      <w:r>
        <w:rPr>
          <w:rFonts w:ascii="Arial" w:hAnsi="Arial" w:cs="Arial" w:eastAsia="Arial"/>
          <w:sz w:val="14"/>
          <w:szCs w:val="14"/>
          <w:color w:val="B6B6B6"/>
          <w:spacing w:val="-28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85"/>
          <w:i/>
        </w:rPr>
        <w:t>(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85"/>
          <w:i/>
        </w:rPr>
        <w:t>JOJ/</w:t>
      </w:r>
      <w:r>
        <w:rPr>
          <w:rFonts w:ascii="Arial" w:hAnsi="Arial" w:cs="Arial" w:eastAsia="Arial"/>
          <w:sz w:val="14"/>
          <w:szCs w:val="14"/>
          <w:color w:val="B6B6B6"/>
          <w:spacing w:val="-8"/>
          <w:w w:val="85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5"/>
          <w:i/>
        </w:rPr>
        <w:t>#W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5"/>
          <w:i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17"/>
          <w:w w:val="85"/>
          <w:i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24"/>
          <w:i/>
        </w:rPr>
        <w:t>/Wa/N</w:t>
      </w:r>
      <w:r>
        <w:rPr>
          <w:rFonts w:ascii="Arial" w:hAnsi="Arial" w:cs="Arial" w:eastAsia="Arial"/>
          <w:sz w:val="14"/>
          <w:szCs w:val="14"/>
          <w:color w:val="A7A7A7"/>
          <w:spacing w:val="1"/>
          <w:w w:val="124"/>
          <w:i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24"/>
          <w:i/>
        </w:rPr>
        <w:t>l·K4'"""'""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25"/>
          <w:i/>
        </w:rPr>
        <w:t>(112)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25"/>
          <w:i/>
        </w:rPr>
        <w:t> 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72"/>
          <w:i/>
        </w:rPr>
        <w:t>QlflldrrN!g.W.t,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72"/>
          <w:i/>
        </w:rPr>
        <w:t>.</w:t>
      </w:r>
      <w:r>
        <w:rPr>
          <w:rFonts w:ascii="Arial" w:hAnsi="Arial" w:cs="Arial" w:eastAsia="Arial"/>
          <w:sz w:val="14"/>
          <w:szCs w:val="14"/>
          <w:color w:val="A7A7A7"/>
          <w:spacing w:val="-24"/>
          <w:w w:val="72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72"/>
          <w:i/>
        </w:rPr>
        <w:t>4fg"o.ttbta""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72"/>
          <w:i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6"/>
          <w:w w:val="7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0"/>
          <w:w w:val="100"/>
          <w:i/>
        </w:rPr>
        <w:t>US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110"/>
        </w:rPr>
        <w:t>O.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-7"/>
          <w:w w:val="110"/>
        </w:rPr>
        <w:t>v</w:t>
      </w:r>
      <w:r>
        <w:rPr>
          <w:rFonts w:ascii="Times New Roman" w:hAnsi="Times New Roman" w:cs="Times New Roman" w:eastAsia="Times New Roman"/>
          <w:sz w:val="15"/>
          <w:szCs w:val="15"/>
          <w:color w:val="909090"/>
          <w:spacing w:val="0"/>
          <w:w w:val="78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90909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09090"/>
          <w:spacing w:val="0"/>
          <w:w w:val="78"/>
        </w:rPr>
        <w:t>J!o:lll</w:t>
      </w:r>
      <w:r>
        <w:rPr>
          <w:rFonts w:ascii="Times New Roman" w:hAnsi="Times New Roman" w:cs="Times New Roman" w:eastAsia="Times New Roman"/>
          <w:sz w:val="15"/>
          <w:szCs w:val="15"/>
          <w:color w:val="90909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78"/>
        </w:rPr>
        <w:t>SW'\&gt;ey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78"/>
        </w:rPr>
        <w:t>()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78"/>
        </w:rPr>
        <w:t>pe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78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13"/>
          <w:w w:val="78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09090"/>
          <w:spacing w:val="0"/>
          <w:w w:val="85"/>
        </w:rPr>
        <w:t>File</w:t>
      </w:r>
      <w:r>
        <w:rPr>
          <w:rFonts w:ascii="Times New Roman" w:hAnsi="Times New Roman" w:cs="Times New Roman" w:eastAsia="Times New Roman"/>
          <w:sz w:val="15"/>
          <w:szCs w:val="15"/>
          <w:color w:val="90909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78"/>
        </w:rPr>
        <w:t>Rcp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5"/>
          <w:w w:val="78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808082"/>
          <w:spacing w:val="0"/>
          <w:w w:val="78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808082"/>
          <w:spacing w:val="0"/>
          <w:w w:val="78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808082"/>
          <w:spacing w:val="26"/>
          <w:w w:val="78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78"/>
        </w:rPr>
        <w:t>2&lt;lOS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9" w:lineRule="exact"/>
        <w:ind w:left="925" w:right="1747"/>
        <w:jc w:val="both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B6B6B6"/>
          <w:spacing w:val="0"/>
          <w:w w:val="97"/>
        </w:rPr>
        <w:t>109</w:t>
      </w:r>
      <w:r>
        <w:rPr>
          <w:rFonts w:ascii="Arial" w:hAnsi="Arial" w:cs="Arial" w:eastAsia="Arial"/>
          <w:sz w:val="14"/>
          <w:szCs w:val="14"/>
          <w:color w:val="B6B6B6"/>
          <w:spacing w:val="-52"/>
          <w:w w:val="97"/>
        </w:rPr>
        <w:t>8</w:t>
      </w:r>
      <w:r>
        <w:rPr>
          <w:rFonts w:ascii="Arial" w:hAnsi="Arial" w:cs="Arial" w:eastAsia="Arial"/>
          <w:sz w:val="14"/>
          <w:szCs w:val="14"/>
          <w:color w:val="909090"/>
          <w:spacing w:val="-35"/>
          <w:w w:val="97"/>
        </w:rPr>
        <w:t>0</w:t>
      </w:r>
      <w:r>
        <w:rPr>
          <w:rFonts w:ascii="Arial" w:hAnsi="Arial" w:cs="Arial" w:eastAsia="Arial"/>
          <w:sz w:val="14"/>
          <w:szCs w:val="14"/>
          <w:color w:val="B6B6B6"/>
          <w:spacing w:val="1"/>
          <w:w w:val="97"/>
        </w:rPr>
        <w:t>·</w:t>
      </w:r>
      <w:r>
        <w:rPr>
          <w:rFonts w:ascii="Arial" w:hAnsi="Arial" w:cs="Arial" w:eastAsia="Arial"/>
          <w:sz w:val="14"/>
          <w:szCs w:val="14"/>
          <w:color w:val="909090"/>
          <w:spacing w:val="-10"/>
          <w:w w:val="97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A7A7A7"/>
          <w:spacing w:val="0"/>
          <w:w w:val="97"/>
        </w:rPr>
        <w:t>Cllf!l</w:t>
      </w:r>
      <w:r>
        <w:rPr>
          <w:rFonts w:ascii="Times New Roman" w:hAnsi="Times New Roman" w:cs="Times New Roman" w:eastAsia="Times New Roman"/>
          <w:sz w:val="11"/>
          <w:szCs w:val="11"/>
          <w:color w:val="A7A7A7"/>
          <w:spacing w:val="-16"/>
          <w:w w:val="97"/>
        </w:rPr>
        <w:t>p</w:t>
      </w:r>
      <w:r>
        <w:rPr>
          <w:rFonts w:ascii="Times New Roman" w:hAnsi="Times New Roman" w:cs="Times New Roman" w:eastAsia="Times New Roman"/>
          <w:sz w:val="11"/>
          <w:szCs w:val="11"/>
          <w:color w:val="808082"/>
          <w:spacing w:val="0"/>
          <w:w w:val="97"/>
        </w:rPr>
        <w:t>!</w:t>
      </w:r>
      <w:r>
        <w:rPr>
          <w:rFonts w:ascii="Times New Roman" w:hAnsi="Times New Roman" w:cs="Times New Roman" w:eastAsia="Times New Roman"/>
          <w:sz w:val="11"/>
          <w:szCs w:val="11"/>
          <w:color w:val="808082"/>
          <w:spacing w:val="-10"/>
          <w:w w:val="97"/>
        </w:rPr>
        <w:t>l</w:t>
      </w:r>
      <w:r>
        <w:rPr>
          <w:rFonts w:ascii="Times New Roman" w:hAnsi="Times New Roman" w:cs="Times New Roman" w:eastAsia="Times New Roman"/>
          <w:sz w:val="11"/>
          <w:szCs w:val="11"/>
          <w:color w:val="A7A7A7"/>
          <w:spacing w:val="0"/>
          <w:w w:val="97"/>
        </w:rPr>
        <w:t>¢d</w:t>
      </w:r>
      <w:r>
        <w:rPr>
          <w:rFonts w:ascii="Times New Roman" w:hAnsi="Times New Roman" w:cs="Times New Roman" w:eastAsia="Times New Roman"/>
          <w:sz w:val="11"/>
          <w:szCs w:val="11"/>
          <w:color w:val="A7A7A7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96"/>
        </w:rPr>
        <w:t>by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77"/>
        </w:rPr>
        <w:t>Robc</w:t>
      </w:r>
      <w:r>
        <w:rPr>
          <w:rFonts w:ascii="Arial" w:hAnsi="Arial" w:cs="Arial" w:eastAsia="Arial"/>
          <w:sz w:val="14"/>
          <w:szCs w:val="14"/>
          <w:color w:val="A7A7A7"/>
          <w:spacing w:val="-14"/>
          <w:w w:val="76"/>
        </w:rPr>
        <w:t>:</w:t>
      </w:r>
      <w:r>
        <w:rPr>
          <w:rFonts w:ascii="Arial" w:hAnsi="Arial" w:cs="Arial" w:eastAsia="Arial"/>
          <w:sz w:val="14"/>
          <w:szCs w:val="14"/>
          <w:color w:val="808082"/>
          <w:spacing w:val="0"/>
          <w:w w:val="118"/>
        </w:rPr>
        <w:t>rl</w:t>
      </w:r>
      <w:r>
        <w:rPr>
          <w:rFonts w:ascii="Arial" w:hAnsi="Arial" w:cs="Arial" w:eastAsia="Arial"/>
          <w:sz w:val="14"/>
          <w:szCs w:val="14"/>
          <w:color w:val="808082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80808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B6B6B6"/>
          <w:spacing w:val="0"/>
          <w:w w:val="101"/>
        </w:rPr>
        <w:t>0.</w:t>
      </w:r>
      <w:r>
        <w:rPr>
          <w:rFonts w:ascii="Times New Roman" w:hAnsi="Times New Roman" w:cs="Times New Roman" w:eastAsia="Times New Roman"/>
          <w:sz w:val="17"/>
          <w:szCs w:val="17"/>
          <w:color w:val="B6B6B6"/>
          <w:spacing w:val="-1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909090"/>
          <w:spacing w:val="0"/>
          <w:w w:val="87"/>
        </w:rPr>
        <w:t>0()</w:t>
      </w:r>
      <w:r>
        <w:rPr>
          <w:rFonts w:ascii="Arial" w:hAnsi="Arial" w:cs="Arial" w:eastAsia="Arial"/>
          <w:sz w:val="14"/>
          <w:szCs w:val="14"/>
          <w:color w:val="909090"/>
          <w:spacing w:val="0"/>
          <w:w w:val="86"/>
        </w:rPr>
        <w:t>ll.ltlnon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81" w:after="0" w:line="177" w:lineRule="auto"/>
        <w:ind w:left="911" w:right="-53" w:firstLine="14"/>
        <w:jc w:val="left"/>
        <w:tabs>
          <w:tab w:pos="26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4"/>
          <w:szCs w:val="14"/>
          <w:color w:val="A7A7A7"/>
          <w:w w:val="84"/>
          <w:i/>
        </w:rPr>
        <w:t>Tlljll</w:t>
      </w:r>
      <w:r>
        <w:rPr>
          <w:rFonts w:ascii="Arial" w:hAnsi="Arial" w:cs="Arial" w:eastAsia="Arial"/>
          <w:sz w:val="14"/>
          <w:szCs w:val="14"/>
          <w:color w:val="A7A7A7"/>
          <w:w w:val="85"/>
          <w:i/>
        </w:rPr>
        <w:t>)</w:t>
      </w:r>
      <w:r>
        <w:rPr>
          <w:rFonts w:ascii="Arial" w:hAnsi="Arial" w:cs="Arial" w:eastAsia="Arial"/>
          <w:sz w:val="14"/>
          <w:szCs w:val="14"/>
          <w:color w:val="A7A7A7"/>
          <w:w w:val="84"/>
          <w:i/>
        </w:rPr>
        <w:t>f"fJp}t</w:t>
      </w:r>
      <w:r>
        <w:rPr>
          <w:rFonts w:ascii="Arial" w:hAnsi="Arial" w:cs="Arial" w:eastAsia="Arial"/>
          <w:sz w:val="14"/>
          <w:szCs w:val="14"/>
          <w:color w:val="A7A7A7"/>
          <w:spacing w:val="3"/>
          <w:w w:val="84"/>
          <w:i/>
        </w:rPr>
        <w:t>K</w:t>
      </w:r>
      <w:r>
        <w:rPr>
          <w:rFonts w:ascii="Arial" w:hAnsi="Arial" w:cs="Arial" w:eastAsia="Arial"/>
          <w:sz w:val="14"/>
          <w:szCs w:val="14"/>
          <w:color w:val="909090"/>
          <w:spacing w:val="0"/>
          <w:w w:val="238"/>
          <w:i/>
        </w:rPr>
        <w:t>.\fJPaf</w:t>
      </w:r>
      <w:r>
        <w:rPr>
          <w:rFonts w:ascii="Arial" w:hAnsi="Arial" w:cs="Arial" w:eastAsia="Arial"/>
          <w:sz w:val="15"/>
          <w:szCs w:val="15"/>
          <w:color w:val="B6B6B6"/>
          <w:spacing w:val="0"/>
          <w:w w:val="85"/>
          <w:i/>
        </w:rPr>
        <w:t>JJ64</w:t>
      </w:r>
      <w:r>
        <w:rPr>
          <w:rFonts w:ascii="Arial" w:hAnsi="Arial" w:cs="Arial" w:eastAsia="Arial"/>
          <w:sz w:val="15"/>
          <w:szCs w:val="15"/>
          <w:color w:val="B6B6B6"/>
          <w:spacing w:val="-14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108"/>
          <w:i/>
        </w:rPr>
        <w:t>OdtrM</w:t>
      </w:r>
      <w:r>
        <w:rPr>
          <w:rFonts w:ascii="Arial" w:hAnsi="Arial" w:cs="Arial" w:eastAsia="Arial"/>
          <w:sz w:val="14"/>
          <w:szCs w:val="14"/>
          <w:color w:val="B6B6B6"/>
          <w:spacing w:val="5"/>
          <w:w w:val="109"/>
          <w:i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0"/>
          <w:w w:val="91"/>
          <w:i/>
        </w:rPr>
        <w:t>tl&lt;xmd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0"/>
          <w:w w:val="92"/>
          <w:i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-18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B6B6B6"/>
          <w:spacing w:val="-19"/>
          <w:w w:val="160"/>
          <w:i/>
        </w:rPr>
        <w:t>I</w:t>
      </w:r>
      <w:r>
        <w:rPr>
          <w:rFonts w:ascii="Arial" w:hAnsi="Arial" w:cs="Arial" w:eastAsia="Arial"/>
          <w:sz w:val="14"/>
          <w:szCs w:val="14"/>
          <w:color w:val="909090"/>
          <w:spacing w:val="0"/>
          <w:w w:val="80"/>
          <w:i/>
        </w:rPr>
        <w:t>40</w:t>
      </w:r>
      <w:r>
        <w:rPr>
          <w:rFonts w:ascii="Arial" w:hAnsi="Arial" w:cs="Arial" w:eastAsia="Arial"/>
          <w:sz w:val="14"/>
          <w:szCs w:val="14"/>
          <w:color w:val="909090"/>
          <w:spacing w:val="1"/>
          <w:w w:val="80"/>
          <w:i/>
        </w:rPr>
        <w:t>J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75"/>
          <w:i/>
        </w:rPr>
        <w:t>JUifiJG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B6B6B6"/>
          <w:spacing w:val="-19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75"/>
          <w:i/>
        </w:rPr>
        <w:t>nJW&lt;M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75"/>
          <w:i/>
        </w:rPr>
        <w:t> </w:t>
      </w:r>
      <w:r>
        <w:rPr>
          <w:rFonts w:ascii="Arial" w:hAnsi="Arial" w:cs="Arial" w:eastAsia="Arial"/>
          <w:sz w:val="13"/>
          <w:szCs w:val="13"/>
          <w:color w:val="B6B6B6"/>
          <w:spacing w:val="0"/>
          <w:w w:val="391"/>
          <w:i/>
        </w:rPr>
        <w:t>(</w:t>
      </w:r>
      <w:r>
        <w:rPr>
          <w:rFonts w:ascii="Arial" w:hAnsi="Arial" w:cs="Arial" w:eastAsia="Arial"/>
          <w:sz w:val="13"/>
          <w:szCs w:val="13"/>
          <w:color w:val="B6B6B6"/>
          <w:spacing w:val="0"/>
          <w:w w:val="391"/>
          <w:i/>
        </w:rPr>
        <w:t>1114/</w:t>
      </w:r>
      <w:r>
        <w:rPr>
          <w:rFonts w:ascii="Arial" w:hAnsi="Arial" w:cs="Arial" w:eastAsia="Arial"/>
          <w:sz w:val="13"/>
          <w:szCs w:val="13"/>
          <w:color w:val="B6B6B6"/>
          <w:spacing w:val="-141"/>
          <w:w w:val="391"/>
          <w:i/>
        </w:rPr>
        <w:t> </w:t>
      </w:r>
      <w:r>
        <w:rPr>
          <w:rFonts w:ascii="Arial" w:hAnsi="Arial" w:cs="Arial" w:eastAsia="Arial"/>
          <w:sz w:val="13"/>
          <w:szCs w:val="13"/>
          <w:color w:val="B6B6B6"/>
          <w:spacing w:val="0"/>
          <w:w w:val="100"/>
          <w:i/>
        </w:rPr>
        <w:tab/>
      </w:r>
      <w:r>
        <w:rPr>
          <w:rFonts w:ascii="Arial" w:hAnsi="Arial" w:cs="Arial" w:eastAsia="Arial"/>
          <w:sz w:val="13"/>
          <w:szCs w:val="13"/>
          <w:color w:val="B6B6B6"/>
          <w:spacing w:val="0"/>
          <w:w w:val="100"/>
          <w:i/>
        </w:rPr>
      </w:r>
      <w:r>
        <w:rPr>
          <w:rFonts w:ascii="Arial" w:hAnsi="Arial" w:cs="Arial" w:eastAsia="Arial"/>
          <w:sz w:val="19"/>
          <w:szCs w:val="19"/>
          <w:color w:val="B6B6B6"/>
          <w:spacing w:val="0"/>
          <w:w w:val="129"/>
        </w:rPr>
        <w:t>u•</w:t>
      </w:r>
      <w:r>
        <w:rPr>
          <w:rFonts w:ascii="Arial" w:hAnsi="Arial" w:cs="Arial" w:eastAsia="Arial"/>
          <w:sz w:val="19"/>
          <w:szCs w:val="19"/>
          <w:color w:val="B6B6B6"/>
          <w:spacing w:val="59"/>
          <w:w w:val="12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247"/>
        </w:rPr>
        <w:t>-cyO,..fo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247"/>
        </w:rPr>
        <w:t>k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-54"/>
          <w:w w:val="24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82"/>
        </w:rPr>
        <w:t>......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8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0"/>
          <w:w w:val="87"/>
        </w:rPr>
        <w:t>lOGS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-10"/>
          <w:w w:val="88"/>
        </w:rPr>
        <w:t>-</w:t>
      </w:r>
      <w:r>
        <w:rPr>
          <w:rFonts w:ascii="Arial" w:hAnsi="Arial" w:cs="Arial" w:eastAsia="Arial"/>
          <w:sz w:val="11"/>
          <w:szCs w:val="11"/>
          <w:color w:val="B6B6B6"/>
          <w:spacing w:val="0"/>
          <w:w w:val="264"/>
        </w:rPr>
        <w:t>I</w:t>
      </w:r>
      <w:r>
        <w:rPr>
          <w:rFonts w:ascii="Arial" w:hAnsi="Arial" w:cs="Arial" w:eastAsia="Arial"/>
          <w:sz w:val="11"/>
          <w:szCs w:val="11"/>
          <w:color w:val="B6B6B6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9"/>
        </w:rPr>
        <w:t>(199.8.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2"/>
          <w:w w:val="89"/>
        </w:rPr>
        <w:t>,</w:t>
      </w:r>
      <w:r>
        <w:rPr>
          <w:rFonts w:ascii="Arial" w:hAnsi="Arial" w:cs="Arial" w:eastAsia="Arial"/>
          <w:sz w:val="15"/>
          <w:szCs w:val="15"/>
          <w:color w:val="A7A7A7"/>
          <w:spacing w:val="0"/>
          <w:w w:val="114"/>
        </w:rPr>
        <w:t>con;*</w:t>
      </w:r>
      <w:r>
        <w:rPr>
          <w:rFonts w:ascii="Arial" w:hAnsi="Arial" w:cs="Arial" w:eastAsia="Arial"/>
          <w:sz w:val="15"/>
          <w:szCs w:val="15"/>
          <w:color w:val="A7A7A7"/>
          <w:spacing w:val="-12"/>
          <w:w w:val="115"/>
        </w:rPr>
        <w:t>d</w:t>
      </w:r>
      <w:r>
        <w:rPr>
          <w:rFonts w:ascii="Arial" w:hAnsi="Arial" w:cs="Arial" w:eastAsia="Arial"/>
          <w:sz w:val="15"/>
          <w:szCs w:val="15"/>
          <w:color w:val="B6B6B6"/>
          <w:spacing w:val="0"/>
          <w:w w:val="221"/>
        </w:rPr>
        <w:t>.</w:t>
      </w:r>
      <w:r>
        <w:rPr>
          <w:rFonts w:ascii="Arial" w:hAnsi="Arial" w:cs="Arial" w:eastAsia="Arial"/>
          <w:sz w:val="15"/>
          <w:szCs w:val="15"/>
          <w:color w:val="B6B6B6"/>
          <w:spacing w:val="-7"/>
          <w:w w:val="221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11"/>
        </w:rPr>
        <w:t>Rokl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9"/>
          <w:w w:val="111"/>
        </w:rPr>
        <w:t>\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77"/>
        </w:rPr>
        <w:t>c.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78"/>
        </w:rPr>
        <w:t>i</w:t>
      </w:r>
      <w:r>
        <w:rPr>
          <w:rFonts w:ascii="Arial" w:hAnsi="Arial" w:cs="Arial" w:eastAsia="Arial"/>
          <w:sz w:val="14"/>
          <w:szCs w:val="14"/>
          <w:color w:val="B6B6B6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A7A7A7"/>
          <w:spacing w:val="0"/>
          <w:w w:val="75"/>
        </w:rPr>
        <w:t>Bolslnao&amp;-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8" w:after="0" w:line="152" w:lineRule="auto"/>
        <w:ind w:left="911" w:right="-28" w:firstLine="14"/>
        <w:jc w:val="both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4.942551pt;margin-top:4.424251pt;width:20.002141pt;height:18.775542pt;mso-position-horizontal-relative:page;mso-position-vertical-relative:paragraph;z-index:-3025" type="#_x0000_t202" filled="f" stroked="f">
            <v:textbox inset="0,0,0,0">
              <w:txbxContent>
                <w:p>
                  <w:pPr>
                    <w:spacing w:before="0" w:after="0" w:line="123" w:lineRule="exact"/>
                    <w:ind w:right="-58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B6B6B6"/>
                      <w:w w:val="6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B6B6B6"/>
                      <w:w w:val="143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0000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207.201614pt;margin-top:5.902429pt;width:7.67013pt;height:17.297364pt;mso-position-horizontal-relative:page;mso-position-vertical-relative:paragraph;z-index:-3022" coordorigin="4144,118" coordsize="153,346">
            <v:shape style="position:absolute;left:4144;top:118;width:153;height:346" coordorigin="4144,118" coordsize="153,346" path="m4144,118l4297,118,4297,464,4144,464,4144,118e" filled="t" fillcolor="#E1E1E2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2"/>
          <w:szCs w:val="12"/>
          <w:color w:val="B6B6B6"/>
          <w:w w:val="268"/>
        </w:rPr>
        <w:t>,_....</w:t>
      </w:r>
      <w:r>
        <w:rPr>
          <w:rFonts w:ascii="Times New Roman" w:hAnsi="Times New Roman" w:cs="Times New Roman" w:eastAsia="Times New Roman"/>
          <w:sz w:val="12"/>
          <w:szCs w:val="12"/>
          <w:color w:val="B6B6B6"/>
          <w:spacing w:val="5"/>
          <w:w w:val="268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B6B6B6"/>
          <w:spacing w:val="0"/>
          <w:w w:val="242"/>
        </w:rPr>
        <w:t>....</w:t>
      </w:r>
      <w:r>
        <w:rPr>
          <w:rFonts w:ascii="Times New Roman" w:hAnsi="Times New Roman" w:cs="Times New Roman" w:eastAsia="Times New Roman"/>
          <w:sz w:val="12"/>
          <w:szCs w:val="12"/>
          <w:color w:val="B6B6B6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B6B6B6"/>
          <w:spacing w:val="0"/>
          <w:w w:val="600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B6B6B6"/>
          <w:spacing w:val="0"/>
          <w:w w:val="6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B6B6B6"/>
          <w:spacing w:val="40"/>
          <w:w w:val="6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B6B6B6"/>
          <w:spacing w:val="0"/>
          <w:w w:val="143"/>
        </w:rPr>
        <w:t>)64</w:t>
      </w:r>
      <w:r>
        <w:rPr>
          <w:rFonts w:ascii="Times New Roman" w:hAnsi="Times New Roman" w:cs="Times New Roman" w:eastAsia="Times New Roman"/>
          <w:sz w:val="12"/>
          <w:szCs w:val="12"/>
          <w:color w:val="B6B6B6"/>
          <w:spacing w:val="0"/>
          <w:w w:val="14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B6B6B6"/>
          <w:spacing w:val="35"/>
          <w:w w:val="14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329"/>
          <w:i/>
        </w:rPr>
        <w:t>ISO/}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77"/>
          <w:w w:val="32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7A7A7"/>
          <w:spacing w:val="0"/>
          <w:w w:val="136"/>
          <w:i/>
        </w:rPr>
        <w:t>_,,.,.....0.</w:t>
      </w:r>
      <w:r>
        <w:rPr>
          <w:rFonts w:ascii="Times New Roman" w:hAnsi="Times New Roman" w:cs="Times New Roman" w:eastAsia="Times New Roman"/>
          <w:sz w:val="18"/>
          <w:szCs w:val="18"/>
          <w:color w:val="A7A7A7"/>
          <w:spacing w:val="0"/>
          <w:w w:val="136"/>
          <w:i/>
        </w:rPr>
        <w:t> </w:t>
      </w:r>
      <w:r>
        <w:rPr>
          <w:rFonts w:ascii="Arial" w:hAnsi="Arial" w:cs="Arial" w:eastAsia="Arial"/>
          <w:sz w:val="26"/>
          <w:szCs w:val="26"/>
          <w:color w:val="B6B6B6"/>
          <w:spacing w:val="0"/>
          <w:w w:val="131"/>
        </w:rPr>
        <w:t>K.-fli'J]/</w:t>
      </w:r>
      <w:r>
        <w:rPr>
          <w:rFonts w:ascii="Arial" w:hAnsi="Arial" w:cs="Arial" w:eastAsia="Arial"/>
          <w:sz w:val="26"/>
          <w:szCs w:val="26"/>
          <w:color w:val="B6B6B6"/>
          <w:spacing w:val="1"/>
          <w:w w:val="131"/>
        </w:rPr>
        <w:t> </w:t>
      </w:r>
      <w:r>
        <w:rPr>
          <w:rFonts w:ascii="Arial" w:hAnsi="Arial" w:cs="Arial" w:eastAsia="Arial"/>
          <w:sz w:val="26"/>
          <w:szCs w:val="26"/>
          <w:color w:val="B6B6B6"/>
          <w:spacing w:val="0"/>
          <w:w w:val="131"/>
        </w:rPr>
        <w:t>.</w:t>
      </w:r>
      <w:r>
        <w:rPr>
          <w:rFonts w:ascii="Arial" w:hAnsi="Arial" w:cs="Arial" w:eastAsia="Arial"/>
          <w:sz w:val="26"/>
          <w:szCs w:val="26"/>
          <w:color w:val="B6B6B6"/>
          <w:spacing w:val="12"/>
          <w:w w:val="132"/>
        </w:rPr>
        <w:t>-</w:t>
      </w:r>
      <w:r>
        <w:rPr>
          <w:rFonts w:ascii="Arial" w:hAnsi="Arial" w:cs="Arial" w:eastAsia="Arial"/>
          <w:sz w:val="26"/>
          <w:szCs w:val="26"/>
          <w:color w:val="B6B6B6"/>
          <w:spacing w:val="-15"/>
          <w:w w:val="131"/>
        </w:rPr>
        <w:t>.</w:t>
      </w:r>
      <w:r>
        <w:rPr>
          <w:rFonts w:ascii="Arial" w:hAnsi="Arial" w:cs="Arial" w:eastAsia="Arial"/>
          <w:sz w:val="26"/>
          <w:szCs w:val="26"/>
          <w:color w:val="B6B6B6"/>
          <w:spacing w:val="-100"/>
          <w:w w:val="132"/>
        </w:rPr>
        <w:t>·</w:t>
      </w:r>
      <w:r>
        <w:rPr>
          <w:rFonts w:ascii="Arial" w:hAnsi="Arial" w:cs="Arial" w:eastAsia="Arial"/>
          <w:sz w:val="26"/>
          <w:szCs w:val="26"/>
          <w:color w:val="B6B6B6"/>
          <w:spacing w:val="0"/>
          <w:w w:val="600"/>
        </w:rPr>
        <w:t>-</w:t>
      </w:r>
      <w:r>
        <w:rPr>
          <w:rFonts w:ascii="Arial" w:hAnsi="Arial" w:cs="Arial" w:eastAsia="Arial"/>
          <w:sz w:val="26"/>
          <w:szCs w:val="26"/>
          <w:color w:val="B6B6B6"/>
          <w:spacing w:val="-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B6B6B6"/>
          <w:spacing w:val="0"/>
          <w:w w:val="80"/>
        </w:rPr>
        <w:t>u.s</w:t>
      </w:r>
      <w:r>
        <w:rPr>
          <w:rFonts w:ascii="Times New Roman" w:hAnsi="Times New Roman" w:cs="Times New Roman" w:eastAsia="Times New Roman"/>
          <w:sz w:val="22"/>
          <w:szCs w:val="22"/>
          <w:color w:val="B6B6B6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A7A7A7"/>
          <w:spacing w:val="0"/>
          <w:w w:val="79"/>
        </w:rPr>
        <w:t>GcoloP"'s.n..</w:t>
      </w:r>
      <w:r>
        <w:rPr>
          <w:rFonts w:ascii="Times New Roman" w:hAnsi="Times New Roman" w:cs="Times New Roman" w:eastAsia="Times New Roman"/>
          <w:sz w:val="21"/>
          <w:szCs w:val="21"/>
          <w:color w:val="A7A7A7"/>
          <w:spacing w:val="0"/>
          <w:w w:val="8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A7A7A7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B6B6B6"/>
          <w:spacing w:val="0"/>
          <w:w w:val="80"/>
        </w:rPr>
        <w:t>0pa1r••</w:t>
      </w:r>
      <w:r>
        <w:rPr>
          <w:rFonts w:ascii="Times New Roman" w:hAnsi="Times New Roman" w:cs="Times New Roman" w:eastAsia="Times New Roman"/>
          <w:sz w:val="22"/>
          <w:szCs w:val="22"/>
          <w:color w:val="B6B6B6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6"/>
        </w:rPr>
        <w:t>R4111*tl00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-7"/>
          <w:w w:val="130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13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-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84"/>
        </w:rPr>
        <w:t>B.</w:t>
      </w:r>
      <w:r>
        <w:rPr>
          <w:rFonts w:ascii="Arial" w:hAnsi="Arial" w:cs="Arial" w:eastAsia="Arial"/>
          <w:sz w:val="14"/>
          <w:szCs w:val="14"/>
          <w:color w:val="A7A7A7"/>
          <w:spacing w:val="-2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73"/>
        </w:rPr>
        <w:t>c:GIQJidt</w:t>
      </w:r>
      <w:r>
        <w:rPr>
          <w:rFonts w:ascii="Arial" w:hAnsi="Arial" w:cs="Arial" w:eastAsia="Arial"/>
          <w:sz w:val="14"/>
          <w:szCs w:val="14"/>
          <w:color w:val="A7A7A7"/>
          <w:spacing w:val="-9"/>
          <w:w w:val="73"/>
        </w:rPr>
        <w:t>4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0"/>
          <w:w w:val="73"/>
        </w:rPr>
        <w:t>1!r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9"/>
          <w:w w:val="7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73"/>
        </w:rPr>
        <w:t>A.Mt-1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74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A7A7A7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A7A7A7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A7A7A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3"/>
        </w:rPr>
        <w:t>Ato'lwmlwl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23" w:lineRule="exact"/>
        <w:ind w:left="925" w:right="-10"/>
        <w:jc w:val="both"/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61"/>
          <w:i/>
          <w:position w:val="-3"/>
        </w:rPr>
        <w:t>.1/Qpqf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1"/>
          <w:w w:val="161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61"/>
          <w:i/>
          <w:position w:val="-3"/>
        </w:rPr>
        <w:t>'fl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-7"/>
          <w:w w:val="162"/>
          <w:i/>
          <w:position w:val="-3"/>
        </w:rPr>
        <w:t>•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98"/>
          <w:position w:val="-3"/>
        </w:rPr>
        <w:t>JJ6.1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100"/>
          <w:position w:val="-3"/>
        </w:rPr>
        <w:t>                 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-10"/>
          <w:w w:val="100"/>
          <w:position w:val="-3"/>
        </w:rPr>
        <w:t> </w:t>
      </w:r>
      <w:r>
        <w:rPr>
          <w:rFonts w:ascii="Arial" w:hAnsi="Arial" w:cs="Arial" w:eastAsia="Arial"/>
          <w:sz w:val="35"/>
          <w:szCs w:val="35"/>
          <w:color w:val="A7A7A7"/>
          <w:spacing w:val="0"/>
          <w:w w:val="120"/>
          <w:position w:val="-3"/>
        </w:rPr>
        <w:t>"*-</w:t>
      </w:r>
      <w:r>
        <w:rPr>
          <w:rFonts w:ascii="Arial" w:hAnsi="Arial" w:cs="Arial" w:eastAsia="Arial"/>
          <w:sz w:val="35"/>
          <w:szCs w:val="35"/>
          <w:color w:val="A7A7A7"/>
          <w:spacing w:val="-10"/>
          <w:w w:val="120"/>
          <w:position w:val="-3"/>
        </w:rPr>
        <w:t>"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8"/>
          <w:i/>
          <w:position w:val="-3"/>
        </w:rPr>
        <w:t>(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7"/>
          <w:i/>
          <w:position w:val="-3"/>
        </w:rPr>
        <w:t>SOJJao&lt;dC/wD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8"/>
          <w:i/>
          <w:position w:val="-3"/>
        </w:rPr>
        <w:t>(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7"/>
          <w:i/>
          <w:position w:val="-3"/>
        </w:rPr>
        <w:t>W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8"/>
          <w:i/>
          <w:position w:val="-3"/>
        </w:rPr>
        <w:t>)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61" w:after="0" w:line="199" w:lineRule="auto"/>
        <w:ind w:left="14" w:right="101"/>
        <w:jc w:val="both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A7A7A7"/>
          <w:w w:val="89"/>
          <w:i/>
        </w:rPr>
        <w:t>Topographic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3"/>
          <w:i/>
        </w:rPr>
        <w:t>Mop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3"/>
          <w:i/>
        </w:rPr>
        <w:t>Q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0"/>
          <w:w w:val="92"/>
          <w:i/>
        </w:rPr>
        <w:t>j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61"/>
          <w:i/>
        </w:rPr>
        <w:t>O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A7A7A7"/>
          <w:spacing w:val="-14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61"/>
          <w:i/>
        </w:rPr>
        <w:t>o</w:t>
      </w:r>
      <w:r>
        <w:rPr>
          <w:rFonts w:ascii="Arial" w:hAnsi="Arial" w:cs="Arial" w:eastAsia="Arial"/>
          <w:sz w:val="13"/>
          <w:szCs w:val="13"/>
          <w:color w:val="A7A7A7"/>
          <w:spacing w:val="1"/>
          <w:w w:val="161"/>
          <w:i/>
        </w:rPr>
        <w:t> 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61"/>
          <w:i/>
        </w:rPr>
        <w:t>fi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61"/>
          <w:i/>
        </w:rPr>
        <w:t>J</w:t>
      </w:r>
      <w:r>
        <w:rPr>
          <w:rFonts w:ascii="Arial" w:hAnsi="Arial" w:cs="Arial" w:eastAsia="Arial"/>
          <w:sz w:val="13"/>
          <w:szCs w:val="13"/>
          <w:color w:val="A7A7A7"/>
          <w:spacing w:val="-5"/>
          <w:w w:val="161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19"/>
          <w:i/>
        </w:rPr>
        <w:t>16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3"/>
          <w:w w:val="119"/>
          <w:i/>
        </w:rPr>
        <w:t>$</w:t>
      </w:r>
      <w:r>
        <w:rPr>
          <w:rFonts w:ascii="Arial" w:hAnsi="Arial" w:cs="Arial" w:eastAsia="Arial"/>
          <w:sz w:val="14"/>
          <w:szCs w:val="14"/>
          <w:color w:val="909090"/>
          <w:spacing w:val="0"/>
          <w:w w:val="86"/>
          <w:i/>
        </w:rPr>
        <w:t>tJif</w:t>
      </w:r>
      <w:r>
        <w:rPr>
          <w:rFonts w:ascii="Arial" w:hAnsi="Arial" w:cs="Arial" w:eastAsia="Arial"/>
          <w:sz w:val="14"/>
          <w:szCs w:val="14"/>
          <w:color w:val="909090"/>
          <w:spacing w:val="-1"/>
          <w:w w:val="87"/>
          <w:i/>
        </w:rPr>
        <w:t>d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94"/>
          <w:i/>
        </w:rPr>
        <w:t>1Wt</w:t>
      </w:r>
      <w:r>
        <w:rPr>
          <w:rFonts w:ascii="Arial" w:hAnsi="Arial" w:cs="Arial" w:eastAsia="Arial"/>
          <w:sz w:val="14"/>
          <w:szCs w:val="14"/>
          <w:color w:val="A7A7A7"/>
          <w:spacing w:val="-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A7A7A7"/>
          <w:spacing w:val="0"/>
          <w:w w:val="80"/>
          <w:i/>
        </w:rPr>
        <w:t>o</w:t>
      </w:r>
      <w:r>
        <w:rPr>
          <w:rFonts w:ascii="Arial" w:hAnsi="Arial" w:cs="Arial" w:eastAsia="Arial"/>
          <w:sz w:val="17"/>
          <w:szCs w:val="17"/>
          <w:color w:val="A7A7A7"/>
          <w:spacing w:val="10"/>
          <w:w w:val="79"/>
          <w:i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23"/>
          <w:i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22"/>
          <w:i/>
        </w:rPr>
        <w:t>}vadr..,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8"/>
          <w:w w:val="122"/>
          <w:i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111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2"/>
          <w:w w:val="111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66"/>
          <w:i/>
        </w:rPr>
        <w:t>TO.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  <w:i/>
        </w:rPr>
        <w:t>GM: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2"/>
          <w:i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2"/>
          <w:i/>
        </w:rPr>
        <w:t> 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00"/>
          <w:i/>
        </w:rPr>
        <w:t>(J</w:t>
      </w:r>
      <w:r>
        <w:rPr>
          <w:rFonts w:ascii="Arial" w:hAnsi="Arial" w:cs="Arial" w:eastAsia="Arial"/>
          <w:sz w:val="12"/>
          <w:szCs w:val="12"/>
          <w:color w:val="A7A7A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4"/>
          <w:w w:val="100"/>
          <w:i/>
        </w:rPr>
        <w:t>I</w:t>
      </w:r>
      <w:r>
        <w:rPr>
          <w:rFonts w:ascii="Arial" w:hAnsi="Arial" w:cs="Arial" w:eastAsia="Arial"/>
          <w:sz w:val="14"/>
          <w:szCs w:val="14"/>
          <w:color w:val="909090"/>
          <w:spacing w:val="0"/>
          <w:w w:val="100"/>
          <w:i/>
        </w:rPr>
        <w:t>J)</w:t>
      </w:r>
      <w:r>
        <w:rPr>
          <w:rFonts w:ascii="Arial" w:hAnsi="Arial" w:cs="Arial" w:eastAsia="Arial"/>
          <w:sz w:val="14"/>
          <w:szCs w:val="14"/>
          <w:color w:val="909090"/>
          <w:spacing w:val="-12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100"/>
          <w:i/>
        </w:rPr>
        <w:t>Wnir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-19"/>
          <w:w w:val="100"/>
          <w:i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  <w:i/>
        </w:rPr>
        <w:t>($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00"/>
          <w:i/>
        </w:rPr>
        <w:t>/6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00"/>
          <w:i/>
        </w:rPr>
        <w:t>),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96"/>
          <w:i/>
        </w:rPr>
        <w:t>tWi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80"/>
          <w:i/>
        </w:rPr>
        <w:t>Pu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-1"/>
          <w:w w:val="81"/>
          <w:i/>
        </w:rPr>
        <w:t>n</w:t>
      </w:r>
      <w:r>
        <w:rPr>
          <w:rFonts w:ascii="Arial" w:hAnsi="Arial" w:cs="Arial" w:eastAsia="Arial"/>
          <w:sz w:val="17"/>
          <w:szCs w:val="17"/>
          <w:color w:val="A7A7A7"/>
          <w:spacing w:val="0"/>
          <w:w w:val="73"/>
          <w:i/>
        </w:rPr>
        <w:t>t</w:t>
      </w:r>
      <w:r>
        <w:rPr>
          <w:rFonts w:ascii="Arial" w:hAnsi="Arial" w:cs="Arial" w:eastAsia="Arial"/>
          <w:sz w:val="17"/>
          <w:szCs w:val="17"/>
          <w:color w:val="A7A7A7"/>
          <w:spacing w:val="-17"/>
          <w:w w:val="73"/>
          <w:i/>
        </w:rPr>
        <w:t>Q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99"/>
          <w:i/>
        </w:rPr>
        <w:t>.kgi-Maydt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1"/>
          <w:w w:val="100"/>
          <w:i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28"/>
          <w:i/>
        </w:rPr>
        <w:t>(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-18"/>
          <w:w w:val="128"/>
          <w:i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0"/>
          <w:i/>
        </w:rPr>
        <w:t>17)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8"/>
        </w:rPr>
        <w:t>{.?rml*"'l,fl'U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3"/>
          <w:w w:val="89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1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2"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1"/>
        </w:rPr>
        <w:t>{.sMtfJ.lftefl.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0"/>
        </w:rPr>
        <w:t>U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1"/>
          <w:w w:val="8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0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2"/>
          <w:w w:val="80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0"/>
        </w:rPr>
        <w:t>Geoaogical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12"/>
          <w:w w:val="8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76"/>
        </w:rPr>
        <w:t>Sur-.'e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77"/>
        </w:rPr>
        <w:t>)'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93"/>
        </w:rPr>
        <w:t>()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92"/>
        </w:rPr>
        <w:t>pee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7"/>
          <w:w w:val="152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808082"/>
          <w:spacing w:val="-7"/>
          <w:w w:val="81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97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09090"/>
          <w:spacing w:val="0"/>
          <w:w w:val="74"/>
        </w:rPr>
        <w:t>Repc:</w:t>
      </w:r>
      <w:r>
        <w:rPr>
          <w:rFonts w:ascii="Times New Roman" w:hAnsi="Times New Roman" w:cs="Times New Roman" w:eastAsia="Times New Roman"/>
          <w:sz w:val="15"/>
          <w:szCs w:val="15"/>
          <w:color w:val="909090"/>
          <w:spacing w:val="0"/>
          <w:w w:val="74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909090"/>
          <w:spacing w:val="-3"/>
          <w:w w:val="7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2"/>
        </w:rPr>
        <w:t>2005•1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67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9"/>
          <w:w w:val="6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09090"/>
          <w:spacing w:val="0"/>
          <w:w w:val="67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909090"/>
          <w:spacing w:val="-3"/>
          <w:w w:val="6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80"/>
        </w:rPr>
        <w:t>2-U,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83"/>
        </w:rPr>
        <w:t>co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-11"/>
          <w:w w:val="83"/>
        </w:rPr>
        <w:t>m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83"/>
        </w:rPr>
        <w:t>I"'</w:t>
      </w:r>
      <w:r>
        <w:rPr>
          <w:rFonts w:ascii="Arial" w:hAnsi="Arial" w:cs="Arial" w:eastAsia="Arial"/>
          <w:sz w:val="13"/>
          <w:szCs w:val="13"/>
          <w:color w:val="A7A7A7"/>
          <w:spacing w:val="-9"/>
          <w:w w:val="83"/>
        </w:rPr>
        <w:t>!</w:t>
      </w:r>
      <w:r>
        <w:rPr>
          <w:rFonts w:ascii="Times New Roman" w:hAnsi="Times New Roman" w:cs="Times New Roman" w:eastAsia="Times New Roman"/>
          <w:sz w:val="15"/>
          <w:szCs w:val="15"/>
          <w:color w:val="808082"/>
          <w:spacing w:val="-6"/>
          <w:w w:val="83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3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3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8"/>
          <w:w w:val="8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3"/>
        </w:rPr>
        <w:t>by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7"/>
          <w:w w:val="8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3"/>
        </w:rPr>
        <w:t>Robcrl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4" w:after="0" w:line="240" w:lineRule="auto"/>
        <w:ind w:left="1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81"/>
        </w:rPr>
        <w:t>Glloluuoooo.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42" w:after="0" w:line="128" w:lineRule="exact"/>
        <w:ind w:left="14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4"/>
          <w:szCs w:val="14"/>
          <w:color w:val="A7A7A7"/>
          <w:spacing w:val="0"/>
          <w:w w:val="157"/>
          <w:i/>
          <w:position w:val="-3"/>
        </w:rPr>
        <w:t>T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57"/>
          <w:i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57"/>
          <w:i/>
          <w:position w:val="-3"/>
        </w:rPr>
        <w:t>U.t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57"/>
          <w:i/>
          <w:position w:val="-3"/>
        </w:rPr>
        <w:t>(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57"/>
          <w:i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57"/>
          <w:i/>
          <w:position w:val="-3"/>
        </w:rPr>
        <w:t>J1JfOf*dJI60.o..At.£..cNit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57"/>
          <w:i/>
          <w:position w:val="-3"/>
        </w:rPr>
        <w:t>c</w:t>
      </w:r>
      <w:r>
        <w:rPr>
          <w:rFonts w:ascii="Arial" w:hAnsi="Arial" w:cs="Arial" w:eastAsia="Arial"/>
          <w:sz w:val="14"/>
          <w:szCs w:val="14"/>
          <w:color w:val="A7A7A7"/>
          <w:spacing w:val="-20"/>
          <w:w w:val="157"/>
          <w:i/>
          <w:position w:val="-3"/>
        </w:rPr>
        <w:t> 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17"/>
          <w:i/>
          <w:position w:val="-3"/>
        </w:rPr>
        <w:t>J.t.r.,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18"/>
          <w:i/>
          <w:position w:val="-3"/>
        </w:rPr>
        <w:t>(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17"/>
          <w:i/>
          <w:position w:val="-3"/>
        </w:rPr>
        <w:t>Jif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18"/>
          <w:i/>
          <w:position w:val="-3"/>
        </w:rPr>
        <w:t>)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212" w:lineRule="exact"/>
        <w:ind w:right="-20"/>
        <w:jc w:val="left"/>
        <w:tabs>
          <w:tab w:pos="3200" w:val="left"/>
        </w:tabs>
        <w:rPr>
          <w:rFonts w:ascii="Arial" w:hAnsi="Arial" w:cs="Arial" w:eastAsia="Arial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300"/>
        </w:rPr>
        <w:t>._..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77"/>
          <w:w w:val="3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74"/>
          <w:i/>
        </w:rPr>
        <w:t>(111!;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74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3"/>
          <w:w w:val="74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185"/>
          <w:i/>
        </w:rPr>
        <w:t>-MI/.oo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185"/>
          <w:i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185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136"/>
          <w:i/>
        </w:rPr>
        <w:t>(1111)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7"/>
          <w:w w:val="136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100"/>
          <w:i/>
        </w:rPr>
      </w:r>
      <w:r>
        <w:rPr>
          <w:rFonts w:ascii="Arial" w:hAnsi="Arial" w:cs="Arial" w:eastAsia="Arial"/>
          <w:sz w:val="25"/>
          <w:szCs w:val="25"/>
          <w:color w:val="A7A7A7"/>
          <w:spacing w:val="0"/>
          <w:w w:val="136"/>
        </w:rPr>
        <w:t>.w-o­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0" w:after="0" w:line="143" w:lineRule="exact"/>
        <w:ind w:left="1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B6B6B6"/>
          <w:w w:val="285"/>
        </w:rPr>
        <w:t>U.S.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w w:val="161"/>
        </w:rPr>
        <w:t>S.,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6"/>
          <w:w w:val="161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8"/>
        </w:rPr>
        <w:t>()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7"/>
        </w:rPr>
        <w:t>pal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2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80"/>
        </w:rPr>
        <w:t>File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80"/>
        </w:rPr>
        <w:t>-</w:t>
      </w:r>
      <w:r>
        <w:rPr>
          <w:rFonts w:ascii="Arial" w:hAnsi="Arial" w:cs="Arial" w:eastAsia="Arial"/>
          <w:sz w:val="14"/>
          <w:szCs w:val="14"/>
          <w:color w:val="A7A7A7"/>
          <w:spacing w:val="-8"/>
          <w:w w:val="80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86"/>
        </w:rPr>
        <w:t>Jtcpo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87"/>
        </w:rPr>
        <w:t>n</w:t>
      </w:r>
      <w:r>
        <w:rPr>
          <w:rFonts w:ascii="Arial" w:hAnsi="Arial" w:cs="Arial" w:eastAsia="Arial"/>
          <w:sz w:val="14"/>
          <w:szCs w:val="14"/>
          <w:color w:val="A7A7A7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94"/>
        </w:rPr>
        <w:t>200S.ll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0"/>
          <w:w w:val="124"/>
        </w:rPr>
        <w:t>J).8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-4"/>
          <w:w w:val="124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290"/>
        </w:rPr>
        <w:t>W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22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36"/>
        </w:rPr>
        <w:t>II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36"/>
        </w:rPr>
        <w:t>)</w:t>
      </w:r>
      <w:r>
        <w:rPr>
          <w:rFonts w:ascii="Arial" w:hAnsi="Arial" w:cs="Arial" w:eastAsia="Arial"/>
          <w:sz w:val="12"/>
          <w:szCs w:val="12"/>
          <w:color w:val="A7A7A7"/>
          <w:spacing w:val="-23"/>
          <w:w w:val="136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00"/>
        </w:rPr>
        <w:t>l':abcn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8" w:after="0" w:line="240" w:lineRule="auto"/>
        <w:ind w:left="14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B6B6B6"/>
          <w:spacing w:val="0"/>
          <w:w w:val="500"/>
        </w:rPr>
        <w:t>(l--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31" w:after="0" w:line="223" w:lineRule="auto"/>
        <w:ind w:left="14" w:right="281" w:firstLine="14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9"/>
          <w:szCs w:val="19"/>
          <w:color w:val="B6B6B6"/>
          <w:spacing w:val="0"/>
          <w:w w:val="600"/>
        </w:rPr>
        <w:t>r</w:t>
      </w:r>
      <w:r>
        <w:rPr>
          <w:rFonts w:ascii="Arial" w:hAnsi="Arial" w:cs="Arial" w:eastAsia="Arial"/>
          <w:sz w:val="19"/>
          <w:szCs w:val="19"/>
          <w:color w:val="B6B6B6"/>
          <w:spacing w:val="-284"/>
          <w:w w:val="600"/>
        </w:rPr>
        <w:t> 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0"/>
          <w:i/>
        </w:rPr>
        <w:t>ldap</w:t>
      </w:r>
      <w:r>
        <w:rPr>
          <w:rFonts w:ascii="Arial" w:hAnsi="Arial" w:cs="Arial" w:eastAsia="Arial"/>
          <w:sz w:val="13"/>
          <w:szCs w:val="13"/>
          <w:color w:val="A7A7A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0"/>
          <w:w w:val="369"/>
          <w:i/>
        </w:rPr>
        <w:t>fl/t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-81"/>
          <w:w w:val="369"/>
          <w:i/>
        </w:rPr>
        <w:t> 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0"/>
          <w:i/>
        </w:rPr>
        <w:t>JJ61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0"/>
          <w:i/>
        </w:rPr>
        <w:t>.</w:t>
      </w:r>
      <w:r>
        <w:rPr>
          <w:rFonts w:ascii="Arial" w:hAnsi="Arial" w:cs="Arial" w:eastAsia="Arial"/>
          <w:sz w:val="13"/>
          <w:szCs w:val="13"/>
          <w:color w:val="A7A7A7"/>
          <w:spacing w:val="-11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0"/>
          <w:i/>
        </w:rPr>
        <w:t>F.w!t</w:t>
      </w:r>
      <w:r>
        <w:rPr>
          <w:rFonts w:ascii="Arial" w:hAnsi="Arial" w:cs="Arial" w:eastAsia="Arial"/>
          <w:sz w:val="13"/>
          <w:szCs w:val="13"/>
          <w:color w:val="A7A7A7"/>
          <w:spacing w:val="25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B6B6B6"/>
          <w:spacing w:val="0"/>
          <w:w w:val="132"/>
          <w:i/>
        </w:rPr>
        <w:t>ft:I</w:t>
      </w:r>
      <w:r>
        <w:rPr>
          <w:rFonts w:ascii="Arial" w:hAnsi="Arial" w:cs="Arial" w:eastAsia="Arial"/>
          <w:sz w:val="13"/>
          <w:szCs w:val="13"/>
          <w:color w:val="B6B6B6"/>
          <w:spacing w:val="0"/>
          <w:w w:val="132"/>
          <w:i/>
        </w:rPr>
        <w:t>J</w:t>
      </w:r>
      <w:r>
        <w:rPr>
          <w:rFonts w:ascii="Arial" w:hAnsi="Arial" w:cs="Arial" w:eastAsia="Arial"/>
          <w:sz w:val="13"/>
          <w:szCs w:val="13"/>
          <w:color w:val="B6B6B6"/>
          <w:spacing w:val="-6"/>
          <w:w w:val="132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96"/>
        </w:rPr>
        <w:t>ott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97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-2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B6B6B6"/>
          <w:spacing w:val="0"/>
          <w:w w:val="103"/>
          <w:i/>
        </w:rPr>
        <w:t>1/IIA,..·E.J&gt;w..</w:t>
      </w:r>
      <w:r>
        <w:rPr>
          <w:rFonts w:ascii="Arial" w:hAnsi="Arial" w:cs="Arial" w:eastAsia="Arial"/>
          <w:sz w:val="13"/>
          <w:szCs w:val="13"/>
          <w:color w:val="B6B6B6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B6B6B6"/>
          <w:spacing w:val="0"/>
          <w:w w:val="108"/>
          <w:i/>
        </w:rPr>
        <w:t>(422)</w:t>
      </w:r>
      <w:r>
        <w:rPr>
          <w:rFonts w:ascii="Times New Roman" w:hAnsi="Times New Roman" w:cs="Times New Roman" w:eastAsia="Times New Roman"/>
          <w:sz w:val="12"/>
          <w:szCs w:val="12"/>
          <w:color w:val="B6B6B6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5"/>
          <w:i/>
        </w:rPr>
        <w:t>Qsladr.,fltl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2"/>
          <w:w w:val="105"/>
          <w:i/>
        </w:rPr>
        <w:t>.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05"/>
          <w:i/>
        </w:rPr>
        <w:t>-t{,UWt:m.</w:t>
      </w:r>
      <w:r>
        <w:rPr>
          <w:rFonts w:ascii="Arial" w:hAnsi="Arial" w:cs="Arial" w:eastAsia="Arial"/>
          <w:sz w:val="14"/>
          <w:szCs w:val="14"/>
          <w:color w:val="A7A7A7"/>
          <w:spacing w:val="5"/>
          <w:w w:val="105"/>
          <w:i/>
        </w:rPr>
        <w:t> 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0"/>
        </w:rPr>
        <w:t>U.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0"/>
        </w:rPr>
        <w:t>s</w:t>
      </w:r>
      <w:r>
        <w:rPr>
          <w:rFonts w:ascii="Arial" w:hAnsi="Arial" w:cs="Arial" w:eastAsia="Arial"/>
          <w:sz w:val="13"/>
          <w:szCs w:val="13"/>
          <w:color w:val="A7A7A7"/>
          <w:spacing w:val="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88"/>
        </w:rPr>
        <w:t>Cieoiosical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88"/>
        </w:rPr>
        <w:t> </w:t>
      </w:r>
      <w:r>
        <w:rPr>
          <w:rFonts w:ascii="Arial" w:hAnsi="Arial" w:cs="Arial" w:eastAsia="Arial"/>
          <w:sz w:val="13"/>
          <w:szCs w:val="13"/>
          <w:color w:val="A7A7A7"/>
          <w:spacing w:val="29"/>
          <w:w w:val="8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212"/>
        </w:rPr>
        <w:t>()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211"/>
        </w:rPr>
        <w:t>pe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4"/>
          <w:w w:val="211"/>
        </w:rPr>
        <w:t>a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99"/>
        </w:rPr>
        <w:t>File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5"/>
        </w:rPr>
        <w:t>Jtepo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5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9"/>
          <w:w w:val="9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1"/>
        </w:rPr>
        <w:t>200: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2"/>
        </w:rPr>
        <w:t>)..)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6"/>
          <w:w w:val="92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2"/>
        </w:rPr>
        <w:t>J4-B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6"/>
          <w:w w:val="92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2"/>
        </w:rPr>
        <w:t>comotle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5"/>
          <w:w w:val="92"/>
        </w:rPr>
        <w:t> 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00"/>
        </w:rPr>
        <w:t>lw</w:t>
      </w:r>
      <w:r>
        <w:rPr>
          <w:rFonts w:ascii="Arial" w:hAnsi="Arial" w:cs="Arial" w:eastAsia="Arial"/>
          <w:sz w:val="12"/>
          <w:szCs w:val="12"/>
          <w:color w:val="A7A7A7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82"/>
        </w:rPr>
        <w:t>Rtlbc:r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83"/>
        </w:rPr>
        <w:t>i</w:t>
      </w:r>
      <w:r>
        <w:rPr>
          <w:rFonts w:ascii="Arial" w:hAnsi="Arial" w:cs="Arial" w:eastAsia="Arial"/>
          <w:sz w:val="14"/>
          <w:szCs w:val="14"/>
          <w:color w:val="A7A7A7"/>
          <w:spacing w:val="-2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B6B6B6"/>
          <w:spacing w:val="0"/>
          <w:w w:val="100"/>
        </w:rPr>
        <w:t>Q</w:t>
      </w:r>
      <w:r>
        <w:rPr>
          <w:rFonts w:ascii="Arial" w:hAnsi="Arial" w:cs="Arial" w:eastAsia="Arial"/>
          <w:sz w:val="13"/>
          <w:szCs w:val="13"/>
          <w:color w:val="B6B6B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</w:rPr>
        <w:t>Bohanmn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63" w:after="0" w:line="158" w:lineRule="exact"/>
        <w:ind w:left="28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A7A7A7"/>
          <w:spacing w:val="0"/>
          <w:w w:val="162"/>
          <w:i/>
          <w:position w:val="-1"/>
        </w:rPr>
        <w:t>T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62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62"/>
          <w:i/>
          <w:position w:val="-1"/>
        </w:rPr>
        <w:t>tc.Wapr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62"/>
          <w:i/>
          <w:position w:val="-1"/>
        </w:rPr>
        <w:t>(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62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62"/>
          <w:i/>
          <w:position w:val="-1"/>
        </w:rPr>
        <w:t>&amp;J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62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63"/>
          <w:i/>
          <w:position w:val="-1"/>
        </w:rPr>
        <w:t>JlM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62"/>
          <w:i/>
          <w:position w:val="-1"/>
        </w:rPr>
        <w:t>,</w:t>
      </w:r>
      <w:r>
        <w:rPr>
          <w:rFonts w:ascii="Arial" w:hAnsi="Arial" w:cs="Arial" w:eastAsia="Arial"/>
          <w:sz w:val="14"/>
          <w:szCs w:val="14"/>
          <w:color w:val="A7A7A7"/>
          <w:spacing w:val="-19"/>
          <w:w w:val="100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18"/>
          <w:i/>
          <w:position w:val="-1"/>
        </w:rPr>
        <w:t>}.'tN':4d·M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18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18"/>
          <w:i/>
          <w:position w:val="-1"/>
        </w:rPr>
        <w:t>(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18"/>
          <w:i/>
          <w:position w:val="-1"/>
        </w:rPr>
        <w:t>I11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18"/>
          <w:i/>
          <w:position w:val="-1"/>
        </w:rPr>
        <w:t>)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18"/>
          <w:i/>
          <w:position w:val="-1"/>
        </w:rPr>
        <w:t>.,.:1</w:t>
      </w:r>
      <w:r>
        <w:rPr>
          <w:rFonts w:ascii="Arial" w:hAnsi="Arial" w:cs="Arial" w:eastAsia="Arial"/>
          <w:sz w:val="14"/>
          <w:szCs w:val="14"/>
          <w:color w:val="A7A7A7"/>
          <w:spacing w:val="1"/>
          <w:w w:val="118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18"/>
          <w:i/>
          <w:position w:val="-1"/>
        </w:rPr>
        <w:t>Mttt.lw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0" w:lineRule="exact"/>
        <w:ind w:left="1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2"/>
          <w:szCs w:val="12"/>
          <w:color w:val="A7A7A7"/>
          <w:w w:val="152"/>
          <w:i/>
        </w:rPr>
        <w:t>(</w:t>
      </w:r>
      <w:r>
        <w:rPr>
          <w:rFonts w:ascii="Arial" w:hAnsi="Arial" w:cs="Arial" w:eastAsia="Arial"/>
          <w:sz w:val="12"/>
          <w:szCs w:val="12"/>
          <w:color w:val="A7A7A7"/>
          <w:w w:val="151"/>
          <w:i/>
        </w:rPr>
        <w:t>IU</w:t>
      </w:r>
      <w:r>
        <w:rPr>
          <w:rFonts w:ascii="Arial" w:hAnsi="Arial" w:cs="Arial" w:eastAsia="Arial"/>
          <w:sz w:val="12"/>
          <w:szCs w:val="12"/>
          <w:color w:val="A7A7A7"/>
          <w:spacing w:val="1"/>
          <w:w w:val="152"/>
          <w:i/>
        </w:rPr>
        <w:t>)</w:t>
      </w:r>
      <w:r>
        <w:rPr>
          <w:rFonts w:ascii="Arial" w:hAnsi="Arial" w:cs="Arial" w:eastAsia="Arial"/>
          <w:sz w:val="16"/>
          <w:szCs w:val="16"/>
          <w:color w:val="A7A7A7"/>
          <w:spacing w:val="0"/>
          <w:w w:val="81"/>
          <w:i/>
        </w:rPr>
        <w:t>Quodrollfllu</w:t>
      </w:r>
      <w:r>
        <w:rPr>
          <w:rFonts w:ascii="Arial" w:hAnsi="Arial" w:cs="Arial" w:eastAsia="Arial"/>
          <w:sz w:val="16"/>
          <w:szCs w:val="16"/>
          <w:color w:val="A7A7A7"/>
          <w:spacing w:val="-25"/>
          <w:w w:val="81"/>
          <w:i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79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0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79"/>
        </w:rPr>
        <w:t>;i:h;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0"/>
        </w:rPr>
        <w:t>"ttl&lt;ln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0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24"/>
          <w:w w:val="8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0"/>
        </w:rPr>
        <w:t>U.S.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3"/>
          <w:w w:val="8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1"/>
        </w:rPr>
        <w:t>Oeolo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3"/>
          <w:w w:val="91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808082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36"/>
          <w:w w:val="91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808082"/>
          <w:spacing w:val="-4"/>
          <w:w w:val="91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91"/>
        </w:rPr>
        <w:t>:tl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31"/>
          <w:w w:val="9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100"/>
        </w:rPr>
        <w:t>unqo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6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6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6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6"/>
        </w:rPr>
        <w:t>rt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6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5"/>
          <w:w w:val="8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134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134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-23"/>
          <w:w w:val="134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00"/>
        </w:rPr>
        <w:t>Rqwxt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9" w:lineRule="exact"/>
        <w:ind w:left="14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A7A7A7"/>
          <w:w w:val="88"/>
        </w:rPr>
        <w:t>2005·111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3"/>
        </w:rPr>
        <w:t>&gt;·9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09090"/>
          <w:spacing w:val="0"/>
          <w:w w:val="85"/>
        </w:rPr>
        <w:t>com</w:t>
      </w:r>
      <w:r>
        <w:rPr>
          <w:rFonts w:ascii="Times New Roman" w:hAnsi="Times New Roman" w:cs="Times New Roman" w:eastAsia="Times New Roman"/>
          <w:sz w:val="14"/>
          <w:szCs w:val="14"/>
          <w:color w:val="909090"/>
          <w:spacing w:val="-7"/>
          <w:w w:val="85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85"/>
        </w:rPr>
        <w:t>ile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85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4"/>
          <w:w w:val="8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5"/>
        </w:rPr>
        <w:t>by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5"/>
        </w:rPr>
        <w:t>Robert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2"/>
          <w:w w:val="8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</w:rPr>
        <w:t>Oclbmoee.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66" w:after="0" w:line="240" w:lineRule="auto"/>
        <w:ind w:left="28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A7A7A7"/>
          <w:w w:val="138"/>
          <w:i/>
        </w:rPr>
        <w:t>T"'PYY!:</w:t>
      </w:r>
      <w:r>
        <w:rPr>
          <w:rFonts w:ascii="Times New Roman" w:hAnsi="Times New Roman" w:cs="Times New Roman" w:eastAsia="Times New Roman"/>
          <w:sz w:val="12"/>
          <w:szCs w:val="12"/>
          <w:color w:val="C6C6C6"/>
          <w:spacing w:val="-22"/>
          <w:w w:val="107"/>
          <w:i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89"/>
          <w:i/>
        </w:rPr>
        <w:t>44't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89"/>
          <w:i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89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89"/>
          <w:i/>
        </w:rPr>
        <w:t>J11d.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89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90"/>
          <w:i/>
        </w:rPr>
        <w:t>(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189"/>
          <w:i/>
        </w:rPr>
        <w:t>JI91andM&gt;qWJJ111i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57" w:lineRule="exact"/>
        <w:ind w:left="365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7A7A7"/>
          <w:w w:val="600"/>
          <w:i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w w:val="90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4"/>
          <w:w w:val="91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26"/>
        </w:rPr>
        <w:t>$.0ooqlal$cn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26"/>
        </w:rPr>
        <w:t>'()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26"/>
        </w:rPr>
        <w:t>pmFif-eft.lpx1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1"/>
          <w:w w:val="12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26"/>
        </w:rPr>
        <w:t>·lli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26"/>
        </w:rPr>
        <w:t>B,.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9" w:lineRule="exact"/>
        <w:ind w:left="162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395"/>
        </w:rPr>
        <w:t>b)-..G-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49" w:after="0" w:line="160" w:lineRule="exact"/>
        <w:ind w:left="28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5"/>
          <w:szCs w:val="15"/>
          <w:color w:val="B6B6B6"/>
          <w:spacing w:val="0"/>
          <w:w w:val="162"/>
          <w:i/>
          <w:position w:val="-1"/>
        </w:rPr>
        <w:t>T</w:t>
      </w:r>
      <w:r>
        <w:rPr>
          <w:rFonts w:ascii="Arial" w:hAnsi="Arial" w:cs="Arial" w:eastAsia="Arial"/>
          <w:sz w:val="15"/>
          <w:szCs w:val="15"/>
          <w:color w:val="B6B6B6"/>
          <w:spacing w:val="0"/>
          <w:w w:val="162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B6B6B6"/>
          <w:spacing w:val="0"/>
          <w:w w:val="162"/>
          <w:i/>
          <w:position w:val="-1"/>
        </w:rPr>
        <w:t>.U:.,t/Qaaf</w:t>
      </w:r>
      <w:r>
        <w:rPr>
          <w:rFonts w:ascii="Arial" w:hAnsi="Arial" w:cs="Arial" w:eastAsia="Arial"/>
          <w:sz w:val="15"/>
          <w:szCs w:val="15"/>
          <w:color w:val="B6B6B6"/>
          <w:spacing w:val="56"/>
          <w:w w:val="162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A7A7A7"/>
          <w:spacing w:val="0"/>
          <w:w w:val="100"/>
          <w:i/>
          <w:position w:val="-1"/>
        </w:rPr>
        <w:t>#t"ZJIMOitll.iN</w:t>
      </w:r>
      <w:r>
        <w:rPr>
          <w:rFonts w:ascii="Arial" w:hAnsi="Arial" w:cs="Arial" w:eastAsia="Arial"/>
          <w:sz w:val="15"/>
          <w:szCs w:val="15"/>
          <w:color w:val="A7A7A7"/>
          <w:spacing w:val="0"/>
          <w:w w:val="100"/>
          <w:i/>
          <w:position w:val="-1"/>
        </w:rPr>
        <w:t>l</w:t>
      </w:r>
      <w:r>
        <w:rPr>
          <w:rFonts w:ascii="Arial" w:hAnsi="Arial" w:cs="Arial" w:eastAsia="Arial"/>
          <w:sz w:val="15"/>
          <w:szCs w:val="15"/>
          <w:color w:val="A7A7A7"/>
          <w:spacing w:val="30"/>
          <w:w w:val="100"/>
          <w:i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B6B6B6"/>
          <w:spacing w:val="0"/>
          <w:w w:val="117"/>
          <w:i/>
          <w:position w:val="-1"/>
        </w:rPr>
        <w:t>W,.lf'...,</w:t>
      </w:r>
      <w:r>
        <w:rPr>
          <w:rFonts w:ascii="Arial" w:hAnsi="Arial" w:cs="Arial" w:eastAsia="Arial"/>
          <w:sz w:val="13"/>
          <w:szCs w:val="13"/>
          <w:color w:val="B6B6B6"/>
          <w:spacing w:val="0"/>
          <w:w w:val="117"/>
          <w:i/>
          <w:position w:val="-1"/>
        </w:rPr>
        <w:t>(7DJJ</w:t>
      </w:r>
      <w:r>
        <w:rPr>
          <w:rFonts w:ascii="Arial" w:hAnsi="Arial" w:cs="Arial" w:eastAsia="Arial"/>
          <w:sz w:val="13"/>
          <w:szCs w:val="13"/>
          <w:color w:val="B6B6B6"/>
          <w:spacing w:val="37"/>
          <w:w w:val="117"/>
          <w:i/>
          <w:position w:val="-1"/>
        </w:rPr>
        <w:t> 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17"/>
          <w:position w:val="-1"/>
        </w:rPr>
        <w:t>Qwsd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65" w:lineRule="exact"/>
        <w:ind w:left="1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7"/>
          <w:szCs w:val="17"/>
          <w:color w:val="B6B6B6"/>
          <w:w w:val="69"/>
          <w:i/>
        </w:rPr>
        <w:t>1'011</w:t>
      </w:r>
      <w:r>
        <w:rPr>
          <w:rFonts w:ascii="Arial" w:hAnsi="Arial" w:cs="Arial" w:eastAsia="Arial"/>
          <w:sz w:val="17"/>
          <w:szCs w:val="17"/>
          <w:color w:val="B6B6B6"/>
          <w:spacing w:val="6"/>
          <w:w w:val="69"/>
          <w:i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102"/>
          <w:i/>
        </w:rPr>
        <w:t>Kkrr.X.!J11J,oodU...,.m2J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100"/>
          <w:i/>
        </w:rPr>
        <w:t>  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365"/>
          <w:i/>
        </w:rPr>
        <w:t>,.,..__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89"/>
          <w:w w:val="365"/>
          <w:i/>
        </w:rPr>
        <w:t> </w:t>
      </w:r>
      <w:r>
        <w:rPr>
          <w:rFonts w:ascii="Arial" w:hAnsi="Arial" w:cs="Arial" w:eastAsia="Arial"/>
          <w:sz w:val="18"/>
          <w:szCs w:val="18"/>
          <w:color w:val="A7A7A7"/>
          <w:spacing w:val="0"/>
          <w:w w:val="128"/>
        </w:rPr>
        <w:t>u.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120"/>
        </w:rPr>
        <w:t>c;...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6" w:lineRule="exact"/>
        <w:ind w:left="14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3"/>
          <w:position w:val="-2"/>
        </w:rPr>
        <w:t>lOs_leal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24"/>
          <w:w w:val="83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  <w:position w:val="-2"/>
        </w:rPr>
        <w:t>ttu1w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  <w:position w:val="-2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17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0"/>
          <w:w w:val="81"/>
          <w:position w:val="-2"/>
        </w:rPr>
        <w:t>vroc-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0"/>
          <w:w w:val="81"/>
          <w:position w:val="-2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0"/>
          <w:w w:val="81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3"/>
          <w:w w:val="81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0"/>
          <w:w w:val="144"/>
          <w:position w:val="-2"/>
        </w:rPr>
        <w:t>tilt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-7"/>
          <w:w w:val="144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0"/>
          <w:w w:val="100"/>
          <w:position w:val="-2"/>
        </w:rPr>
        <w:t>Ktport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21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20"/>
          <w:w w:val="149"/>
          <w:position w:val="-2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27"/>
          <w:w w:val="79"/>
          <w:position w:val="-2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14"/>
          <w:w w:val="149"/>
          <w:position w:val="-2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79"/>
          <w:position w:val="-2"/>
        </w:rPr>
        <w:t>UO!I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15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52"/>
          <w:position w:val="-2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1"/>
          <w:w w:val="152"/>
          <w:position w:val="-2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52"/>
          <w:position w:val="-2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14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53"/>
          <w:position w:val="-2"/>
        </w:rPr>
        <w:t>7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6"/>
          <w:w w:val="153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  <w:position w:val="-2"/>
        </w:rPr>
        <w:t>H,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1"/>
          <w:w w:val="100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89"/>
          <w:position w:val="-2"/>
        </w:rPr>
        <w:t>com,•k'A</w:t>
      </w:r>
      <w:r>
        <w:rPr>
          <w:rFonts w:ascii="Arial" w:hAnsi="Arial" w:cs="Arial" w:eastAsia="Arial"/>
          <w:sz w:val="14"/>
          <w:szCs w:val="14"/>
          <w:color w:val="B6B6B6"/>
          <w:spacing w:val="23"/>
          <w:w w:val="89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  <w:position w:val="-2"/>
        </w:rPr>
        <w:t>b)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  <w:position w:val="-2"/>
        </w:rPr>
        <w:t>Jlobert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13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00"/>
          <w:position w:val="-2"/>
        </w:rPr>
        <w:t>G.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92" w:lineRule="exact"/>
        <w:ind w:left="28" w:right="-20"/>
        <w:jc w:val="left"/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35"/>
          <w:szCs w:val="35"/>
          <w:color w:val="A7A7A7"/>
          <w:spacing w:val="0"/>
          <w:w w:val="100"/>
          <w:position w:val="-10"/>
        </w:rPr>
        <w:t>""""'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580"/>
          <w:cols w:num="2" w:equalWidth="0">
            <w:col w:w="4810" w:space="130"/>
            <w:col w:w="4000"/>
          </w:cols>
        </w:sectPr>
      </w:pPr>
      <w:rPr/>
    </w:p>
    <w:p>
      <w:pPr>
        <w:spacing w:before="0" w:after="0" w:line="160" w:lineRule="exact"/>
        <w:ind w:left="1086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A7A7A7"/>
          <w:w w:val="499"/>
          <w:i/>
        </w:rPr>
        <w:t>kl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5"/>
          <w:w w:val="501"/>
          <w:i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3"/>
          <w:i/>
        </w:rPr>
        <w:t>&lt;ifghwu.r:.m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4"/>
          <w:i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0"/>
          <w:w w:val="82"/>
        </w:rPr>
        <w:t>U.S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10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0"/>
          <w:w w:val="69"/>
        </w:rPr>
        <w:t>Oc:oloa:te:al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80"/>
        </w:rPr>
        <w:t>Surve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81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-2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87"/>
        </w:rPr>
        <w:t>()pc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86"/>
        </w:rPr>
        <w:t>B</w:t>
      </w:r>
      <w:r>
        <w:rPr>
          <w:rFonts w:ascii="Arial" w:hAnsi="Arial" w:cs="Arial" w:eastAsia="Arial"/>
          <w:sz w:val="14"/>
          <w:szCs w:val="14"/>
          <w:color w:val="A7A7A7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09090"/>
          <w:spacing w:val="0"/>
          <w:w w:val="100"/>
        </w:rPr>
        <w:t>f'i</w:t>
      </w:r>
      <w:r>
        <w:rPr>
          <w:rFonts w:ascii="Times New Roman" w:hAnsi="Times New Roman" w:cs="Times New Roman" w:eastAsia="Times New Roman"/>
          <w:sz w:val="14"/>
          <w:szCs w:val="14"/>
          <w:color w:val="90909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4"/>
          <w:szCs w:val="14"/>
          <w:color w:val="90909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7"/>
        </w:rPr>
        <w:t>Report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100"/>
        </w:rPr>
        <w:t>1005·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600"/>
          <w:i/>
          <w:position w:val="-6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909090"/>
          <w:spacing w:val="0"/>
          <w:w w:val="87"/>
          <w:i/>
          <w:position w:val="-6"/>
        </w:rPr>
        <w:t>Map</w:t>
      </w:r>
      <w:r>
        <w:rPr>
          <w:rFonts w:ascii="Times New Roman" w:hAnsi="Times New Roman" w:cs="Times New Roman" w:eastAsia="Times New Roman"/>
          <w:sz w:val="15"/>
          <w:szCs w:val="15"/>
          <w:color w:val="909090"/>
          <w:spacing w:val="-19"/>
          <w:w w:val="100"/>
          <w:i/>
          <w:position w:val="-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100"/>
          <w:i/>
          <w:position w:val="-6"/>
        </w:rPr>
        <w:t>ofQ-/r;Jngk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3"/>
          <w:w w:val="100"/>
          <w:i/>
          <w:position w:val="-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97"/>
          <w:i/>
          <w:position w:val="-6"/>
        </w:rPr>
        <w:t>J/62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9"/>
          <w:w w:val="98"/>
          <w:i/>
          <w:position w:val="-6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78"/>
          <w:i/>
          <w:position w:val="-6"/>
        </w:rPr>
        <w:t>ChttAharl.w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6"/>
          <w:w w:val="79"/>
          <w:i/>
          <w:position w:val="-6"/>
        </w:rPr>
        <w:t>r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98"/>
          <w:i/>
          <w:position w:val="-6"/>
        </w:rPr>
        <w:t>(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97"/>
          <w:i/>
          <w:position w:val="-6"/>
        </w:rPr>
        <w:t>6QJ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98"/>
          <w:i/>
          <w:position w:val="-6"/>
        </w:rPr>
        <w:t>)</w:t>
      </w:r>
      <w:r>
        <w:rPr>
          <w:rFonts w:ascii="Arial" w:hAnsi="Arial" w:cs="Arial" w:eastAsia="Arial"/>
          <w:sz w:val="12"/>
          <w:szCs w:val="12"/>
          <w:color w:val="A7A7A7"/>
          <w:spacing w:val="-21"/>
          <w:w w:val="100"/>
          <w:i/>
          <w:position w:val="-6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72"/>
          <w:i/>
          <w:position w:val="-6"/>
        </w:rPr>
        <w:t>tJtUI</w:t>
      </w:r>
      <w:r>
        <w:rPr>
          <w:rFonts w:ascii="Arial" w:hAnsi="Arial" w:cs="Arial" w:eastAsia="Arial"/>
          <w:sz w:val="14"/>
          <w:szCs w:val="14"/>
          <w:color w:val="A7A7A7"/>
          <w:spacing w:val="-4"/>
          <w:w w:val="72"/>
          <w:i/>
          <w:position w:val="-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65"/>
          <w:i/>
          <w:position w:val="-6"/>
        </w:rPr>
        <w:t>Kot:MDA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28"/>
          <w:w w:val="100"/>
          <w:i/>
          <w:position w:val="-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100"/>
          <w:i/>
          <w:position w:val="-6"/>
        </w:rPr>
        <w:t>(601)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580"/>
        </w:sectPr>
      </w:pPr>
      <w:rPr/>
    </w:p>
    <w:p>
      <w:pPr>
        <w:spacing w:before="0" w:after="0" w:line="153" w:lineRule="exact"/>
        <w:ind w:left="938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A7A7A7"/>
          <w:w w:val="78"/>
        </w:rPr>
        <w:t>1101·8</w:t>
      </w:r>
      <w:r>
        <w:rPr>
          <w:rFonts w:ascii="Arial" w:hAnsi="Arial" w:cs="Arial" w:eastAsia="Arial"/>
          <w:sz w:val="15"/>
          <w:szCs w:val="15"/>
          <w:color w:val="A7A7A7"/>
          <w:spacing w:val="-14"/>
          <w:w w:val="77"/>
        </w:rPr>
        <w:t>.</w:t>
      </w:r>
      <w:r>
        <w:rPr>
          <w:rFonts w:ascii="Arial" w:hAnsi="Arial" w:cs="Arial" w:eastAsia="Arial"/>
          <w:sz w:val="15"/>
          <w:szCs w:val="15"/>
          <w:color w:val="909090"/>
          <w:spacing w:val="0"/>
          <w:w w:val="81"/>
        </w:rPr>
        <w:t>compdt</w:t>
      </w:r>
      <w:r>
        <w:rPr>
          <w:rFonts w:ascii="Arial" w:hAnsi="Arial" w:cs="Arial" w:eastAsia="Arial"/>
          <w:sz w:val="15"/>
          <w:szCs w:val="15"/>
          <w:color w:val="909090"/>
          <w:spacing w:val="10"/>
          <w:w w:val="82"/>
        </w:rPr>
        <w:t>d</w:t>
      </w:r>
      <w:r>
        <w:rPr>
          <w:rFonts w:ascii="Arial" w:hAnsi="Arial" w:cs="Arial" w:eastAsia="Arial"/>
          <w:sz w:val="15"/>
          <w:szCs w:val="15"/>
          <w:color w:val="A7A7A7"/>
          <w:spacing w:val="0"/>
          <w:w w:val="85"/>
        </w:rPr>
        <w:t>by</w:t>
      </w:r>
      <w:r>
        <w:rPr>
          <w:rFonts w:ascii="Arial" w:hAnsi="Arial" w:cs="Arial" w:eastAsia="Arial"/>
          <w:sz w:val="15"/>
          <w:szCs w:val="15"/>
          <w:color w:val="A7A7A7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A7A7A7"/>
          <w:spacing w:val="0"/>
          <w:w w:val="74"/>
        </w:rPr>
        <w:t>RobcrtO.ll&lt;ltt.e:nnon..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81" w:after="0" w:line="186" w:lineRule="auto"/>
        <w:ind w:left="911" w:right="-53" w:firstLine="149"/>
        <w:jc w:val="left"/>
        <w:tabs>
          <w:tab w:pos="22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A7A7A7"/>
          <w:spacing w:val="0"/>
          <w:w w:val="347"/>
          <w:i/>
        </w:rPr>
        <w:t>hi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347"/>
          <w:i/>
        </w:rPr>
        <w:t>t</w:t>
      </w:r>
      <w:r>
        <w:rPr>
          <w:rFonts w:ascii="Arial" w:hAnsi="Arial" w:cs="Arial" w:eastAsia="Arial"/>
          <w:sz w:val="14"/>
          <w:szCs w:val="14"/>
          <w:color w:val="A7A7A7"/>
          <w:spacing w:val="-100"/>
          <w:w w:val="347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2"/>
        </w:rPr>
        <w:t>!t!o;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2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2"/>
          <w:w w:val="8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2"/>
          <w:i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2"/>
          <w:i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100"/>
          <w:i/>
        </w:rPr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566"/>
          <w:i/>
        </w:rPr>
        <w:t>It</w:t>
      </w:r>
      <w:r>
        <w:rPr>
          <w:rFonts w:ascii="Arial" w:hAnsi="Arial" w:cs="Arial" w:eastAsia="Arial"/>
          <w:sz w:val="14"/>
          <w:szCs w:val="14"/>
          <w:color w:val="A7A7A7"/>
          <w:spacing w:val="-175"/>
          <w:w w:val="566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32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0"/>
          <w:w w:val="132"/>
        </w:rPr>
        <w:t>J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87"/>
          <w:i/>
        </w:rPr>
        <w:t>14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86"/>
          <w:i/>
        </w:rPr>
        <w:t>.</w:t>
      </w:r>
      <w:r>
        <w:rPr>
          <w:rFonts w:ascii="Arial" w:hAnsi="Arial" w:cs="Arial" w:eastAsia="Arial"/>
          <w:sz w:val="14"/>
          <w:szCs w:val="14"/>
          <w:color w:val="B6B6B6"/>
          <w:spacing w:val="-28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83"/>
          <w:i/>
        </w:rPr>
        <w:t>Tlf#f</w:t>
      </w:r>
      <w:r>
        <w:rPr>
          <w:rFonts w:ascii="Arial" w:hAnsi="Arial" w:cs="Arial" w:eastAsia="Arial"/>
          <w:sz w:val="14"/>
          <w:szCs w:val="14"/>
          <w:color w:val="A7A7A7"/>
          <w:spacing w:val="-1"/>
          <w:w w:val="83"/>
          <w:i/>
        </w:rPr>
        <w:t>l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83"/>
          <w:i/>
        </w:rPr>
        <w:t>b-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83"/>
          <w:i/>
        </w:rPr>
        <w:t>E</w:t>
      </w:r>
      <w:r>
        <w:rPr>
          <w:rFonts w:ascii="Arial" w:hAnsi="Arial" w:cs="Arial" w:eastAsia="Arial"/>
          <w:sz w:val="14"/>
          <w:szCs w:val="14"/>
          <w:color w:val="A7A7A7"/>
          <w:spacing w:val="-9"/>
          <w:w w:val="83"/>
          <w:i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59"/>
          <w:i/>
        </w:rPr>
        <w:t>M:MrfJ!JI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59"/>
          <w:i/>
        </w:rPr>
        <w:t>J</w:t>
      </w:r>
      <w:r>
        <w:rPr>
          <w:rFonts w:ascii="Arial" w:hAnsi="Arial" w:cs="Arial" w:eastAsia="Arial"/>
          <w:sz w:val="14"/>
          <w:szCs w:val="14"/>
          <w:color w:val="A7A7A7"/>
          <w:spacing w:val="14"/>
          <w:w w:val="59"/>
          <w:i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76"/>
          <w:i/>
        </w:rPr>
        <w:t>(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76"/>
          <w:i/>
        </w:rPr>
        <w:t>JOJ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76"/>
          <w:i/>
        </w:rPr>
        <w:t>J</w:t>
      </w:r>
      <w:r>
        <w:rPr>
          <w:rFonts w:ascii="Arial" w:hAnsi="Arial" w:cs="Arial" w:eastAsia="Arial"/>
          <w:sz w:val="14"/>
          <w:szCs w:val="14"/>
          <w:color w:val="A7A7A7"/>
          <w:spacing w:val="-2"/>
          <w:w w:val="76"/>
          <w:i/>
        </w:rPr>
        <w:t> </w:t>
      </w:r>
      <w:r>
        <w:rPr>
          <w:rFonts w:ascii="Arial" w:hAnsi="Arial" w:cs="Arial" w:eastAsia="Arial"/>
          <w:sz w:val="15"/>
          <w:szCs w:val="15"/>
          <w:color w:val="A7A7A7"/>
          <w:spacing w:val="0"/>
          <w:w w:val="83"/>
          <w:i/>
        </w:rPr>
        <w:t>and</w:t>
      </w:r>
      <w:r>
        <w:rPr>
          <w:rFonts w:ascii="Arial" w:hAnsi="Arial" w:cs="Arial" w:eastAsia="Arial"/>
          <w:sz w:val="15"/>
          <w:szCs w:val="15"/>
          <w:color w:val="A7A7A7"/>
          <w:spacing w:val="-18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73"/>
          <w:i/>
        </w:rPr>
        <w:t>Al111.,..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73"/>
          <w:i/>
        </w:rPr>
        <w:t> </w:t>
      </w:r>
      <w:r>
        <w:rPr>
          <w:rFonts w:ascii="Arial" w:hAnsi="Arial" w:cs="Arial" w:eastAsia="Arial"/>
          <w:sz w:val="16"/>
          <w:szCs w:val="16"/>
          <w:color w:val="B6B6B6"/>
          <w:spacing w:val="0"/>
          <w:w w:val="140"/>
        </w:rPr>
        <w:t>I</w:t>
      </w:r>
      <w:r>
        <w:rPr>
          <w:rFonts w:ascii="Arial" w:hAnsi="Arial" w:cs="Arial" w:eastAsia="Arial"/>
          <w:sz w:val="16"/>
          <w:szCs w:val="16"/>
          <w:color w:val="B6B6B6"/>
          <w:spacing w:val="0"/>
          <w:w w:val="141"/>
        </w:rPr>
        <w:t>(</w:t>
      </w:r>
      <w:r>
        <w:rPr>
          <w:rFonts w:ascii="Arial" w:hAnsi="Arial" w:cs="Arial" w:eastAsia="Arial"/>
          <w:sz w:val="16"/>
          <w:szCs w:val="16"/>
          <w:color w:val="B6B6B6"/>
          <w:spacing w:val="0"/>
          <w:w w:val="140"/>
        </w:rPr>
        <w:t>.,.</w:t>
      </w:r>
      <w:r>
        <w:rPr>
          <w:rFonts w:ascii="Arial" w:hAnsi="Arial" w:cs="Arial" w:eastAsia="Arial"/>
          <w:sz w:val="16"/>
          <w:szCs w:val="16"/>
          <w:color w:val="B6B6B6"/>
          <w:spacing w:val="-22"/>
          <w:w w:val="14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77"/>
        </w:rPr>
        <w:t>VI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2"/>
          <w:w w:val="100"/>
          <w:i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  <w:i/>
        </w:rPr>
        <w:t>M)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  <w:i/>
        </w:rPr>
        <w:t>   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9"/>
          <w:szCs w:val="19"/>
          <w:color w:val="A7A7A7"/>
          <w:spacing w:val="-18"/>
          <w:w w:val="172"/>
        </w:rPr>
        <w:t>#</w:t>
      </w:r>
      <w:r>
        <w:rPr>
          <w:rFonts w:ascii="Times New Roman" w:hAnsi="Times New Roman" w:cs="Times New Roman" w:eastAsia="Times New Roman"/>
          <w:sz w:val="19"/>
          <w:szCs w:val="19"/>
          <w:color w:val="A7A7A7"/>
          <w:spacing w:val="0"/>
          <w:w w:val="102"/>
        </w:rPr>
        <w:t>.......</w:t>
      </w:r>
      <w:r>
        <w:rPr>
          <w:rFonts w:ascii="Times New Roman" w:hAnsi="Times New Roman" w:cs="Times New Roman" w:eastAsia="Times New Roman"/>
          <w:sz w:val="19"/>
          <w:szCs w:val="19"/>
          <w:color w:val="A7A7A7"/>
          <w:spacing w:val="-26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A7A7A7"/>
          <w:spacing w:val="0"/>
          <w:w w:val="166"/>
        </w:rPr>
        <w:t>"'</w:t>
      </w:r>
      <w:r>
        <w:rPr>
          <w:rFonts w:ascii="Times New Roman" w:hAnsi="Times New Roman" w:cs="Times New Roman" w:eastAsia="Times New Roman"/>
          <w:sz w:val="19"/>
          <w:szCs w:val="19"/>
          <w:color w:val="A7A7A7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2"/>
        </w:rPr>
        <w:t>US.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2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02"/>
        </w:rPr>
        <w:t>Geoq;</w:t>
      </w:r>
      <w:r>
        <w:rPr>
          <w:rFonts w:ascii="Arial" w:hAnsi="Arial" w:cs="Arial" w:eastAsia="Arial"/>
          <w:sz w:val="14"/>
          <w:szCs w:val="14"/>
          <w:color w:val="A7A7A7"/>
          <w:spacing w:val="-10"/>
          <w:w w:val="103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909090"/>
          <w:spacing w:val="0"/>
          <w:w w:val="129"/>
        </w:rPr>
        <w:t>S""'l</w:t>
      </w:r>
      <w:r>
        <w:rPr>
          <w:rFonts w:ascii="Times New Roman" w:hAnsi="Times New Roman" w:cs="Times New Roman" w:eastAsia="Times New Roman"/>
          <w:sz w:val="14"/>
          <w:szCs w:val="14"/>
          <w:color w:val="909090"/>
          <w:spacing w:val="8"/>
          <w:w w:val="130"/>
        </w:rPr>
        <w:t>'</w:t>
      </w:r>
      <w:r>
        <w:rPr>
          <w:rFonts w:ascii="Arial" w:hAnsi="Arial" w:cs="Arial" w:eastAsia="Arial"/>
          <w:sz w:val="15"/>
          <w:szCs w:val="15"/>
          <w:color w:val="A7A7A7"/>
          <w:spacing w:val="0"/>
          <w:w w:val="146"/>
        </w:rPr>
        <w:t>0,.</w:t>
      </w:r>
      <w:r>
        <w:rPr>
          <w:rFonts w:ascii="Arial" w:hAnsi="Arial" w:cs="Arial" w:eastAsia="Arial"/>
          <w:sz w:val="15"/>
          <w:szCs w:val="15"/>
          <w:color w:val="A7A7A7"/>
          <w:spacing w:val="-11"/>
          <w:w w:val="146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5"/>
        </w:rPr>
        <w:t>Fol•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0"/>
          <w:w w:val="100"/>
        </w:rPr>
        <w:t>Rtro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92"/>
        </w:rPr>
        <w:t>too.S..I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4"/>
          <w:w w:val="92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0"/>
          <w:w w:val="92"/>
        </w:rPr>
        <w:t>02-a.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2"/>
          <w:w w:val="92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92"/>
        </w:rPr>
        <w:t>&lt;:C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78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11"/>
          <w:w w:val="79"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808082"/>
          <w:spacing w:val="-6"/>
          <w:w w:val="93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92"/>
        </w:rPr>
        <w:t>lt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98"/>
        </w:rPr>
        <w:t>Rcttut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B6B6B6"/>
          <w:spacing w:val="0"/>
          <w:w w:val="142"/>
        </w:rPr>
        <w:t>Q</w:t>
      </w:r>
      <w:r>
        <w:rPr>
          <w:rFonts w:ascii="Times New Roman" w:hAnsi="Times New Roman" w:cs="Times New Roman" w:eastAsia="Times New Roman"/>
          <w:sz w:val="12"/>
          <w:szCs w:val="12"/>
          <w:color w:val="B6B6B6"/>
          <w:spacing w:val="-15"/>
          <w:w w:val="14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</w:rPr>
        <w:t>&amp;bai:Doa.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28" w:after="0" w:line="240" w:lineRule="auto"/>
        <w:ind w:left="925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100"/>
          <w:i/>
        </w:rPr>
        <w:t>T,...,.....W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13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00"/>
          <w:i/>
        </w:rPr>
        <w:t>Jkp</w:t>
      </w:r>
      <w:r>
        <w:rPr>
          <w:rFonts w:ascii="Arial" w:hAnsi="Arial" w:cs="Arial" w:eastAsia="Arial"/>
          <w:sz w:val="14"/>
          <w:szCs w:val="14"/>
          <w:color w:val="A7A7A7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B6B6B6"/>
          <w:spacing w:val="0"/>
          <w:w w:val="94"/>
        </w:rPr>
        <w:t>&lt;</w:t>
      </w:r>
      <w:r>
        <w:rPr>
          <w:rFonts w:ascii="Arial" w:hAnsi="Arial" w:cs="Arial" w:eastAsia="Arial"/>
          <w:sz w:val="18"/>
          <w:szCs w:val="18"/>
          <w:color w:val="B6B6B6"/>
          <w:spacing w:val="-11"/>
          <w:w w:val="94"/>
        </w:rPr>
        <w:t>/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168"/>
          <w:i/>
        </w:rPr>
        <w:t>Ulil_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-19"/>
          <w:w w:val="169"/>
          <w:i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94"/>
          <w:i/>
        </w:rPr>
        <w:t>J16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95"/>
          <w:i/>
        </w:rPr>
        <w:t>b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144"/>
          <w:i/>
        </w:rPr>
        <w:t>K.UJI-*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-2"/>
          <w:w w:val="145"/>
          <w:i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91"/>
          <w:i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90"/>
          <w:i/>
        </w:rPr>
        <w:t>J/11/.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31" w:lineRule="exact"/>
        <w:ind w:left="911" w:right="-20"/>
        <w:jc w:val="left"/>
        <w:tabs>
          <w:tab w:pos="3400" w:val="left"/>
          <w:tab w:pos="3800" w:val="left"/>
          <w:tab w:pos="420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1.538467pt;margin-top:3.501017pt;width:57.900277pt;height:14pt;mso-position-horizontal-relative:page;mso-position-vertical-relative:paragraph;z-index:-3015" type="#_x0000_t202" filled="f" stroked="f">
            <v:textbox inset="0,0,0,0">
              <w:txbxContent>
                <w:p>
                  <w:pPr>
                    <w:spacing w:before="0" w:after="0" w:line="280" w:lineRule="exact"/>
                    <w:ind w:right="-8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B6B6B6"/>
                      <w:spacing w:val="-12"/>
                      <w:w w:val="600"/>
                      <w:i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A7A7A7"/>
                      <w:spacing w:val="0"/>
                      <w:w w:val="143"/>
                      <w:i/>
                    </w:rPr>
                    <w:t>.w--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C6C6C6"/>
          <w:w w:val="482"/>
          <w:i/>
          <w:position w:val="-1"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C6C6C6"/>
          <w:w w:val="114"/>
          <w:i/>
          <w:position w:val="-1"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C6C6C6"/>
          <w:spacing w:val="-1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  <w:i/>
          <w:position w:val="-1"/>
        </w:rPr>
        <w:t>IIJJ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9"/>
          <w:w w:val="100"/>
          <w:i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B6B6B6"/>
          <w:spacing w:val="0"/>
          <w:w w:val="100"/>
          <w:i/>
          <w:position w:val="-1"/>
        </w:rPr>
        <w:t>..-</w:t>
      </w:r>
      <w:r>
        <w:rPr>
          <w:rFonts w:ascii="Arial" w:hAnsi="Arial" w:cs="Arial" w:eastAsia="Arial"/>
          <w:sz w:val="13"/>
          <w:szCs w:val="13"/>
          <w:color w:val="B6B6B6"/>
          <w:spacing w:val="4"/>
          <w:w w:val="100"/>
          <w:i/>
          <w:position w:val="-1"/>
        </w:rPr>
        <w:t>1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00"/>
          <w:i/>
          <w:position w:val="-1"/>
        </w:rPr>
        <w:t>Xlflw-</w:t>
      </w:r>
      <w:r>
        <w:rPr>
          <w:rFonts w:ascii="Arial" w:hAnsi="Arial" w:cs="Arial" w:eastAsia="Arial"/>
          <w:sz w:val="12"/>
          <w:szCs w:val="12"/>
          <w:color w:val="A7A7A7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00"/>
          <w:i/>
          <w:position w:val="-1"/>
        </w:rPr>
        <w:tab/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00"/>
          <w:i/>
          <w:position w:val="-1"/>
        </w:rPr>
      </w:r>
      <w:r>
        <w:rPr>
          <w:rFonts w:ascii="Arial" w:hAnsi="Arial" w:cs="Arial" w:eastAsia="Arial"/>
          <w:sz w:val="7"/>
          <w:szCs w:val="7"/>
          <w:color w:val="A7A7A7"/>
          <w:spacing w:val="0"/>
          <w:w w:val="197"/>
          <w:i/>
          <w:position w:val="-1"/>
        </w:rPr>
        <w:t>U</w:t>
      </w:r>
      <w:r>
        <w:rPr>
          <w:rFonts w:ascii="Arial" w:hAnsi="Arial" w:cs="Arial" w:eastAsia="Arial"/>
          <w:sz w:val="7"/>
          <w:szCs w:val="7"/>
          <w:color w:val="A7A7A7"/>
          <w:spacing w:val="15"/>
          <w:w w:val="19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A7A7A7"/>
          <w:spacing w:val="0"/>
          <w:w w:val="197"/>
          <w:position w:val="-1"/>
        </w:rPr>
        <w:t>c</w:t>
      </w:r>
      <w:r>
        <w:rPr>
          <w:rFonts w:ascii="Times New Roman" w:hAnsi="Times New Roman" w:cs="Times New Roman" w:eastAsia="Times New Roman"/>
          <w:sz w:val="6"/>
          <w:szCs w:val="6"/>
          <w:color w:val="A7A7A7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6"/>
          <w:szCs w:val="6"/>
          <w:color w:val="A7A7A7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6"/>
          <w:szCs w:val="6"/>
          <w:color w:val="B6B6B6"/>
          <w:spacing w:val="0"/>
          <w:w w:val="600"/>
          <w:position w:val="-1"/>
        </w:rPr>
        <w:t>:</w:t>
      </w:r>
      <w:r>
        <w:rPr>
          <w:rFonts w:ascii="Times New Roman" w:hAnsi="Times New Roman" w:cs="Times New Roman" w:eastAsia="Times New Roman"/>
          <w:sz w:val="6"/>
          <w:szCs w:val="6"/>
          <w:color w:val="B6B6B6"/>
          <w:spacing w:val="-71"/>
          <w:w w:val="6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189"/>
          <w:position w:val="-1"/>
        </w:rPr>
        <w:t>f</w:t>
      </w:r>
      <w:r>
        <w:rPr>
          <w:rFonts w:ascii="Arial" w:hAnsi="Arial" w:cs="Arial" w:eastAsia="Arial"/>
          <w:sz w:val="14"/>
          <w:szCs w:val="14"/>
          <w:color w:val="B6B6B6"/>
          <w:spacing w:val="-71"/>
          <w:w w:val="189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189"/>
          <w:position w:val="-1"/>
        </w:rPr>
        <w:t>..</w:t>
      </w:r>
      <w:r>
        <w:rPr>
          <w:rFonts w:ascii="Arial" w:hAnsi="Arial" w:cs="Arial" w:eastAsia="Arial"/>
          <w:sz w:val="14"/>
          <w:szCs w:val="14"/>
          <w:color w:val="B6B6B6"/>
          <w:spacing w:val="29"/>
          <w:w w:val="189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0"/>
          <w:w w:val="117"/>
          <w:i/>
          <w:position w:val="-1"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0"/>
          <w:w w:val="116"/>
          <w:i/>
          <w:position w:val="-1"/>
        </w:rPr>
        <w:t>4/IJ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29" w:lineRule="exact"/>
        <w:ind w:left="2309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B6B6B6"/>
          <w:spacing w:val="0"/>
          <w:w w:val="80"/>
          <w:position w:val="-14"/>
        </w:rPr>
        <w:t>u.s</w:t>
      </w:r>
      <w:r>
        <w:rPr>
          <w:rFonts w:ascii="Times New Roman" w:hAnsi="Times New Roman" w:cs="Times New Roman" w:eastAsia="Times New Roman"/>
          <w:sz w:val="22"/>
          <w:szCs w:val="22"/>
          <w:color w:val="B6B6B6"/>
          <w:spacing w:val="5"/>
          <w:w w:val="80"/>
          <w:position w:val="-14"/>
        </w:rPr>
        <w:t> 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157"/>
          <w:position w:val="-14"/>
        </w:rPr>
        <w:t>Go&gt;lvpaiS...,Opalri&lt;--­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6" w:after="0" w:line="154" w:lineRule="exact"/>
        <w:ind w:left="46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8"/>
          <w:i/>
          <w:position w:val="-1"/>
        </w:rPr>
        <w:t>Q.uadrt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1"/>
          <w:w w:val="8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8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9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2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08082"/>
          <w:spacing w:val="0"/>
          <w:w w:val="73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808082"/>
          <w:spacing w:val="10"/>
          <w:w w:val="7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90"/>
          <w:i/>
          <w:position w:val="-1"/>
        </w:rPr>
        <w:t>I,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2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1"/>
          <w:position w:val="-1"/>
        </w:rPr>
        <w:t>Afg/ti»lMhl"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1"/>
          <w:position w:val="-1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1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14"/>
          <w:w w:val="81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1"/>
          <w:position w:val="-1"/>
        </w:rPr>
        <w:t>\l.S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2"/>
          <w:position w:val="-1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32"/>
          <w:position w:val="-1"/>
        </w:rPr>
        <w:t>Ucclo;;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79"/>
          <w:position w:val="-1"/>
        </w:rPr>
        <w:t>SUI'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78"/>
          <w:position w:val="-1"/>
        </w:rPr>
        <w:t>\·c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79"/>
          <w:position w:val="-1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5"/>
          <w:position w:val="-1"/>
        </w:rPr>
        <w:t>()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5"/>
          <w:position w:val="-1"/>
        </w:rPr>
        <w:t>pe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5"/>
          <w:position w:val="-1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0"/>
          <w:w w:val="95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  <w:position w:val="-1"/>
        </w:rPr>
        <w:t>ftlc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1"/>
          <w:position w:val="-1"/>
        </w:rPr>
        <w:t>Rcpo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1"/>
          <w:position w:val="-1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7"/>
          <w:w w:val="91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5"/>
          <w:position w:val="-1"/>
        </w:rPr>
        <w:t>20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38"/>
          <w:w w:val="105"/>
          <w:position w:val="-1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808082"/>
          <w:spacing w:val="3"/>
          <w:w w:val="78"/>
          <w:position w:val="-1"/>
        </w:rPr>
        <w:t>­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5"/>
          <w:position w:val="-1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6" w:lineRule="exact"/>
        <w:ind w:left="60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A7A7A7"/>
          <w:w w:val="142"/>
        </w:rPr>
        <w:t>ll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1"/>
          <w:w w:val="142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808082"/>
          <w:spacing w:val="-36"/>
          <w:w w:val="91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62"/>
          <w:w w:val="87"/>
        </w:rPr>
        <w:t>B</w:t>
      </w:r>
      <w:r>
        <w:rPr>
          <w:rFonts w:ascii="Times New Roman" w:hAnsi="Times New Roman" w:cs="Times New Roman" w:eastAsia="Times New Roman"/>
          <w:sz w:val="15"/>
          <w:szCs w:val="15"/>
          <w:color w:val="808082"/>
          <w:spacing w:val="0"/>
          <w:w w:val="91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808082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8"/>
        </w:rPr>
        <w:t>.compile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9"/>
          <w:w w:val="8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8"/>
        </w:rPr>
        <w:t>by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6"/>
          <w:w w:val="88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09090"/>
          <w:spacing w:val="0"/>
          <w:w w:val="88"/>
        </w:rPr>
        <w:t>Robc</w:t>
      </w:r>
      <w:r>
        <w:rPr>
          <w:rFonts w:ascii="Times New Roman" w:hAnsi="Times New Roman" w:cs="Times New Roman" w:eastAsia="Times New Roman"/>
          <w:sz w:val="15"/>
          <w:szCs w:val="15"/>
          <w:color w:val="909090"/>
          <w:spacing w:val="7"/>
          <w:w w:val="89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A7A7A7"/>
          <w:spacing w:val="0"/>
          <w:w w:val="101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A7A7A7"/>
          <w:spacing w:val="7"/>
          <w:w w:val="101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73"/>
        </w:rPr>
        <w:t>8o.lllllttlll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74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73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40" w:after="0" w:line="169" w:lineRule="exact"/>
        <w:ind w:left="60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3.936096pt;margin-top:6.751895pt;width:36.515223pt;height:13.5pt;mso-position-horizontal-relative:page;mso-position-vertical-relative:paragraph;z-index:-3014" type="#_x0000_t202" filled="f" stroked="f">
            <v:textbox inset="0,0,0,0">
              <w:txbxContent>
                <w:p>
                  <w:pPr>
                    <w:spacing w:before="0" w:after="0" w:line="270" w:lineRule="exact"/>
                    <w:ind w:right="-80"/>
                    <w:jc w:val="left"/>
                    <w:tabs>
                      <w:tab w:pos="300" w:val="left"/>
                    </w:tabs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7"/>
                      <w:szCs w:val="27"/>
                      <w:color w:val="A7A7A7"/>
                      <w:spacing w:val="0"/>
                      <w:w w:val="252"/>
                      <w:i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27"/>
                      <w:szCs w:val="27"/>
                      <w:color w:val="A7A7A7"/>
                      <w:spacing w:val="0"/>
                      <w:w w:val="100"/>
                      <w:i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7"/>
                      <w:szCs w:val="27"/>
                      <w:color w:val="A7A7A7"/>
                      <w:spacing w:val="0"/>
                      <w:w w:val="143"/>
                      <w:i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sz w:val="27"/>
                      <w:szCs w:val="27"/>
                      <w:color w:val="A7A7A7"/>
                      <w:spacing w:val="0"/>
                      <w:w w:val="100"/>
                      <w:i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sz w:val="27"/>
                      <w:szCs w:val="27"/>
                      <w:color w:val="A7A7A7"/>
                      <w:spacing w:val="-11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7"/>
                      <w:szCs w:val="27"/>
                      <w:color w:val="A7A7A7"/>
                      <w:spacing w:val="-68"/>
                      <w:w w:val="144"/>
                      <w:i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7"/>
                      <w:szCs w:val="2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A7A7A7"/>
          <w:spacing w:val="0"/>
          <w:w w:val="100"/>
          <w:i/>
          <w:position w:val="-2"/>
        </w:rPr>
        <w:t>r</w:t>
      </w:r>
      <w:r>
        <w:rPr>
          <w:rFonts w:ascii="Arial" w:hAnsi="Arial" w:cs="Arial" w:eastAsia="Arial"/>
          <w:sz w:val="17"/>
          <w:szCs w:val="17"/>
          <w:color w:val="A7A7A7"/>
          <w:spacing w:val="0"/>
          <w:w w:val="100"/>
          <w:i/>
          <w:position w:val="-2"/>
        </w:rPr>
        <w:t>,.</w:t>
      </w:r>
      <w:r>
        <w:rPr>
          <w:rFonts w:ascii="Arial" w:hAnsi="Arial" w:cs="Arial" w:eastAsia="Arial"/>
          <w:sz w:val="17"/>
          <w:szCs w:val="17"/>
          <w:color w:val="A7A7A7"/>
          <w:spacing w:val="1"/>
          <w:w w:val="100"/>
          <w:i/>
          <w:position w:val="-2"/>
        </w:rPr>
        <w:t>.</w:t>
      </w:r>
      <w:r>
        <w:rPr>
          <w:rFonts w:ascii="Arial" w:hAnsi="Arial" w:cs="Arial" w:eastAsia="Arial"/>
          <w:sz w:val="17"/>
          <w:szCs w:val="17"/>
          <w:color w:val="A7A7A7"/>
          <w:spacing w:val="0"/>
          <w:w w:val="100"/>
          <w:i/>
          <w:position w:val="-2"/>
        </w:rPr>
        <w:t>..</w:t>
      </w:r>
      <w:r>
        <w:rPr>
          <w:rFonts w:ascii="Arial" w:hAnsi="Arial" w:cs="Arial" w:eastAsia="Arial"/>
          <w:sz w:val="17"/>
          <w:szCs w:val="17"/>
          <w:color w:val="A7A7A7"/>
          <w:spacing w:val="1"/>
          <w:w w:val="100"/>
          <w:i/>
          <w:position w:val="-2"/>
        </w:rPr>
        <w:t>.</w:t>
      </w:r>
      <w:r>
        <w:rPr>
          <w:rFonts w:ascii="Arial" w:hAnsi="Arial" w:cs="Arial" w:eastAsia="Arial"/>
          <w:sz w:val="17"/>
          <w:szCs w:val="17"/>
          <w:color w:val="A7A7A7"/>
          <w:spacing w:val="0"/>
          <w:w w:val="100"/>
          <w:i/>
          <w:position w:val="-2"/>
        </w:rPr>
        <w:t>,..</w:t>
      </w:r>
      <w:r>
        <w:rPr>
          <w:rFonts w:ascii="Arial" w:hAnsi="Arial" w:cs="Arial" w:eastAsia="Arial"/>
          <w:sz w:val="17"/>
          <w:szCs w:val="17"/>
          <w:color w:val="A7A7A7"/>
          <w:spacing w:val="11"/>
          <w:w w:val="100"/>
          <w:i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A7A7A7"/>
          <w:spacing w:val="3"/>
          <w:w w:val="100"/>
          <w:i/>
          <w:position w:val="-2"/>
        </w:rPr>
        <w:t>M</w:t>
      </w:r>
      <w:r>
        <w:rPr>
          <w:rFonts w:ascii="Arial" w:hAnsi="Arial" w:cs="Arial" w:eastAsia="Arial"/>
          <w:sz w:val="17"/>
          <w:szCs w:val="17"/>
          <w:color w:val="A7A7A7"/>
          <w:spacing w:val="0"/>
          <w:w w:val="100"/>
          <w:i/>
          <w:position w:val="-2"/>
        </w:rPr>
        <w:t>.,.t</w:t>
      </w:r>
      <w:r>
        <w:rPr>
          <w:rFonts w:ascii="Arial" w:hAnsi="Arial" w:cs="Arial" w:eastAsia="Arial"/>
          <w:sz w:val="17"/>
          <w:szCs w:val="17"/>
          <w:color w:val="A7A7A7"/>
          <w:spacing w:val="4"/>
          <w:w w:val="100"/>
          <w:i/>
          <w:position w:val="-2"/>
        </w:rPr>
        <w:t>Q</w:t>
      </w:r>
      <w:r>
        <w:rPr>
          <w:rFonts w:ascii="Arial" w:hAnsi="Arial" w:cs="Arial" w:eastAsia="Arial"/>
          <w:sz w:val="17"/>
          <w:szCs w:val="17"/>
          <w:color w:val="A7A7A7"/>
          <w:spacing w:val="0"/>
          <w:w w:val="100"/>
          <w:i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A7A7A7"/>
          <w:spacing w:val="0"/>
          <w:w w:val="100"/>
          <w:i/>
          <w:position w:val="-2"/>
        </w:rPr>
        <w:t>."</w:t>
      </w:r>
      <w:r>
        <w:rPr>
          <w:rFonts w:ascii="Arial" w:hAnsi="Arial" w:cs="Arial" w:eastAsia="Arial"/>
          <w:sz w:val="17"/>
          <w:szCs w:val="17"/>
          <w:color w:val="A7A7A7"/>
          <w:spacing w:val="-2"/>
          <w:w w:val="100"/>
          <w:i/>
          <w:position w:val="-2"/>
        </w:rPr>
        <w:t>"</w:t>
      </w:r>
      <w:r>
        <w:rPr>
          <w:rFonts w:ascii="Arial" w:hAnsi="Arial" w:cs="Arial" w:eastAsia="Arial"/>
          <w:sz w:val="17"/>
          <w:szCs w:val="17"/>
          <w:color w:val="A7A7A7"/>
          <w:spacing w:val="0"/>
          <w:w w:val="100"/>
          <w:i/>
          <w:position w:val="-2"/>
        </w:rPr>
        <w:t>""PJ/61.</w:t>
      </w:r>
      <w:r>
        <w:rPr>
          <w:rFonts w:ascii="Arial" w:hAnsi="Arial" w:cs="Arial" w:eastAsia="Arial"/>
          <w:sz w:val="17"/>
          <w:szCs w:val="17"/>
          <w:color w:val="A7A7A7"/>
          <w:spacing w:val="38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100"/>
          <w:i/>
          <w:position w:val="-2"/>
        </w:rPr>
        <w:t>:&lt;u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8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117"/>
          <w:i/>
          <w:position w:val="-2"/>
        </w:rPr>
        <w:t>!6bJJ"""t:.NkJw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117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117"/>
          <w:i/>
          <w:position w:val="-2"/>
        </w:rPr>
        <w:t>MJ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85" w:lineRule="exact"/>
        <w:ind w:left="1458" w:right="-20"/>
        <w:jc w:val="left"/>
        <w:tabs>
          <w:tab w:pos="298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A7A7A7"/>
          <w:w w:val="84"/>
          <w:position w:val="1"/>
        </w:rPr>
        <w:t>u.s</w:t>
      </w:r>
      <w:r>
        <w:rPr>
          <w:rFonts w:ascii="Times New Roman" w:hAnsi="Times New Roman" w:cs="Times New Roman" w:eastAsia="Times New Roman"/>
          <w:sz w:val="21"/>
          <w:szCs w:val="21"/>
          <w:color w:val="A7A7A7"/>
          <w:spacing w:val="-2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A7A7A7"/>
          <w:spacing w:val="0"/>
          <w:w w:val="100"/>
          <w:position w:val="1"/>
        </w:rPr>
        <w:t>s.....,.,...</w:t>
      </w:r>
      <w:r>
        <w:rPr>
          <w:rFonts w:ascii="Times New Roman" w:hAnsi="Times New Roman" w:cs="Times New Roman" w:eastAsia="Times New Roman"/>
          <w:sz w:val="21"/>
          <w:szCs w:val="21"/>
          <w:color w:val="A7A7A7"/>
          <w:spacing w:val="-3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A7A7A7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A7A7A7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93"/>
          <w:position w:val="1"/>
        </w:rPr>
        <w:t>fok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-5"/>
          <w:w w:val="93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-15"/>
          <w:w w:val="218"/>
          <w:position w:val="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-7"/>
          <w:w w:val="218"/>
          <w:position w:val="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208"/>
          <w:position w:val="1"/>
        </w:rPr>
        <w:t>,.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-9"/>
          <w:w w:val="208"/>
          <w:position w:val="1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99"/>
          <w:position w:val="1"/>
        </w:rPr>
        <w:t>200&gt;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40" w:lineRule="exact"/>
        <w:ind w:left="6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A7A7A7"/>
          <w:spacing w:val="0"/>
          <w:w w:val="275"/>
        </w:rPr>
        <w:t>111</w:t>
      </w:r>
      <w:r>
        <w:rPr>
          <w:rFonts w:ascii="Arial" w:hAnsi="Arial" w:cs="Arial" w:eastAsia="Arial"/>
          <w:sz w:val="14"/>
          <w:szCs w:val="14"/>
          <w:color w:val="A7A7A7"/>
          <w:spacing w:val="2"/>
          <w:w w:val="275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275"/>
        </w:rPr>
        <w:t>-"rR_G_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8" w:after="0" w:line="140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25"/>
          <w:szCs w:val="25"/>
          <w:color w:val="A7A7A7"/>
          <w:spacing w:val="-84"/>
          <w:w w:val="160"/>
          <w:position w:val="-21"/>
        </w:rPr>
        <w:t>.</w:t>
      </w:r>
      <w:r>
        <w:rPr>
          <w:rFonts w:ascii="Arial" w:hAnsi="Arial" w:cs="Arial" w:eastAsia="Arial"/>
          <w:sz w:val="22"/>
          <w:szCs w:val="22"/>
          <w:color w:val="B6B6B6"/>
          <w:spacing w:val="0"/>
          <w:w w:val="89"/>
          <w:position w:val="-9"/>
        </w:rPr>
        <w:t>,</w:t>
      </w:r>
      <w:r>
        <w:rPr>
          <w:rFonts w:ascii="Arial" w:hAnsi="Arial" w:cs="Arial" w:eastAsia="Arial"/>
          <w:sz w:val="22"/>
          <w:szCs w:val="22"/>
          <w:color w:val="B6B6B6"/>
          <w:spacing w:val="-1"/>
          <w:w w:val="89"/>
          <w:position w:val="-9"/>
        </w:rPr>
        <w:t>.</w:t>
      </w:r>
      <w:r>
        <w:rPr>
          <w:rFonts w:ascii="Arial" w:hAnsi="Arial" w:cs="Arial" w:eastAsia="Arial"/>
          <w:sz w:val="22"/>
          <w:szCs w:val="22"/>
          <w:color w:val="B6B6B6"/>
          <w:spacing w:val="0"/>
          <w:w w:val="89"/>
          <w:position w:val="-9"/>
        </w:rPr>
        <w:t>,...,</w:t>
      </w:r>
      <w:r>
        <w:rPr>
          <w:rFonts w:ascii="Arial" w:hAnsi="Arial" w:cs="Arial" w:eastAsia="Arial"/>
          <w:sz w:val="22"/>
          <w:szCs w:val="22"/>
          <w:color w:val="B6B6B6"/>
          <w:spacing w:val="-56"/>
          <w:w w:val="89"/>
          <w:position w:val="-9"/>
        </w:rPr>
        <w:t>.</w:t>
      </w:r>
      <w:r>
        <w:rPr>
          <w:rFonts w:ascii="Arial" w:hAnsi="Arial" w:cs="Arial" w:eastAsia="Arial"/>
          <w:sz w:val="25"/>
          <w:szCs w:val="25"/>
          <w:color w:val="A7A7A7"/>
          <w:spacing w:val="-33"/>
          <w:w w:val="161"/>
          <w:position w:val="-21"/>
        </w:rPr>
        <w:t>-</w:t>
      </w:r>
      <w:r>
        <w:rPr>
          <w:rFonts w:ascii="Arial" w:hAnsi="Arial" w:cs="Arial" w:eastAsia="Arial"/>
          <w:sz w:val="22"/>
          <w:szCs w:val="22"/>
          <w:color w:val="B6B6B6"/>
          <w:spacing w:val="0"/>
          <w:w w:val="89"/>
          <w:position w:val="-9"/>
        </w:rPr>
        <w:t>.</w:t>
      </w:r>
      <w:r>
        <w:rPr>
          <w:rFonts w:ascii="Arial" w:hAnsi="Arial" w:cs="Arial" w:eastAsia="Arial"/>
          <w:sz w:val="22"/>
          <w:szCs w:val="22"/>
          <w:color w:val="B6B6B6"/>
          <w:spacing w:val="-3"/>
          <w:w w:val="89"/>
          <w:position w:val="-9"/>
        </w:rPr>
        <w:t>.</w:t>
      </w:r>
      <w:r>
        <w:rPr>
          <w:rFonts w:ascii="Arial" w:hAnsi="Arial" w:cs="Arial" w:eastAsia="Arial"/>
          <w:sz w:val="22"/>
          <w:szCs w:val="22"/>
          <w:color w:val="B6B6B6"/>
          <w:spacing w:val="0"/>
          <w:w w:val="89"/>
          <w:position w:val="-9"/>
        </w:rPr>
        <w:t>.</w:t>
      </w:r>
      <w:r>
        <w:rPr>
          <w:rFonts w:ascii="Arial" w:hAnsi="Arial" w:cs="Arial" w:eastAsia="Arial"/>
          <w:sz w:val="22"/>
          <w:szCs w:val="22"/>
          <w:color w:val="B6B6B6"/>
          <w:spacing w:val="-5"/>
          <w:w w:val="89"/>
          <w:position w:val="-9"/>
        </w:rPr>
        <w:t>.</w:t>
      </w:r>
      <w:r>
        <w:rPr>
          <w:rFonts w:ascii="Arial" w:hAnsi="Arial" w:cs="Arial" w:eastAsia="Arial"/>
          <w:sz w:val="22"/>
          <w:szCs w:val="22"/>
          <w:color w:val="A7A7A7"/>
          <w:spacing w:val="0"/>
          <w:w w:val="130"/>
          <w:i/>
          <w:position w:val="-9"/>
        </w:rPr>
        <w:t>w</w:t>
      </w:r>
      <w:r>
        <w:rPr>
          <w:rFonts w:ascii="Arial" w:hAnsi="Arial" w:cs="Arial" w:eastAsia="Arial"/>
          <w:sz w:val="22"/>
          <w:szCs w:val="22"/>
          <w:color w:val="A7A7A7"/>
          <w:spacing w:val="-18"/>
          <w:w w:val="129"/>
          <w:i/>
          <w:position w:val="-9"/>
        </w:rPr>
        <w:t>.</w:t>
      </w:r>
      <w:r>
        <w:rPr>
          <w:rFonts w:ascii="Arial" w:hAnsi="Arial" w:cs="Arial" w:eastAsia="Arial"/>
          <w:sz w:val="22"/>
          <w:szCs w:val="22"/>
          <w:color w:val="B6B6B6"/>
          <w:spacing w:val="0"/>
          <w:w w:val="600"/>
          <w:position w:val="-9"/>
        </w:rPr>
        <w:t>.</w:t>
      </w:r>
      <w:r>
        <w:rPr>
          <w:rFonts w:ascii="Arial" w:hAnsi="Arial" w:cs="Arial" w:eastAsia="Arial"/>
          <w:sz w:val="22"/>
          <w:szCs w:val="22"/>
          <w:color w:val="B6B6B6"/>
          <w:spacing w:val="-5"/>
          <w:w w:val="600"/>
          <w:position w:val="-9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9"/>
          <w:i/>
          <w:position w:val="-9"/>
        </w:rPr>
        <w:t>1166.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19"/>
          <w:w w:val="100"/>
          <w:i/>
          <w:position w:val="-9"/>
        </w:rPr>
        <w:t> 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00"/>
          <w:i/>
          <w:position w:val="-9"/>
        </w:rPr>
        <w:t>.RJJ:;</w:t>
      </w:r>
      <w:r>
        <w:rPr>
          <w:rFonts w:ascii="Arial" w:hAnsi="Arial" w:cs="Arial" w:eastAsia="Arial"/>
          <w:sz w:val="12"/>
          <w:szCs w:val="12"/>
          <w:color w:val="A7A7A7"/>
          <w:spacing w:val="-9"/>
          <w:w w:val="100"/>
          <w:i/>
          <w:position w:val="-9"/>
        </w:rPr>
        <w:t> 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111"/>
          <w:i/>
          <w:position w:val="-9"/>
        </w:rPr>
        <w:t>(71)</w:t>
      </w:r>
      <w:r>
        <w:rPr>
          <w:rFonts w:ascii="Arial" w:hAnsi="Arial" w:cs="Arial" w:eastAsia="Arial"/>
          <w:sz w:val="14"/>
          <w:szCs w:val="14"/>
          <w:color w:val="B6B6B6"/>
          <w:spacing w:val="-15"/>
          <w:w w:val="110"/>
          <w:i/>
          <w:position w:val="-9"/>
        </w:rPr>
        <w:t>/</w:t>
      </w:r>
      <w:r>
        <w:rPr>
          <w:rFonts w:ascii="Times New Roman" w:hAnsi="Times New Roman" w:cs="Times New Roman" w:eastAsia="Times New Roman"/>
          <w:sz w:val="22"/>
          <w:szCs w:val="22"/>
          <w:color w:val="B6B6B6"/>
          <w:spacing w:val="-79"/>
          <w:w w:val="71"/>
          <w:position w:val="-21"/>
        </w:rPr>
        <w:t>0</w:t>
      </w:r>
      <w:r>
        <w:rPr>
          <w:rFonts w:ascii="Arial" w:hAnsi="Arial" w:cs="Arial" w:eastAsia="Arial"/>
          <w:sz w:val="14"/>
          <w:szCs w:val="14"/>
          <w:color w:val="B6B6B6"/>
          <w:spacing w:val="-15"/>
          <w:w w:val="111"/>
          <w:i/>
          <w:position w:val="-9"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B6B6B6"/>
          <w:spacing w:val="-80"/>
          <w:w w:val="71"/>
          <w:position w:val="-21"/>
        </w:rPr>
        <w:t>p</w:t>
      </w:r>
      <w:r>
        <w:rPr>
          <w:rFonts w:ascii="Arial" w:hAnsi="Arial" w:cs="Arial" w:eastAsia="Arial"/>
          <w:sz w:val="14"/>
          <w:szCs w:val="14"/>
          <w:color w:val="B6B6B6"/>
          <w:spacing w:val="-22"/>
          <w:w w:val="111"/>
          <w:i/>
          <w:position w:val="-9"/>
        </w:rPr>
        <w:t>_</w:t>
      </w:r>
      <w:r>
        <w:rPr>
          <w:rFonts w:ascii="Times New Roman" w:hAnsi="Times New Roman" w:cs="Times New Roman" w:eastAsia="Times New Roman"/>
          <w:sz w:val="22"/>
          <w:szCs w:val="22"/>
          <w:color w:val="B6B6B6"/>
          <w:spacing w:val="-58"/>
          <w:w w:val="70"/>
          <w:position w:val="-21"/>
        </w:rPr>
        <w:t>a</w:t>
      </w:r>
      <w:r>
        <w:rPr>
          <w:rFonts w:ascii="Arial" w:hAnsi="Arial" w:cs="Arial" w:eastAsia="Arial"/>
          <w:sz w:val="14"/>
          <w:szCs w:val="14"/>
          <w:color w:val="B6B6B6"/>
          <w:spacing w:val="-22"/>
          <w:w w:val="110"/>
          <w:i/>
          <w:position w:val="-9"/>
        </w:rPr>
        <w:t>.</w:t>
      </w:r>
      <w:r>
        <w:rPr>
          <w:rFonts w:ascii="Arial" w:hAnsi="Arial" w:cs="Arial" w:eastAsia="Arial"/>
          <w:sz w:val="14"/>
          <w:szCs w:val="14"/>
          <w:color w:val="B6B6B6"/>
          <w:spacing w:val="-27"/>
          <w:w w:val="153"/>
          <w:position w:val="-9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B6B6B6"/>
          <w:spacing w:val="-37"/>
          <w:w w:val="71"/>
          <w:position w:val="-21"/>
        </w:rPr>
        <w:t>1</w:t>
      </w:r>
      <w:r>
        <w:rPr>
          <w:rFonts w:ascii="Arial" w:hAnsi="Arial" w:cs="Arial" w:eastAsia="Arial"/>
          <w:sz w:val="14"/>
          <w:szCs w:val="14"/>
          <w:color w:val="B6B6B6"/>
          <w:spacing w:val="-19"/>
          <w:w w:val="152"/>
          <w:position w:val="-9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color w:val="B6B6B6"/>
          <w:spacing w:val="-39"/>
          <w:w w:val="135"/>
          <w:position w:val="-21"/>
        </w:rPr>
        <w:t>r</w:t>
      </w:r>
      <w:r>
        <w:rPr>
          <w:rFonts w:ascii="Arial" w:hAnsi="Arial" w:cs="Arial" w:eastAsia="Arial"/>
          <w:sz w:val="14"/>
          <w:szCs w:val="14"/>
          <w:color w:val="B6B6B6"/>
          <w:spacing w:val="-12"/>
          <w:w w:val="152"/>
          <w:position w:val="-9"/>
        </w:rPr>
        <w:t>'</w:t>
      </w:r>
      <w:r>
        <w:rPr>
          <w:rFonts w:ascii="Arial" w:hAnsi="Arial" w:cs="Arial" w:eastAsia="Arial"/>
          <w:sz w:val="14"/>
          <w:szCs w:val="14"/>
          <w:color w:val="B6B6B6"/>
          <w:spacing w:val="-39"/>
          <w:w w:val="152"/>
          <w:position w:val="-9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color w:val="B6B6B6"/>
          <w:spacing w:val="-33"/>
          <w:w w:val="135"/>
          <w:position w:val="-21"/>
        </w:rPr>
        <w:t>•</w:t>
      </w:r>
      <w:r>
        <w:rPr>
          <w:rFonts w:ascii="Arial" w:hAnsi="Arial" w:cs="Arial" w:eastAsia="Arial"/>
          <w:sz w:val="14"/>
          <w:szCs w:val="14"/>
          <w:color w:val="B6B6B6"/>
          <w:spacing w:val="-16"/>
          <w:w w:val="152"/>
          <w:position w:val="-9"/>
        </w:rPr>
        <w:t>'</w:t>
      </w:r>
      <w:r>
        <w:rPr>
          <w:rFonts w:ascii="Arial" w:hAnsi="Arial" w:cs="Arial" w:eastAsia="Arial"/>
          <w:sz w:val="14"/>
          <w:szCs w:val="14"/>
          <w:color w:val="B6B6B6"/>
          <w:spacing w:val="-59"/>
          <w:w w:val="153"/>
          <w:position w:val="-9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B6B6B6"/>
          <w:spacing w:val="-25"/>
          <w:w w:val="135"/>
          <w:position w:val="-21"/>
        </w:rPr>
        <w:t>•</w:t>
      </w:r>
      <w:r>
        <w:rPr>
          <w:rFonts w:ascii="Arial" w:hAnsi="Arial" w:cs="Arial" w:eastAsia="Arial"/>
          <w:sz w:val="14"/>
          <w:szCs w:val="14"/>
          <w:color w:val="B6B6B6"/>
          <w:spacing w:val="-12"/>
          <w:w w:val="152"/>
          <w:position w:val="-9"/>
        </w:rPr>
        <w:t>'</w:t>
      </w:r>
      <w:r>
        <w:rPr>
          <w:rFonts w:ascii="Times New Roman" w:hAnsi="Times New Roman" w:cs="Times New Roman" w:eastAsia="Times New Roman"/>
          <w:sz w:val="22"/>
          <w:szCs w:val="22"/>
          <w:color w:val="B6B6B6"/>
          <w:spacing w:val="-70"/>
          <w:w w:val="135"/>
          <w:position w:val="-21"/>
        </w:rPr>
        <w:t>.</w:t>
      </w:r>
      <w:r>
        <w:rPr>
          <w:rFonts w:ascii="Arial" w:hAnsi="Arial" w:cs="Arial" w:eastAsia="Arial"/>
          <w:sz w:val="14"/>
          <w:szCs w:val="14"/>
          <w:color w:val="B6B6B6"/>
          <w:spacing w:val="-23"/>
          <w:w w:val="152"/>
          <w:position w:val="-9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color w:val="B6B6B6"/>
          <w:spacing w:val="-67"/>
          <w:w w:val="135"/>
          <w:position w:val="-21"/>
        </w:rPr>
        <w:t>.</w:t>
      </w:r>
      <w:r>
        <w:rPr>
          <w:rFonts w:ascii="Arial" w:hAnsi="Arial" w:cs="Arial" w:eastAsia="Arial"/>
          <w:sz w:val="14"/>
          <w:szCs w:val="14"/>
          <w:color w:val="B6B6B6"/>
          <w:spacing w:val="-21"/>
          <w:w w:val="152"/>
          <w:position w:val="-9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color w:val="B6B6B6"/>
          <w:spacing w:val="-64"/>
          <w:w w:val="135"/>
          <w:position w:val="-21"/>
        </w:rPr>
        <w:t>,</w:t>
      </w:r>
      <w:r>
        <w:rPr>
          <w:rFonts w:ascii="Arial" w:hAnsi="Arial" w:cs="Arial" w:eastAsia="Arial"/>
          <w:sz w:val="14"/>
          <w:szCs w:val="14"/>
          <w:color w:val="B6B6B6"/>
          <w:spacing w:val="-20"/>
          <w:w w:val="152"/>
          <w:position w:val="-9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color w:val="B6B6B6"/>
          <w:spacing w:val="-82"/>
          <w:w w:val="135"/>
          <w:position w:val="-21"/>
        </w:rPr>
        <w:t>.</w:t>
      </w:r>
      <w:r>
        <w:rPr>
          <w:rFonts w:ascii="Arial" w:hAnsi="Arial" w:cs="Arial" w:eastAsia="Arial"/>
          <w:sz w:val="14"/>
          <w:szCs w:val="14"/>
          <w:color w:val="B6B6B6"/>
          <w:spacing w:val="-40"/>
          <w:w w:val="152"/>
          <w:position w:val="-9"/>
        </w:rPr>
        <w:t>'</w:t>
      </w:r>
      <w:r>
        <w:rPr>
          <w:rFonts w:ascii="Arial" w:hAnsi="Arial" w:cs="Arial" w:eastAsia="Arial"/>
          <w:sz w:val="14"/>
          <w:szCs w:val="14"/>
          <w:color w:val="B6B6B6"/>
          <w:spacing w:val="-41"/>
          <w:w w:val="196"/>
          <w:i/>
          <w:position w:val="-9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color w:val="B6B6B6"/>
          <w:spacing w:val="2"/>
          <w:w w:val="135"/>
          <w:position w:val="-2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B6B6B6"/>
          <w:spacing w:val="-10"/>
          <w:w w:val="135"/>
          <w:position w:val="-2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B6B6B6"/>
          <w:spacing w:val="-62"/>
          <w:w w:val="135"/>
          <w:position w:val="-21"/>
        </w:rPr>
        <w:t>-</w:t>
      </w:r>
      <w:r>
        <w:rPr>
          <w:rFonts w:ascii="Arial" w:hAnsi="Arial" w:cs="Arial" w:eastAsia="Arial"/>
          <w:sz w:val="14"/>
          <w:szCs w:val="14"/>
          <w:color w:val="B6B6B6"/>
          <w:spacing w:val="-1"/>
          <w:w w:val="196"/>
          <w:i/>
          <w:position w:val="-9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color w:val="B6B6B6"/>
          <w:spacing w:val="0"/>
          <w:w w:val="135"/>
          <w:position w:val="-2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580"/>
          <w:cols w:num="2" w:equalWidth="0">
            <w:col w:w="4831" w:space="77"/>
            <w:col w:w="4032"/>
          </w:cols>
        </w:sectPr>
      </w:pPr>
      <w:rPr/>
    </w:p>
    <w:p>
      <w:pPr>
        <w:spacing w:before="0" w:after="0" w:line="216" w:lineRule="exact"/>
        <w:ind w:left="938" w:right="-91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74"/>
          <w:position w:val="-13"/>
        </w:rPr>
        <w:t>IIOl-11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1"/>
          <w:w w:val="74"/>
          <w:position w:val="-13"/>
        </w:rPr>
        <w:t>.</w:t>
      </w:r>
      <w:r>
        <w:rPr>
          <w:rFonts w:ascii="Arial" w:hAnsi="Arial" w:cs="Arial" w:eastAsia="Arial"/>
          <w:sz w:val="34"/>
          <w:szCs w:val="34"/>
          <w:color w:val="B6B6B6"/>
          <w:spacing w:val="0"/>
          <w:w w:val="74"/>
          <w:position w:val="-13"/>
        </w:rPr>
        <w:t>"""'*"II</w:t>
      </w:r>
      <w:r>
        <w:rPr>
          <w:rFonts w:ascii="Arial" w:hAnsi="Arial" w:cs="Arial" w:eastAsia="Arial"/>
          <w:sz w:val="34"/>
          <w:szCs w:val="34"/>
          <w:color w:val="B6B6B6"/>
          <w:spacing w:val="7"/>
          <w:w w:val="74"/>
          <w:position w:val="-13"/>
        </w:rPr>
        <w:t>}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74"/>
          <w:position w:val="-13"/>
        </w:rPr>
        <w:t>Robert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1"/>
          <w:w w:val="74"/>
          <w:position w:val="-1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B6B6B6"/>
          <w:spacing w:val="0"/>
          <w:w w:val="142"/>
          <w:position w:val="-13"/>
        </w:rPr>
        <w:t>Q</w:t>
      </w:r>
      <w:r>
        <w:rPr>
          <w:rFonts w:ascii="Times New Roman" w:hAnsi="Times New Roman" w:cs="Times New Roman" w:eastAsia="Times New Roman"/>
          <w:sz w:val="12"/>
          <w:szCs w:val="12"/>
          <w:color w:val="B6B6B6"/>
          <w:spacing w:val="-14"/>
          <w:w w:val="142"/>
          <w:position w:val="-1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7A7A7"/>
          <w:spacing w:val="0"/>
          <w:w w:val="600"/>
          <w:position w:val="-13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7" w:lineRule="exact"/>
        <w:ind w:right="-63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A7A7A7"/>
          <w:w w:val="73"/>
          <w:position w:val="-12"/>
        </w:rPr>
        <w:t>112G--B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w w:val="74"/>
          <w:position w:val="-12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w w:val="100"/>
          <w:position w:val="0"/>
        </w:rPr>
      </w:r>
    </w:p>
    <w:p>
      <w:pPr>
        <w:spacing w:before="0" w:after="0" w:line="217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color w:val="B6B6B6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auto"/>
        <w:ind w:left="344" w:right="-63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A7A7A7"/>
          <w:w w:val="88"/>
        </w:rPr>
        <w:t>Rnbc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7"/>
          <w:w w:val="89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151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16" w:lineRule="exact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A7A7A7"/>
          <w:w w:val="60"/>
        </w:rPr>
        <w:t>Geol&lt;&gt;ciool</w:t>
      </w:r>
      <w:r>
        <w:rPr>
          <w:rFonts w:ascii="Times New Roman" w:hAnsi="Times New Roman" w:cs="Times New Roman" w:eastAsia="Times New Roman"/>
          <w:sz w:val="18"/>
          <w:szCs w:val="18"/>
          <w:color w:val="A7A7A7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A7A7A7"/>
          <w:spacing w:val="0"/>
          <w:w w:val="80"/>
        </w:rPr>
        <w:t>s.n-c,·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580"/>
          <w:cols w:num="4" w:equalWidth="0">
            <w:col w:w="3180" w:space="1788"/>
            <w:col w:w="423" w:space="292"/>
            <w:col w:w="813" w:space="134"/>
            <w:col w:w="2310"/>
          </w:cols>
        </w:sectPr>
      </w:pPr>
      <w:rPr/>
    </w:p>
    <w:p>
      <w:pPr>
        <w:spacing w:before="0" w:after="0" w:line="4" w:lineRule="atLeast"/>
        <w:ind w:right="-20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7A7A7"/>
          <w:w w:val="80"/>
        </w:rPr>
        <w:t>ClOe'npik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w w:val="81"/>
        </w:rPr>
        <w:t>4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18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B6B6B6"/>
          <w:spacing w:val="0"/>
          <w:w w:val="117"/>
        </w:rPr>
        <w:t>b)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3" w:lineRule="atLeas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00"/>
        </w:rPr>
        <w:t>Boblmor&amp;.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580"/>
          <w:cols w:num="2" w:equalWidth="0">
            <w:col w:w="5994" w:space="535"/>
            <w:col w:w="2411"/>
          </w:cols>
        </w:sectPr>
      </w:pPr>
      <w:rPr/>
    </w:p>
    <w:p>
      <w:pPr>
        <w:spacing w:before="0" w:after="0" w:line="135" w:lineRule="exact"/>
        <w:ind w:left="925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0"/>
          <w:w w:val="456"/>
          <w:i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-113"/>
          <w:w w:val="456"/>
          <w:i/>
        </w:rPr>
        <w:t> 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80"/>
          <w:i/>
        </w:rPr>
        <w:t>A/t:l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80"/>
          <w:i/>
        </w:rPr>
        <w:t>p</w:t>
      </w:r>
      <w:r>
        <w:rPr>
          <w:rFonts w:ascii="Arial" w:hAnsi="Arial" w:cs="Arial" w:eastAsia="Arial"/>
          <w:sz w:val="12"/>
          <w:szCs w:val="12"/>
          <w:color w:val="A7A7A7"/>
          <w:spacing w:val="-7"/>
          <w:w w:val="80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375"/>
          <w:i/>
        </w:rPr>
        <w:t>Q/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375"/>
          <w:i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101"/>
          <w:w w:val="375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0"/>
          <w:w w:val="100"/>
          <w:i/>
        </w:rPr>
        <w:t>1161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10"/>
          <w:i/>
        </w:rPr>
        <w:t>Jkral/409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11"/>
          <w:i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09090"/>
          <w:spacing w:val="0"/>
          <w:w w:val="100"/>
          <w:i/>
        </w:rPr>
        <w:t>r:ndc;ksht-$1t.'W</w:t>
      </w:r>
      <w:r>
        <w:rPr>
          <w:rFonts w:ascii="Times New Roman" w:hAnsi="Times New Roman" w:cs="Times New Roman" w:eastAsia="Times New Roman"/>
          <w:sz w:val="13"/>
          <w:szCs w:val="13"/>
          <w:color w:val="909090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909090"/>
          <w:spacing w:val="1"/>
          <w:w w:val="100"/>
          <w:i/>
        </w:rPr>
        <w:t>{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0"/>
          <w:w w:val="100"/>
          <w:i/>
        </w:rPr>
        <w:t>(II0)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55" w:lineRule="exact"/>
        <w:ind w:left="911" w:right="-61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A7A7A7"/>
          <w:w w:val="91"/>
          <w:i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w w:val="90"/>
          <w:i/>
        </w:rPr>
        <w:t>}l.odtQ.Itff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3"/>
          <w:w w:val="91"/>
          <w:i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C6C6C6"/>
          <w:spacing w:val="0"/>
          <w:w w:val="138"/>
          <w:i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C6C6C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C6C6C6"/>
          <w:spacing w:val="-16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91"/>
          <w:i/>
        </w:rPr>
        <w:t>.ittat1.</w:t>
      </w:r>
      <w:r>
        <w:rPr>
          <w:rFonts w:ascii="Arial" w:hAnsi="Arial" w:cs="Arial" w:eastAsia="Arial"/>
          <w:sz w:val="12"/>
          <w:szCs w:val="12"/>
          <w:color w:val="A7A7A7"/>
          <w:spacing w:val="-24"/>
          <w:w w:val="191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00"/>
        </w:rPr>
        <w:t>U.S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3"/>
        </w:rPr>
        <w:t>Oe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6"/>
          <w:w w:val="104"/>
        </w:rPr>
        <w:t>v</w:t>
      </w:r>
      <w:r>
        <w:rPr>
          <w:rFonts w:ascii="Times New Roman" w:hAnsi="Times New Roman" w:cs="Times New Roman" w:eastAsia="Times New Roman"/>
          <w:sz w:val="14"/>
          <w:szCs w:val="14"/>
          <w:color w:val="808082"/>
          <w:spacing w:val="-12"/>
          <w:w w:val="86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242"/>
        </w:rPr>
        <w:t>.:-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9"/>
          <w:w w:val="112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808082"/>
          <w:spacing w:val="0"/>
          <w:w w:val="81"/>
        </w:rPr>
        <w:t>ur.-</w:t>
      </w:r>
      <w:r>
        <w:rPr>
          <w:rFonts w:ascii="Times New Roman" w:hAnsi="Times New Roman" w:cs="Times New Roman" w:eastAsia="Times New Roman"/>
          <w:sz w:val="14"/>
          <w:szCs w:val="14"/>
          <w:color w:val="808082"/>
          <w:spacing w:val="-2"/>
          <w:w w:val="80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1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98"/>
        </w:rPr>
        <w:t>()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97"/>
        </w:rPr>
        <w:t>pcB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5"/>
        </w:rPr>
        <w:t>FiJc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3"/>
          <w:w w:val="85"/>
        </w:rPr>
        <w:t> 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00"/>
        </w:rPr>
        <w:t>Rqlon</w:t>
      </w:r>
      <w:r>
        <w:rPr>
          <w:rFonts w:ascii="Arial" w:hAnsi="Arial" w:cs="Arial" w:eastAsia="Arial"/>
          <w:sz w:val="12"/>
          <w:szCs w:val="12"/>
          <w:color w:val="A7A7A7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00"/>
        </w:rPr>
        <w:t>lOOS·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5" w:after="0" w:line="240" w:lineRule="auto"/>
        <w:ind w:left="938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7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"/>
          <w:w w:val="7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09090"/>
          <w:spacing w:val="-8"/>
          <w:w w:val="104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9"/>
        </w:rPr>
        <w:t>04·8,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1"/>
        </w:rPr>
        <w:t>com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8"/>
          <w:w w:val="92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808082"/>
          <w:spacing w:val="-18"/>
          <w:w w:val="87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9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8"/>
          <w:w w:val="108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808082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80808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9"/>
        </w:rPr>
        <w:t>by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3"/>
          <w:w w:val="96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808082"/>
          <w:spacing w:val="0"/>
          <w:w w:val="96"/>
        </w:rPr>
        <w:t>ober</w:t>
      </w:r>
      <w:r>
        <w:rPr>
          <w:rFonts w:ascii="Times New Roman" w:hAnsi="Times New Roman" w:cs="Times New Roman" w:eastAsia="Times New Roman"/>
          <w:sz w:val="14"/>
          <w:szCs w:val="14"/>
          <w:color w:val="808082"/>
          <w:spacing w:val="8"/>
          <w:w w:val="96"/>
        </w:rPr>
        <w:t>t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96"/>
        </w:rPr>
        <w:t>0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96"/>
        </w:rPr>
        <w:t>.</w:t>
      </w:r>
      <w:r>
        <w:rPr>
          <w:rFonts w:ascii="Arial" w:hAnsi="Arial" w:cs="Arial" w:eastAsia="Arial"/>
          <w:sz w:val="14"/>
          <w:szCs w:val="14"/>
          <w:color w:val="B6B6B6"/>
          <w:spacing w:val="-14"/>
          <w:w w:val="9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90"/>
        </w:rPr>
        <w:t>Oobll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3"/>
          <w:w w:val="91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808082"/>
          <w:spacing w:val="-5"/>
          <w:w w:val="94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73"/>
        </w:rPr>
        <w:t>DOI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72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47" w:after="0" w:line="240" w:lineRule="auto"/>
        <w:ind w:left="925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B6B6B6"/>
          <w:w w:val="141"/>
          <w:i/>
        </w:rPr>
        <w:t>ll&gt;poJlNP,.,Map•f</w:t>
      </w:r>
      <w:r>
        <w:rPr>
          <w:rFonts w:ascii="Arial" w:hAnsi="Arial" w:cs="Arial" w:eastAsia="Arial"/>
          <w:sz w:val="14"/>
          <w:szCs w:val="14"/>
          <w:color w:val="909090"/>
          <w:w w:val="199"/>
          <w:i/>
        </w:rPr>
        <w:t>.</w:t>
      </w:r>
      <w:r>
        <w:rPr>
          <w:rFonts w:ascii="Arial" w:hAnsi="Arial" w:cs="Arial" w:eastAsia="Arial"/>
          <w:sz w:val="14"/>
          <w:szCs w:val="14"/>
          <w:color w:val="B6B6B6"/>
          <w:w w:val="137"/>
          <w:i/>
        </w:rPr>
        <w:t>JI</w:t>
      </w:r>
      <w:r>
        <w:rPr>
          <w:rFonts w:ascii="Arial" w:hAnsi="Arial" w:cs="Arial" w:eastAsia="Arial"/>
          <w:sz w:val="14"/>
          <w:szCs w:val="14"/>
          <w:color w:val="B6B6B6"/>
          <w:w w:val="138"/>
          <w:i/>
        </w:rPr>
        <w:t>H</w:t>
      </w:r>
      <w:r>
        <w:rPr>
          <w:rFonts w:ascii="Arial" w:hAnsi="Arial" w:cs="Arial" w:eastAsia="Arial"/>
          <w:sz w:val="14"/>
          <w:szCs w:val="14"/>
          <w:color w:val="B6B6B6"/>
          <w:spacing w:val="-3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25"/>
          <w:i/>
        </w:rPr>
        <w:t>S..,_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26"/>
          <w:i/>
        </w:rPr>
        <w:t>(Jll)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25"/>
          <w:i/>
        </w:rPr>
        <w:t>•wllWI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26"/>
          <w:i/>
        </w:rPr>
        <w:t>(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25"/>
          <w:i/>
        </w:rPr>
        <w:t>I/2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26"/>
          <w:i/>
        </w:rPr>
        <w:t>)(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25"/>
          <w:i/>
        </w:rPr>
        <w:t>/...J•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6" w:after="0" w:line="152" w:lineRule="exact"/>
        <w:ind w:left="955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3"/>
          <w:szCs w:val="13"/>
          <w:color w:val="A7A7A7"/>
          <w:w w:val="124"/>
          <w:i/>
          <w:position w:val="-1"/>
        </w:rPr>
        <w:t>1</w:t>
      </w:r>
      <w:r>
        <w:rPr>
          <w:rFonts w:ascii="Arial" w:hAnsi="Arial" w:cs="Arial" w:eastAsia="Arial"/>
          <w:sz w:val="13"/>
          <w:szCs w:val="13"/>
          <w:color w:val="A7A7A7"/>
          <w:w w:val="123"/>
          <w:i/>
          <w:position w:val="-1"/>
        </w:rPr>
        <w:t>\'itu</w:t>
      </w:r>
      <w:r>
        <w:rPr>
          <w:rFonts w:ascii="Arial" w:hAnsi="Arial" w:cs="Arial" w:eastAsia="Arial"/>
          <w:sz w:val="13"/>
          <w:szCs w:val="13"/>
          <w:color w:val="A7A7A7"/>
          <w:spacing w:val="-1"/>
          <w:w w:val="123"/>
          <w:i/>
          <w:position w:val="-1"/>
        </w:rPr>
        <w:t>,</w:t>
      </w:r>
      <w:r>
        <w:rPr>
          <w:rFonts w:ascii="Arial" w:hAnsi="Arial" w:cs="Arial" w:eastAsia="Arial"/>
          <w:sz w:val="13"/>
          <w:szCs w:val="13"/>
          <w:color w:val="A7A7A7"/>
          <w:spacing w:val="5"/>
          <w:w w:val="600"/>
          <w:position w:val="-1"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84"/>
          <w:position w:val="-1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5"/>
          <w:position w:val="-1"/>
        </w:rPr>
        <w:t>$</w:t>
      </w:r>
      <w:r>
        <w:rPr>
          <w:rFonts w:ascii="Arial" w:hAnsi="Arial" w:cs="Arial" w:eastAsia="Arial"/>
          <w:sz w:val="13"/>
          <w:szCs w:val="13"/>
          <w:color w:val="A7A7A7"/>
          <w:spacing w:val="-2"/>
          <w:w w:val="104"/>
          <w:position w:val="-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  <w:position w:val="-1"/>
        </w:rPr>
        <w:t>&lt;lt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0"/>
          <w:w w:val="101"/>
          <w:position w:val="-1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808082"/>
          <w:spacing w:val="-7"/>
          <w:w w:val="86"/>
          <w:position w:val="-1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16"/>
          <w:position w:val="-1"/>
        </w:rPr>
        <w:t>op:al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  <w:position w:val="-1"/>
        </w:rPr>
        <w:t>''"'11)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  <w:position w:val="-1"/>
        </w:rPr>
        <w:t>'0pc:nfi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  <w:position w:val="-1"/>
        </w:rPr>
        <w:t>k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  <w:position w:val="-1"/>
        </w:rPr>
        <w:t>Rqlon2005·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2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  <w:position w:val="-1"/>
        </w:rPr>
        <w:t>llt5·0,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85" w:lineRule="exact"/>
        <w:ind w:left="911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1"/>
          <w:szCs w:val="11"/>
          <w:color w:val="B6B6B6"/>
          <w:spacing w:val="0"/>
          <w:w w:val="100"/>
        </w:rPr>
        <w:t>C(</w:t>
      </w:r>
      <w:r>
        <w:rPr>
          <w:rFonts w:ascii="Arial" w:hAnsi="Arial" w:cs="Arial" w:eastAsia="Arial"/>
          <w:sz w:val="11"/>
          <w:szCs w:val="11"/>
          <w:color w:val="B6B6B6"/>
          <w:spacing w:val="0"/>
          <w:w w:val="100"/>
        </w:rPr>
        <w:t>lmfd.:</w:t>
      </w:r>
      <w:r>
        <w:rPr>
          <w:rFonts w:ascii="Arial" w:hAnsi="Arial" w:cs="Arial" w:eastAsia="Arial"/>
          <w:sz w:val="11"/>
          <w:szCs w:val="11"/>
          <w:color w:val="B6B6B6"/>
          <w:spacing w:val="0"/>
          <w:w w:val="100"/>
        </w:rPr>
        <w:t>J</w:t>
      </w:r>
      <w:r>
        <w:rPr>
          <w:rFonts w:ascii="Arial" w:hAnsi="Arial" w:cs="Arial" w:eastAsia="Arial"/>
          <w:sz w:val="11"/>
          <w:szCs w:val="11"/>
          <w:color w:val="B6B6B6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00"/>
        </w:rPr>
        <w:t>by</w:t>
      </w:r>
      <w:r>
        <w:rPr>
          <w:rFonts w:ascii="Arial" w:hAnsi="Arial" w:cs="Arial" w:eastAsia="Arial"/>
          <w:sz w:val="12"/>
          <w:szCs w:val="12"/>
          <w:color w:val="A7A7A7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7"/>
        </w:rPr>
        <w:t>Rob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7"/>
          <w:w w:val="97"/>
        </w:rPr>
        <w:t>m</w:t>
      </w:r>
      <w:r>
        <w:rPr>
          <w:rFonts w:ascii="Arial" w:hAnsi="Arial" w:cs="Arial" w:eastAsia="Arial"/>
          <w:sz w:val="11"/>
          <w:szCs w:val="11"/>
          <w:color w:val="B6B6B6"/>
          <w:spacing w:val="0"/>
          <w:w w:val="151"/>
        </w:rPr>
        <w:t>G</w:t>
      </w:r>
      <w:r>
        <w:rPr>
          <w:rFonts w:ascii="Arial" w:hAnsi="Arial" w:cs="Arial" w:eastAsia="Arial"/>
          <w:sz w:val="11"/>
          <w:szCs w:val="11"/>
          <w:color w:val="B6B6B6"/>
          <w:spacing w:val="-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A7A7A7"/>
          <w:spacing w:val="0"/>
          <w:w w:val="107"/>
        </w:rPr>
        <w:t>&amp;II_.'"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27" w:after="0" w:line="240" w:lineRule="auto"/>
        <w:ind w:left="925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B6B6B6"/>
          <w:w w:val="119"/>
          <w:i/>
        </w:rPr>
        <w:t>,...........</w:t>
      </w:r>
      <w:r>
        <w:rPr>
          <w:rFonts w:ascii="Arial" w:hAnsi="Arial" w:cs="Arial" w:eastAsia="Arial"/>
          <w:sz w:val="15"/>
          <w:szCs w:val="15"/>
          <w:color w:val="B6B6B6"/>
          <w:spacing w:val="-25"/>
          <w:w w:val="119"/>
          <w:i/>
        </w:rPr>
        <w:t>,</w:t>
      </w:r>
      <w:r>
        <w:rPr>
          <w:rFonts w:ascii="Arial" w:hAnsi="Arial" w:cs="Arial" w:eastAsia="Arial"/>
          <w:sz w:val="15"/>
          <w:szCs w:val="15"/>
          <w:color w:val="A7A7A7"/>
          <w:spacing w:val="0"/>
          <w:w w:val="103"/>
          <w:i/>
        </w:rPr>
        <w:t>.....</w:t>
      </w:r>
      <w:r>
        <w:rPr>
          <w:rFonts w:ascii="Arial" w:hAnsi="Arial" w:cs="Arial" w:eastAsia="Arial"/>
          <w:sz w:val="15"/>
          <w:szCs w:val="15"/>
          <w:color w:val="A7A7A7"/>
          <w:spacing w:val="-15"/>
          <w:w w:val="103"/>
          <w:i/>
        </w:rPr>
        <w:t>.</w:t>
      </w:r>
      <w:r>
        <w:rPr>
          <w:rFonts w:ascii="Arial" w:hAnsi="Arial" w:cs="Arial" w:eastAsia="Arial"/>
          <w:sz w:val="15"/>
          <w:szCs w:val="15"/>
          <w:color w:val="A7A7A7"/>
          <w:spacing w:val="0"/>
          <w:w w:val="449"/>
          <w:i/>
        </w:rPr>
        <w:t>&lt;</w:t>
      </w:r>
      <w:r>
        <w:rPr>
          <w:rFonts w:ascii="Arial" w:hAnsi="Arial" w:cs="Arial" w:eastAsia="Arial"/>
          <w:sz w:val="15"/>
          <w:szCs w:val="15"/>
          <w:color w:val="A7A7A7"/>
          <w:spacing w:val="0"/>
          <w:w w:val="450"/>
          <w:i/>
        </w:rPr>
        <w:t>(-</w:t>
      </w:r>
      <w:r>
        <w:rPr>
          <w:rFonts w:ascii="Arial" w:hAnsi="Arial" w:cs="Arial" w:eastAsia="Arial"/>
          <w:sz w:val="15"/>
          <w:szCs w:val="15"/>
          <w:color w:val="A7A7A7"/>
          <w:spacing w:val="7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117"/>
          <w:i/>
        </w:rPr>
        <w:t>/.MS.;o.,JM1</w:t>
      </w:r>
      <w:r>
        <w:rPr>
          <w:rFonts w:ascii="Arial" w:hAnsi="Arial" w:cs="Arial" w:eastAsia="Arial"/>
          <w:sz w:val="14"/>
          <w:szCs w:val="14"/>
          <w:color w:val="B6B6B6"/>
          <w:spacing w:val="-7"/>
          <w:w w:val="118"/>
          <w:i/>
        </w:rPr>
        <w:t>)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53"/>
          <w:i/>
        </w:rPr>
        <w:t>..........</w:t>
      </w:r>
      <w:r>
        <w:rPr>
          <w:rFonts w:ascii="Arial" w:hAnsi="Arial" w:cs="Arial" w:eastAsia="Arial"/>
          <w:sz w:val="14"/>
          <w:szCs w:val="14"/>
          <w:color w:val="A7A7A7"/>
          <w:spacing w:val="-16"/>
          <w:w w:val="153"/>
          <w:i/>
        </w:rPr>
        <w:t>.</w:t>
      </w:r>
      <w:r>
        <w:rPr>
          <w:rFonts w:ascii="Arial" w:hAnsi="Arial" w:cs="Arial" w:eastAsia="Arial"/>
          <w:sz w:val="15"/>
          <w:szCs w:val="15"/>
          <w:color w:val="B6B6B6"/>
          <w:spacing w:val="0"/>
          <w:w w:val="80"/>
          <w:i/>
        </w:rPr>
        <w:t>1JI1f</w:t>
      </w:r>
      <w:r>
        <w:rPr>
          <w:rFonts w:ascii="Arial" w:hAnsi="Arial" w:cs="Arial" w:eastAsia="Arial"/>
          <w:sz w:val="15"/>
          <w:szCs w:val="15"/>
          <w:color w:val="B6B6B6"/>
          <w:spacing w:val="0"/>
          <w:w w:val="81"/>
          <w:i/>
        </w:rPr>
        <w:t>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5" w:after="0" w:line="147" w:lineRule="exact"/>
        <w:ind w:left="14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219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1"/>
          <w:w w:val="219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219"/>
          <w:i/>
          <w:position w:val="-1"/>
        </w:rPr>
        <w:t>.I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219"/>
          <w:i/>
          <w:position w:val="-1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43"/>
          <w:w w:val="219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3"/>
          <w:i/>
          <w:position w:val="-1"/>
        </w:rPr>
        <w:t>Mo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4"/>
          <w:w w:val="93"/>
          <w:i/>
          <w:position w:val="-1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314"/>
          <w:i/>
          <w:position w:val="-1"/>
        </w:rPr>
        <w:t>tf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  <w:i/>
          <w:position w:val="-1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314"/>
          <w:i/>
          <w:position w:val="-1"/>
        </w:rPr>
        <w:t>tk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314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88"/>
          <w:w w:val="31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4"/>
          <w:i/>
          <w:position w:val="-1"/>
        </w:rPr>
        <w:t>J06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4"/>
          <w:i/>
          <w:position w:val="-1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8"/>
          <w:w w:val="9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7A7A7"/>
          <w:spacing w:val="0"/>
          <w:w w:val="100"/>
          <w:i/>
          <w:position w:val="-1"/>
        </w:rPr>
        <w:t>atf</w:t>
      </w:r>
      <w:r>
        <w:rPr>
          <w:rFonts w:ascii="Times New Roman" w:hAnsi="Times New Roman" w:cs="Times New Roman" w:eastAsia="Times New Roman"/>
          <w:sz w:val="11"/>
          <w:szCs w:val="11"/>
          <w:color w:val="A7A7A7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1"/>
          <w:szCs w:val="11"/>
          <w:color w:val="A7A7A7"/>
          <w:spacing w:val="2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9"/>
          <w:i/>
          <w:position w:val="-1"/>
        </w:rPr>
        <w:t>2960.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9"/>
          <w:w w:val="89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9"/>
          <w:i/>
          <w:position w:val="-1"/>
        </w:rPr>
        <w:t>Q:Jio-1·""'"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2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78"/>
          <w:i/>
          <w:position w:val="-1"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78"/>
          <w:i/>
          <w:position w:val="-1"/>
        </w:rPr>
        <w:t>t.rA•t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78"/>
          <w:i/>
          <w:position w:val="-1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6"/>
          <w:w w:val="7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33"/>
          <w:position w:val="-1"/>
        </w:rPr>
        <w:t>llaki.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0" w:lineRule="exact"/>
        <w:ind w:right="-20"/>
        <w:jc w:val="left"/>
        <w:tabs>
          <w:tab w:pos="36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3"/>
          <w:i/>
        </w:rPr>
        <w:t>Saj·lt·Kdl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3"/>
          <w:w w:val="93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00"/>
          <w:i/>
        </w:rPr>
        <w:t>6/J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00"/>
          <w:i/>
        </w:rPr>
        <w:t>).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7A7A7"/>
          <w:spacing w:val="0"/>
          <w:w w:val="187"/>
          <w:i/>
        </w:rPr>
        <w:t>Ofld</w:t>
      </w:r>
      <w:r>
        <w:rPr>
          <w:rFonts w:ascii="Times New Roman" w:hAnsi="Times New Roman" w:cs="Times New Roman" w:eastAsia="Times New Roman"/>
          <w:sz w:val="11"/>
          <w:szCs w:val="11"/>
          <w:color w:val="A7A7A7"/>
          <w:spacing w:val="0"/>
          <w:w w:val="188"/>
          <w:i/>
        </w:rPr>
        <w:t>(;o:;r.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2"/>
          <w:i/>
        </w:rPr>
        <w:t>(614)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  <w:i/>
        </w:rPr>
        <w:t>Quodtv,mgl¥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4"/>
          <w:w w:val="100"/>
          <w:i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  <w:i/>
        </w:rPr>
        <w:t>M!hiiY!Iltalt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7"/>
          <w:szCs w:val="17"/>
          <w:color w:val="A7A7A7"/>
          <w:spacing w:val="0"/>
          <w:w w:val="72"/>
        </w:rPr>
        <w:t>U.S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31" w:lineRule="exact"/>
        <w:ind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4"/>
          <w:position w:val="-2"/>
        </w:rPr>
        <w:t>Geol0£eta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4"/>
          <w:position w:val="-2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3"/>
          <w:w w:val="84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4"/>
          <w:position w:val="-2"/>
        </w:rPr>
        <w:t>$tuYc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4"/>
          <w:position w:val="-2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4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8"/>
          <w:w w:val="84"/>
          <w:position w:val="-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4"/>
          <w:position w:val="-2"/>
        </w:rPr>
        <w:t>Ope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4"/>
          <w:position w:val="-2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11"/>
          <w:w w:val="84"/>
          <w:position w:val="-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100"/>
          <w:position w:val="-2"/>
        </w:rPr>
        <w:t>file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1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8"/>
          <w:position w:val="-2"/>
        </w:rPr>
        <w:t>Repo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8"/>
          <w:position w:val="-2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4"/>
          <w:w w:val="88"/>
          <w:position w:val="-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70"/>
          <w:position w:val="-2"/>
        </w:rPr>
        <w:t>l:OO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28"/>
          <w:w w:val="71"/>
          <w:position w:val="-2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0"/>
          <w:w w:val="105"/>
          <w:position w:val="-2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-8"/>
          <w:w w:val="105"/>
          <w:position w:val="-2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90"/>
          <w:position w:val="-2"/>
        </w:rPr>
        <w:t>t21-B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91"/>
          <w:position w:val="-2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27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7"/>
          <w:position w:val="-2"/>
        </w:rPr>
        <w:t>cw•"'llc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7"/>
          <w:position w:val="-2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11"/>
          <w:w w:val="87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  <w:position w:val="-2"/>
        </w:rPr>
        <w:t>by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138"/>
          <w:position w:val="-2"/>
        </w:rPr>
        <w:t>R'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18"/>
          <w:w w:val="139"/>
          <w:position w:val="-2"/>
        </w:rPr>
        <w:t>*</w:t>
      </w:r>
      <w:r>
        <w:rPr>
          <w:rFonts w:ascii="Times New Roman" w:hAnsi="Times New Roman" w:cs="Times New Roman" w:eastAsia="Times New Roman"/>
          <w:sz w:val="15"/>
          <w:szCs w:val="15"/>
          <w:color w:val="808082"/>
          <w:spacing w:val="0"/>
          <w:w w:val="91"/>
          <w:position w:val="-2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808082"/>
          <w:spacing w:val="0"/>
          <w:w w:val="90"/>
          <w:position w:val="-2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808082"/>
          <w:spacing w:val="-15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110"/>
          <w:position w:val="-2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83" w:lineRule="exact"/>
        <w:ind w:left="14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A7A7A7"/>
          <w:w w:val="102"/>
          <w:position w:val="1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A7A7A7"/>
          <w:spacing w:val="-29"/>
          <w:w w:val="102"/>
          <w:position w:val="1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909090"/>
          <w:spacing w:val="0"/>
          <w:w w:val="107"/>
          <w:position w:val="1"/>
        </w:rPr>
        <w:t>.......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41" w:after="0" w:line="240" w:lineRule="auto"/>
        <w:ind w:left="1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4"/>
          <w:szCs w:val="14"/>
          <w:color w:val="A7A7A7"/>
          <w:spacing w:val="0"/>
          <w:w w:val="153"/>
          <w:i/>
        </w:rPr>
        <w:t>T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53"/>
          <w:i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53"/>
          <w:i/>
        </w:rPr>
        <w:t>MJp&lt;f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53"/>
          <w:i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53"/>
          <w:i/>
        </w:rPr>
        <w:t>•lM1ondl961.Cioa...,..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53"/>
          <w:i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53"/>
          <w:i/>
        </w:rPr>
        <w:t>O,,</w:t>
      </w:r>
      <w:r>
        <w:rPr>
          <w:rFonts w:ascii="Arial" w:hAnsi="Arial" w:cs="Arial" w:eastAsia="Arial"/>
          <w:sz w:val="14"/>
          <w:szCs w:val="14"/>
          <w:color w:val="A7A7A7"/>
          <w:spacing w:val="-22"/>
          <w:w w:val="153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76"/>
        </w:rPr>
        <w:t>Kiwlow&lt;""'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53" w:lineRule="exact"/>
        <w:ind w:left="65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1.230774pt;margin-top:1.885973pt;width:25.290901pt;height:14.5pt;mso-position-horizontal-relative:page;mso-position-vertical-relative:paragraph;z-index:-3013" type="#_x0000_t202" filled="f" stroked="f">
            <v:textbox inset="0,0,0,0">
              <w:txbxContent>
                <w:p>
                  <w:pPr>
                    <w:spacing w:before="0" w:after="0" w:line="290" w:lineRule="exact"/>
                    <w:ind w:right="-83"/>
                    <w:jc w:val="left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9"/>
                      <w:szCs w:val="29"/>
                      <w:color w:val="A7A7A7"/>
                      <w:spacing w:val="0"/>
                      <w:w w:val="169"/>
                    </w:rPr>
                    <w:t>-.a</w:t>
                  </w:r>
                  <w:r>
                    <w:rPr>
                      <w:rFonts w:ascii="Times New Roman" w:hAnsi="Times New Roman" w:cs="Times New Roman" w:eastAsia="Times New Roman"/>
                      <w:sz w:val="29"/>
                      <w:szCs w:val="2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173"/>
          <w:i/>
          <w:position w:val="-1"/>
        </w:rPr>
        <w:t>/O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173"/>
          <w:i/>
          <w:position w:val="-1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173"/>
          <w:i/>
          <w:position w:val="-1"/>
        </w:rPr>
        <w:t>.GJwdi:m/&lt;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173"/>
          <w:i/>
          <w:position w:val="-1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173"/>
          <w:i/>
          <w:position w:val="-1"/>
        </w:rPr>
        <w:t>6/jJ."*'-16161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1"/>
          <w:w w:val="17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173"/>
          <w:i/>
          <w:position w:val="-1"/>
        </w:rPr>
        <w:t>&gt;.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88"/>
          <w:position w:val="-1"/>
        </w:rPr>
        <w:t>U.S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52" w:lineRule="exact"/>
        <w:ind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1"/>
        </w:rPr>
        <w:t>Geolo-.,kol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92"/>
        </w:rPr>
        <w:t>S""&lt;y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93"/>
        </w:rPr>
        <w:t>()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92"/>
        </w:rPr>
        <w:t>p&lt;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82"/>
        </w:rPr>
        <w:t>f'ok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13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106"/>
        </w:rPr>
        <w:t>..,.,..liJOS.IIlUI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0"/>
          <w:w w:val="174"/>
        </w:rPr>
        <w:t>_.....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0"/>
          <w:w w:val="114"/>
        </w:rPr>
        <w:t>"r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580"/>
          <w:cols w:num="2" w:equalWidth="0">
            <w:col w:w="4722" w:space="232"/>
            <w:col w:w="3986"/>
          </w:cols>
        </w:sectPr>
      </w:pPr>
      <w:rPr/>
    </w:p>
    <w:p>
      <w:pPr>
        <w:spacing w:before="0" w:after="0" w:line="360" w:lineRule="exact"/>
        <w:ind w:left="925" w:right="-91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84"/>
        </w:rPr>
        <w:t>1106-B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5"/>
          <w:w w:val="84"/>
        </w:rPr>
        <w:t>.</w:t>
      </w:r>
      <w:r>
        <w:rPr>
          <w:rFonts w:ascii="Arial" w:hAnsi="Arial" w:cs="Arial" w:eastAsia="Arial"/>
          <w:sz w:val="34"/>
          <w:szCs w:val="34"/>
          <w:color w:val="B6B6B6"/>
          <w:spacing w:val="0"/>
          <w:w w:val="84"/>
        </w:rPr>
        <w:t>""</w:t>
      </w:r>
      <w:r>
        <w:rPr>
          <w:rFonts w:ascii="Arial" w:hAnsi="Arial" w:cs="Arial" w:eastAsia="Arial"/>
          <w:sz w:val="34"/>
          <w:szCs w:val="34"/>
          <w:color w:val="B6B6B6"/>
          <w:spacing w:val="-11"/>
          <w:w w:val="84"/>
        </w:rPr>
        <w:t>"</w:t>
      </w:r>
      <w:r>
        <w:rPr>
          <w:rFonts w:ascii="Arial" w:hAnsi="Arial" w:cs="Arial" w:eastAsia="Arial"/>
          <w:sz w:val="34"/>
          <w:szCs w:val="34"/>
          <w:color w:val="B6B6B6"/>
          <w:spacing w:val="0"/>
          <w:w w:val="84"/>
        </w:rPr>
        <w:t>'*".,.</w:t>
      </w:r>
      <w:r>
        <w:rPr>
          <w:rFonts w:ascii="Arial" w:hAnsi="Arial" w:cs="Arial" w:eastAsia="Arial"/>
          <w:sz w:val="34"/>
          <w:szCs w:val="34"/>
          <w:color w:val="B6B6B6"/>
          <w:spacing w:val="-39"/>
          <w:w w:val="84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-48"/>
          <w:w w:val="84"/>
          <w:position w:val="14"/>
        </w:rPr>
        <w:t>U</w:t>
      </w:r>
      <w:r>
        <w:rPr>
          <w:rFonts w:ascii="Arial" w:hAnsi="Arial" w:cs="Arial" w:eastAsia="Arial"/>
          <w:sz w:val="34"/>
          <w:szCs w:val="34"/>
          <w:color w:val="B6B6B6"/>
          <w:spacing w:val="-25"/>
          <w:w w:val="84"/>
          <w:position w:val="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-6"/>
          <w:w w:val="84"/>
          <w:position w:val="14"/>
        </w:rPr>
        <w:t>.</w:t>
      </w:r>
      <w:r>
        <w:rPr>
          <w:rFonts w:ascii="Arial" w:hAnsi="Arial" w:cs="Arial" w:eastAsia="Arial"/>
          <w:sz w:val="34"/>
          <w:szCs w:val="34"/>
          <w:color w:val="B6B6B6"/>
          <w:spacing w:val="-151"/>
          <w:w w:val="84"/>
          <w:position w:val="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84"/>
          <w:position w:val="14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84"/>
          <w:position w:val="14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7"/>
          <w:w w:val="84"/>
          <w:position w:val="14"/>
        </w:rPr>
        <w:t> </w:t>
      </w:r>
      <w:r>
        <w:rPr>
          <w:rFonts w:ascii="Arial" w:hAnsi="Arial" w:cs="Arial" w:eastAsia="Arial"/>
          <w:sz w:val="34"/>
          <w:szCs w:val="34"/>
          <w:color w:val="B6B6B6"/>
          <w:spacing w:val="-66"/>
          <w:w w:val="84"/>
          <w:position w:val="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-6"/>
          <w:w w:val="203"/>
          <w:position w:val="14"/>
        </w:rPr>
        <w:t>-</w:t>
      </w:r>
      <w:r>
        <w:rPr>
          <w:rFonts w:ascii="Arial" w:hAnsi="Arial" w:cs="Arial" w:eastAsia="Arial"/>
          <w:sz w:val="34"/>
          <w:szCs w:val="34"/>
          <w:color w:val="B6B6B6"/>
          <w:spacing w:val="-3"/>
          <w:w w:val="84"/>
          <w:position w:val="0"/>
        </w:rPr>
        <w:t>.</w:t>
      </w:r>
      <w:r>
        <w:rPr>
          <w:rFonts w:ascii="Arial" w:hAnsi="Arial" w:cs="Arial" w:eastAsia="Arial"/>
          <w:sz w:val="34"/>
          <w:szCs w:val="34"/>
          <w:color w:val="B6B6B6"/>
          <w:spacing w:val="0"/>
          <w:w w:val="84"/>
          <w:position w:val="0"/>
        </w:rPr>
        <w:t>..</w:t>
      </w:r>
      <w:r>
        <w:rPr>
          <w:rFonts w:ascii="Arial" w:hAnsi="Arial" w:cs="Arial" w:eastAsia="Arial"/>
          <w:sz w:val="34"/>
          <w:szCs w:val="34"/>
          <w:color w:val="B6B6B6"/>
          <w:spacing w:val="-63"/>
          <w:w w:val="84"/>
          <w:position w:val="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-24"/>
          <w:w w:val="203"/>
          <w:position w:val="14"/>
        </w:rPr>
        <w:t>,</w:t>
      </w:r>
      <w:r>
        <w:rPr>
          <w:rFonts w:ascii="Arial" w:hAnsi="Arial" w:cs="Arial" w:eastAsia="Arial"/>
          <w:sz w:val="34"/>
          <w:szCs w:val="34"/>
          <w:color w:val="B6B6B6"/>
          <w:spacing w:val="-124"/>
          <w:w w:val="85"/>
          <w:position w:val="0"/>
        </w:rPr>
        <w:t>_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0"/>
          <w:w w:val="202"/>
          <w:position w:val="14"/>
        </w:rPr>
        <w:t>C.Fok-200:1·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02" w:lineRule="exact"/>
        <w:ind w:left="925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9.384613pt;margin-top:-12.937997pt;width:18.715443pt;height:47pt;mso-position-horizontal-relative:page;mso-position-vertical-relative:paragraph;z-index:-3012" type="#_x0000_t202" filled="f" stroked="f">
            <v:textbox inset="0,0,0,0">
              <w:txbxContent>
                <w:p>
                  <w:pPr>
                    <w:spacing w:before="0" w:after="0" w:line="940" w:lineRule="exact"/>
                    <w:ind w:right="-181"/>
                    <w:jc w:val="left"/>
                    <w:rPr>
                      <w:rFonts w:ascii="Times New Roman" w:hAnsi="Times New Roman" w:cs="Times New Roman" w:eastAsia="Times New Roman"/>
                      <w:sz w:val="94"/>
                      <w:szCs w:val="9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4"/>
                      <w:szCs w:val="94"/>
                      <w:color w:val="A7A7A7"/>
                      <w:w w:val="5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94"/>
                      <w:szCs w:val="94"/>
                      <w:color w:val="A7A7A7"/>
                      <w:spacing w:val="-102"/>
                      <w:w w:val="55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94"/>
                      <w:szCs w:val="9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B6B6B6"/>
          <w:spacing w:val="0"/>
          <w:w w:val="153"/>
        </w:rPr>
        <w:t>'""'"""</w:t>
      </w:r>
      <w:r>
        <w:rPr>
          <w:rFonts w:ascii="Arial" w:hAnsi="Arial" w:cs="Arial" w:eastAsia="Arial"/>
          <w:sz w:val="18"/>
          <w:szCs w:val="18"/>
          <w:color w:val="B6B6B6"/>
          <w:spacing w:val="-23"/>
          <w:w w:val="153"/>
        </w:rPr>
        <w:t>'</w:t>
      </w:r>
      <w:r>
        <w:rPr>
          <w:rFonts w:ascii="Arial" w:hAnsi="Arial" w:cs="Arial" w:eastAsia="Arial"/>
          <w:sz w:val="18"/>
          <w:szCs w:val="18"/>
          <w:color w:val="B6B6B6"/>
          <w:spacing w:val="0"/>
          <w:w w:val="153"/>
          <w:i/>
        </w:rPr>
        <w:t>&gt;r.p&lt;f</w:t>
      </w:r>
      <w:r>
        <w:rPr>
          <w:rFonts w:ascii="Arial" w:hAnsi="Arial" w:cs="Arial" w:eastAsia="Arial"/>
          <w:sz w:val="18"/>
          <w:szCs w:val="18"/>
          <w:color w:val="B6B6B6"/>
          <w:spacing w:val="0"/>
          <w:w w:val="153"/>
          <w:i/>
        </w:rPr>
        <w:t>k</w:t>
      </w:r>
      <w:r>
        <w:rPr>
          <w:rFonts w:ascii="Arial" w:hAnsi="Arial" w:cs="Arial" w:eastAsia="Arial"/>
          <w:sz w:val="18"/>
          <w:szCs w:val="18"/>
          <w:color w:val="B6B6B6"/>
          <w:spacing w:val="-39"/>
          <w:w w:val="153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190"/>
        </w:rPr>
        <w:t>#I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82"/>
        </w:rPr>
        <w:t>&lt;Ju&lt;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0"/>
          <w:w w:val="112"/>
          <w:i/>
        </w:rPr>
        <w:t>._.,.,..oi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0"/>
          <w:w w:val="113"/>
          <w:i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0"/>
          <w:w w:val="112"/>
          <w:i/>
        </w:rPr>
        <w:t>Sl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0"/>
          <w:w w:val="113"/>
          <w:i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B6B6B6"/>
          <w:spacing w:val="0"/>
          <w:w w:val="112"/>
          <w:i/>
        </w:rPr>
        <w:t>9/wo/K4!wl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317" w:lineRule="atLeast"/>
        <w:ind w:left="911" w:right="-20"/>
        <w:jc w:val="left"/>
        <w:tabs>
          <w:tab w:pos="26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A7A7A7"/>
          <w:w w:val="94"/>
          <w:i/>
        </w:rPr>
        <w:t>200H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-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89"/>
        </w:rPr>
        <w:t>11)1.8,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-2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81"/>
        </w:rPr>
        <w:t>oom</w:t>
      </w:r>
      <w:r>
        <w:rPr>
          <w:rFonts w:ascii="Arial" w:hAnsi="Arial" w:cs="Arial" w:eastAsia="Arial"/>
          <w:sz w:val="14"/>
          <w:szCs w:val="14"/>
          <w:color w:val="A7A7A7"/>
          <w:spacing w:val="-16"/>
          <w:w w:val="81"/>
        </w:rPr>
        <w:t>p</w:t>
      </w:r>
      <w:r>
        <w:rPr>
          <w:rFonts w:ascii="Arial" w:hAnsi="Arial" w:cs="Arial" w:eastAsia="Arial"/>
          <w:sz w:val="14"/>
          <w:szCs w:val="14"/>
          <w:color w:val="808082"/>
          <w:spacing w:val="0"/>
          <w:w w:val="128"/>
        </w:rPr>
        <w:t>i</w:t>
      </w:r>
      <w:r>
        <w:rPr>
          <w:rFonts w:ascii="Arial" w:hAnsi="Arial" w:cs="Arial" w:eastAsia="Arial"/>
          <w:sz w:val="14"/>
          <w:szCs w:val="14"/>
          <w:color w:val="808082"/>
          <w:spacing w:val="-16"/>
          <w:w w:val="128"/>
        </w:rPr>
        <w:t>l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87"/>
        </w:rPr>
        <w:t>&lt;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88"/>
        </w:rPr>
        <w:t>d</w:t>
      </w:r>
      <w:r>
        <w:rPr>
          <w:rFonts w:ascii="Arial" w:hAnsi="Arial" w:cs="Arial" w:eastAsia="Arial"/>
          <w:sz w:val="14"/>
          <w:szCs w:val="14"/>
          <w:color w:val="A7A7A7"/>
          <w:spacing w:val="-2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00"/>
        </w:rPr>
        <w:t>b)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00"/>
        </w:rPr>
        <w:t>'</w:t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A7A7A7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B6B6B6"/>
          <w:spacing w:val="0"/>
          <w:w w:val="201"/>
        </w:rPr>
        <w:t>(</w:t>
      </w:r>
      <w:r>
        <w:rPr>
          <w:rFonts w:ascii="Arial" w:hAnsi="Arial" w:cs="Arial" w:eastAsia="Arial"/>
          <w:sz w:val="13"/>
          <w:szCs w:val="13"/>
          <w:color w:val="B6B6B6"/>
          <w:spacing w:val="-5"/>
          <w:w w:val="201"/>
        </w:rPr>
        <w:t>l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49"/>
        </w:rPr>
        <w:t>""'"""""·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380" w:lineRule="exact"/>
        <w:ind w:left="-213" w:right="-96"/>
        <w:jc w:val="left"/>
        <w:rPr>
          <w:rFonts w:ascii="Arial" w:hAnsi="Arial" w:cs="Arial" w:eastAsia="Arial"/>
          <w:sz w:val="37"/>
          <w:szCs w:val="3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160"/>
          <w:w w:val="277"/>
          <w:i/>
          <w:position w:val="-4"/>
        </w:rPr>
        <w:t>T</w:t>
      </w:r>
      <w:r>
        <w:rPr>
          <w:rFonts w:ascii="Arial" w:hAnsi="Arial" w:cs="Arial" w:eastAsia="Arial"/>
          <w:sz w:val="37"/>
          <w:szCs w:val="37"/>
          <w:color w:val="A7A7A7"/>
          <w:spacing w:val="-33"/>
          <w:w w:val="53"/>
          <w:position w:val="0"/>
        </w:rPr>
        <w:t>"</w:t>
      </w:r>
      <w:r>
        <w:rPr>
          <w:rFonts w:ascii="Arial" w:hAnsi="Arial" w:cs="Arial" w:eastAsia="Arial"/>
          <w:sz w:val="37"/>
          <w:szCs w:val="37"/>
          <w:color w:val="A7A7A7"/>
          <w:spacing w:val="0"/>
          <w:w w:val="53"/>
          <w:position w:val="0"/>
        </w:rPr>
        <w:t>"""</w:t>
      </w:r>
      <w:r>
        <w:rPr>
          <w:rFonts w:ascii="Arial" w:hAnsi="Arial" w:cs="Arial" w:eastAsia="Arial"/>
          <w:sz w:val="37"/>
          <w:szCs w:val="37"/>
          <w:color w:val="A7A7A7"/>
          <w:spacing w:val="-9"/>
          <w:w w:val="53"/>
          <w:position w:val="0"/>
        </w:rPr>
        <w:t>"</w:t>
      </w:r>
      <w:r>
        <w:rPr>
          <w:rFonts w:ascii="Arial" w:hAnsi="Arial" w:cs="Arial" w:eastAsia="Arial"/>
          <w:sz w:val="37"/>
          <w:szCs w:val="37"/>
          <w:color w:val="A7A7A7"/>
          <w:spacing w:val="0"/>
          <w:w w:val="53"/>
          <w:position w:val="0"/>
        </w:rPr>
        <w:t>""'</w:t>
      </w:r>
      <w:r>
        <w:rPr>
          <w:rFonts w:ascii="Arial" w:hAnsi="Arial" w:cs="Arial" w:eastAsia="Arial"/>
          <w:sz w:val="37"/>
          <w:szCs w:val="37"/>
          <w:color w:val="000000"/>
          <w:spacing w:val="0"/>
          <w:w w:val="100"/>
          <w:position w:val="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276"/>
          <w:i/>
        </w:rPr>
        <w:t>.qf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276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276"/>
          <w:i/>
        </w:rPr>
        <w:t>JIJiJ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276"/>
          <w:i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80"/>
          <w:w w:val="27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167"/>
          <w:i/>
        </w:rPr>
        <w:t>JM4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-2"/>
          <w:w w:val="168"/>
          <w:i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128"/>
          <w:i/>
        </w:rPr>
        <w:t>-106&lt;./A&gt;B-*'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580"/>
          <w:cols w:num="3" w:equalWidth="0">
            <w:col w:w="4706" w:space="262"/>
            <w:col w:w="534" w:space="101"/>
            <w:col w:w="3337"/>
          </w:cols>
        </w:sectPr>
      </w:pPr>
      <w:rPr/>
    </w:p>
    <w:p>
      <w:pPr>
        <w:spacing w:before="0" w:after="0" w:line="197" w:lineRule="atLeast"/>
        <w:ind w:left="925" w:right="-63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B6B6B6"/>
          <w:w w:val="86"/>
          <w:i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w w:val="85"/>
          <w:i/>
        </w:rPr>
        <w:t>JID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w w:val="86"/>
          <w:i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-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270"/>
        </w:rPr>
        <w:t>('"-.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-78"/>
          <w:w w:val="27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2"/>
          <w:i/>
        </w:rPr>
        <w:t>A//Jtimillon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2"/>
          <w:i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82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20"/>
          <w:w w:val="82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98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35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-7"/>
          <w:w w:val="13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57"/>
        </w:rPr>
        <w:t>&lt;ieol•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2"/>
        </w:rPr>
        <w:t>Sun-e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3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3"/>
        </w:rPr>
        <w:t>Ope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3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24"/>
          <w:w w:val="8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83"/>
        </w:rPr>
        <w:t>F1lc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8"/>
          <w:w w:val="8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59"/>
        </w:rPr>
        <w:t>fl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5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59"/>
        </w:rPr>
        <w:t>et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368" w:lineRule="atLeast"/>
        <w:ind w:left="14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color w:val="B6B6B6"/>
          <w:w w:val="163"/>
          <w:i/>
        </w:rPr>
        <w:t>(</w:t>
      </w:r>
      <w:r>
        <w:rPr>
          <w:rFonts w:ascii="Arial" w:hAnsi="Arial" w:cs="Arial" w:eastAsia="Arial"/>
          <w:sz w:val="13"/>
          <w:szCs w:val="13"/>
          <w:color w:val="B6B6B6"/>
          <w:w w:val="162"/>
          <w:i/>
        </w:rPr>
        <w:t>Ill</w:t>
      </w:r>
      <w:r>
        <w:rPr>
          <w:rFonts w:ascii="Arial" w:hAnsi="Arial" w:cs="Arial" w:eastAsia="Arial"/>
          <w:sz w:val="13"/>
          <w:szCs w:val="13"/>
          <w:color w:val="B6B6B6"/>
          <w:spacing w:val="-15"/>
          <w:w w:val="163"/>
          <w:i/>
        </w:rPr>
        <w:t>)</w:t>
      </w:r>
      <w:r>
        <w:rPr>
          <w:rFonts w:ascii="Arial" w:hAnsi="Arial" w:cs="Arial" w:eastAsia="Arial"/>
          <w:sz w:val="13"/>
          <w:szCs w:val="13"/>
          <w:color w:val="B6B6B6"/>
          <w:spacing w:val="-10"/>
          <w:w w:val="175"/>
          <w:i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6"/>
        </w:rPr>
        <w:t>.Jah-:ro.pT&gt;-\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87"/>
        </w:rPr>
        <w:t>.nwN!f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-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0"/>
          <w:i/>
        </w:rPr>
        <w:t>(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0"/>
          <w:i/>
        </w:rPr>
        <w:t>ti1J.</w:t>
      </w:r>
      <w:r>
        <w:rPr>
          <w:rFonts w:ascii="Arial" w:hAnsi="Arial" w:cs="Arial" w:eastAsia="Arial"/>
          <w:sz w:val="13"/>
          <w:szCs w:val="13"/>
          <w:color w:val="A7A7A7"/>
          <w:spacing w:val="7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15"/>
        </w:rPr>
        <w:t>Srdt-Chn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16"/>
        </w:rPr>
        <w:t>4</w:t>
      </w:r>
      <w:r>
        <w:rPr>
          <w:rFonts w:ascii="Arial" w:hAnsi="Arial" w:cs="Arial" w:eastAsia="Arial"/>
          <w:sz w:val="12"/>
          <w:szCs w:val="12"/>
          <w:color w:val="A7A7A7"/>
          <w:spacing w:val="-2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B6B6B6"/>
          <w:spacing w:val="0"/>
          <w:w w:val="162"/>
          <w:i/>
        </w:rPr>
        <w:t>(</w:t>
      </w:r>
      <w:r>
        <w:rPr>
          <w:rFonts w:ascii="Arial" w:hAnsi="Arial" w:cs="Arial" w:eastAsia="Arial"/>
          <w:sz w:val="13"/>
          <w:szCs w:val="13"/>
          <w:color w:val="B6B6B6"/>
          <w:spacing w:val="0"/>
          <w:w w:val="161"/>
          <w:i/>
        </w:rPr>
        <w:t>l01}.1NJJ</w:t>
      </w:r>
      <w:r>
        <w:rPr>
          <w:rFonts w:ascii="Arial" w:hAnsi="Arial" w:cs="Arial" w:eastAsia="Arial"/>
          <w:sz w:val="13"/>
          <w:szCs w:val="13"/>
          <w:color w:val="B6B6B6"/>
          <w:spacing w:val="0"/>
          <w:w w:val="87"/>
          <w:i/>
        </w:rPr>
        <w:t>r61T</w:t>
      </w:r>
      <w:r>
        <w:rPr>
          <w:rFonts w:ascii="Arial" w:hAnsi="Arial" w:cs="Arial" w:eastAsia="Arial"/>
          <w:sz w:val="13"/>
          <w:szCs w:val="13"/>
          <w:color w:val="B6B6B6"/>
          <w:spacing w:val="0"/>
          <w:w w:val="88"/>
          <w:i/>
        </w:rPr>
        <w:t>)</w:t>
      </w:r>
      <w:r>
        <w:rPr>
          <w:rFonts w:ascii="Arial" w:hAnsi="Arial" w:cs="Arial" w:eastAsia="Arial"/>
          <w:sz w:val="13"/>
          <w:szCs w:val="13"/>
          <w:color w:val="B6B6B6"/>
          <w:spacing w:val="0"/>
          <w:w w:val="87"/>
          <w:i/>
        </w:rPr>
        <w:t>,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55" w:lineRule="exact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2"/>
          <w:szCs w:val="12"/>
          <w:color w:val="A7A7A7"/>
          <w:spacing w:val="0"/>
          <w:w w:val="170"/>
          <w:i/>
        </w:rPr>
        <w:t>Af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70"/>
          <w:i/>
        </w:rPr>
        <w:t> 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71"/>
          <w:i/>
        </w:rPr>
        <w:t>(616J</w:t>
      </w:r>
      <w:r>
        <w:rPr>
          <w:rFonts w:ascii="Arial" w:hAnsi="Arial" w:cs="Arial" w:eastAsia="Arial"/>
          <w:sz w:val="12"/>
          <w:szCs w:val="12"/>
          <w:color w:val="A7A7A7"/>
          <w:spacing w:val="-6"/>
          <w:w w:val="170"/>
          <w:i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67"/>
        </w:rPr>
        <w:t>G'ld$oaloiii'PI!IA&lt;M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75"/>
        </w:rPr>
        <w:t>.J..Drto!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1"/>
          <w:w w:val="75"/>
        </w:rPr>
        <w:t>'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75"/>
          <w:i/>
        </w:rPr>
        <w:t>(1J3J(</w:t>
      </w:r>
      <w:r>
        <w:rPr>
          <w:rFonts w:ascii="Arial" w:hAnsi="Arial" w:cs="Arial" w:eastAsia="Arial"/>
          <w:sz w:val="14"/>
          <w:szCs w:val="14"/>
          <w:color w:val="B6B6B6"/>
          <w:spacing w:val="0"/>
          <w:w w:val="75"/>
          <w:i/>
        </w:rPr>
        <w:t>JM.:JJrtrr:dv,</w:t>
      </w:r>
      <w:r>
        <w:rPr>
          <w:rFonts w:ascii="Arial" w:hAnsi="Arial" w:cs="Arial" w:eastAsia="Arial"/>
          <w:sz w:val="14"/>
          <w:szCs w:val="14"/>
          <w:color w:val="B6B6B6"/>
          <w:spacing w:val="-6"/>
          <w:w w:val="75"/>
          <w:i/>
        </w:rPr>
        <w:t> 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32"/>
          <w:i/>
        </w:rPr>
        <w:t>A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32"/>
          <w:i/>
        </w:rPr>
        <w:t> </w:t>
      </w:r>
      <w:r>
        <w:rPr>
          <w:rFonts w:ascii="Arial" w:hAnsi="Arial" w:cs="Arial" w:eastAsia="Arial"/>
          <w:sz w:val="12"/>
          <w:szCs w:val="12"/>
          <w:color w:val="A7A7A7"/>
          <w:spacing w:val="0"/>
          <w:w w:val="132"/>
          <w:i/>
        </w:rPr>
        <w:t>UI'OI't</w:t>
      </w:r>
      <w:r>
        <w:rPr>
          <w:rFonts w:ascii="Arial" w:hAnsi="Arial" w:cs="Arial" w:eastAsia="Arial"/>
          <w:sz w:val="12"/>
          <w:szCs w:val="12"/>
          <w:color w:val="A7A7A7"/>
          <w:spacing w:val="18"/>
          <w:w w:val="132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78"/>
        </w:rPr>
        <w:t>U.S_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71" w:lineRule="exact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A7A7A7"/>
          <w:w w:val="91"/>
        </w:rPr>
        <w:t>!iO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-9"/>
          <w:w w:val="92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808082"/>
          <w:spacing w:val="-6"/>
          <w:w w:val="6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78"/>
        </w:rPr>
        <w:t>ODQI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66"/>
        </w:rPr>
        <w:t>SUI'I&lt;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67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A7A7A7"/>
          <w:spacing w:val="0"/>
          <w:w w:val="73"/>
        </w:rPr>
        <w:t>Ope</w:t>
      </w:r>
      <w:r>
        <w:rPr>
          <w:rFonts w:ascii="Arial" w:hAnsi="Arial" w:cs="Arial" w:eastAsia="Arial"/>
          <w:sz w:val="16"/>
          <w:szCs w:val="16"/>
          <w:color w:val="A7A7A7"/>
          <w:spacing w:val="0"/>
          <w:w w:val="73"/>
        </w:rPr>
        <w:t>n</w:t>
      </w:r>
      <w:r>
        <w:rPr>
          <w:rFonts w:ascii="Arial" w:hAnsi="Arial" w:cs="Arial" w:eastAsia="Arial"/>
          <w:sz w:val="16"/>
          <w:szCs w:val="16"/>
          <w:color w:val="A7A7A7"/>
          <w:spacing w:val="11"/>
          <w:w w:val="7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110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-7"/>
          <w:w w:val="109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808082"/>
          <w:spacing w:val="-4"/>
          <w:w w:val="75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65"/>
        </w:rPr>
        <w:t>&lt;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A7A7A7"/>
          <w:spacing w:val="0"/>
          <w:w w:val="76"/>
        </w:rPr>
        <w:t>R&lt;po</w:t>
      </w:r>
      <w:r>
        <w:rPr>
          <w:rFonts w:ascii="Arial" w:hAnsi="Arial" w:cs="Arial" w:eastAsia="Arial"/>
          <w:sz w:val="15"/>
          <w:szCs w:val="15"/>
          <w:color w:val="A7A7A7"/>
          <w:spacing w:val="0"/>
          <w:w w:val="76"/>
        </w:rPr>
        <w:t>n</w:t>
      </w:r>
      <w:r>
        <w:rPr>
          <w:rFonts w:ascii="Arial" w:hAnsi="Arial" w:cs="Arial" w:eastAsia="Arial"/>
          <w:sz w:val="15"/>
          <w:szCs w:val="15"/>
          <w:color w:val="A7A7A7"/>
          <w:spacing w:val="8"/>
          <w:w w:val="7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76"/>
        </w:rPr>
        <w:t>21101·11l3.B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76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-3"/>
          <w:w w:val="7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76"/>
        </w:rPr>
        <w:t>&lt;ompde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76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9"/>
          <w:w w:val="76"/>
        </w:rPr>
        <w:t> </w:t>
      </w:r>
      <w:r>
        <w:rPr>
          <w:rFonts w:ascii="Arial" w:hAnsi="Arial" w:cs="Arial" w:eastAsia="Arial"/>
          <w:sz w:val="15"/>
          <w:szCs w:val="15"/>
          <w:color w:val="A7A7A7"/>
          <w:spacing w:val="0"/>
          <w:w w:val="76"/>
        </w:rPr>
        <w:t>by</w:t>
      </w:r>
      <w:r>
        <w:rPr>
          <w:rFonts w:ascii="Arial" w:hAnsi="Arial" w:cs="Arial" w:eastAsia="Arial"/>
          <w:sz w:val="15"/>
          <w:szCs w:val="15"/>
          <w:color w:val="A7A7A7"/>
          <w:spacing w:val="21"/>
          <w:w w:val="7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76"/>
        </w:rPr>
        <w:t>Rob&lt;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0"/>
          <w:w w:val="76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A7A7A7"/>
          <w:spacing w:val="21"/>
          <w:w w:val="7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A7A7A7"/>
          <w:spacing w:val="0"/>
          <w:w w:val="76"/>
        </w:rPr>
        <w:t>G.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51" w:lineRule="exact"/>
        <w:ind w:left="14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808082"/>
          <w:spacing w:val="-6"/>
          <w:w w:val="94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72"/>
        </w:rPr>
        <w:t>c.ohxm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7"/>
          <w:w w:val="73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808082"/>
          <w:spacing w:val="-11"/>
          <w:w w:val="76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171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580"/>
          <w:cols w:num="2" w:equalWidth="0">
            <w:col w:w="4623" w:space="331"/>
            <w:col w:w="3986"/>
          </w:cols>
        </w:sectPr>
      </w:pPr>
      <w:rPr/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2" w:after="0" w:line="240" w:lineRule="auto"/>
        <w:ind w:left="1404" w:right="677"/>
        <w:jc w:val="center"/>
        <w:tabs>
          <w:tab w:pos="71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131.538467pt;margin-top:-1.091161pt;width:393.230769pt;height:.1pt;mso-position-horizontal-relative:page;mso-position-vertical-relative:paragraph;z-index:-3023" coordorigin="2631,-22" coordsize="7865,2">
            <v:shape style="position:absolute;left:2631;top:-22;width:7865;height:2" coordorigin="2631,-22" coordsize="7865,0" path="m2631,-22l10495,-22e" filled="f" stroked="t" strokeweight="2.769231pt" strokecolor="#80808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9"/>
        </w:rPr>
        <w:t>\IMulmu}:io,IM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36"/>
          <w:w w:val="10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09090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90909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0909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09090"/>
          <w:spacing w:val="0"/>
          <w:w w:val="156"/>
        </w:rPr>
        <w:t>ll</w:t>
      </w:r>
      <w:r>
        <w:rPr>
          <w:rFonts w:ascii="Times New Roman" w:hAnsi="Times New Roman" w:cs="Times New Roman" w:eastAsia="Times New Roman"/>
          <w:sz w:val="14"/>
          <w:szCs w:val="14"/>
          <w:color w:val="90909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07"/>
        </w:rPr>
        <w:t>fioof-StwpT0\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07"/>
        </w:rPr>
        <w:t>4-'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-5"/>
          <w:w w:val="107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808082"/>
          <w:spacing w:val="0"/>
          <w:w w:val="107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808082"/>
          <w:spacing w:val="19"/>
          <w:w w:val="10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08082"/>
          <w:spacing w:val="0"/>
          <w:w w:val="161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808082"/>
          <w:spacing w:val="-7"/>
          <w:w w:val="16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6"/>
        </w:rPr>
        <w:t>l06SouU.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4"/>
          <w:w w:val="106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6"/>
        </w:rPr>
        <w:t>131hStm:t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32"/>
          <w:w w:val="10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0808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80808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</w:rPr>
        <w:t>Lincoln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77"/>
        </w:rPr>
        <w:t>/'11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7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78"/>
        </w:rPr>
        <w:t>).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19"/>
        </w:rPr>
        <w:t>..</w:t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A7A7A7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211"/>
        </w:rPr>
        <w:t>lUl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211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-12"/>
          <w:w w:val="21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09090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90909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0909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00"/>
        </w:rPr>
        <w:t>USA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0" w:after="0" w:line="240" w:lineRule="auto"/>
        <w:ind w:left="1569" w:right="992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10"/>
        </w:rPr>
        <w:t>ioe: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10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10"/>
        </w:rPr>
        <w:t>40Z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10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10"/>
        </w:rPr>
        <w:t>of;77-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00"/>
        </w:rPr>
        <w:t>S4.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00"/>
        </w:rPr>
        <w:t>FAX(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00"/>
        </w:rPr>
        <w:t>&lt;I02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100"/>
        </w:rPr>
        <w:t>o&amp;7MS$9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5"/>
          <w:w w:val="100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100"/>
        </w:rPr>
        <w:t>caul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237"/>
        </w:rPr>
        <w:t>illborJDt</w:t>
      </w:r>
      <w:r>
        <w:rPr>
          <w:rFonts w:ascii="Times New Roman" w:hAnsi="Times New Roman" w:cs="Times New Roman" w:eastAsia="Times New Roman"/>
          <w:sz w:val="15"/>
          <w:szCs w:val="15"/>
          <w:color w:val="909090"/>
          <w:spacing w:val="0"/>
          <w:w w:val="237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909090"/>
          <w:spacing w:val="-64"/>
          <w:w w:val="23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66"/>
        </w:rPr>
        <w:t>YI'C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66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18"/>
          <w:w w:val="6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0"/>
          <w:w w:val="411"/>
        </w:rPr>
        <w:t>.,.,.,..</w:t>
      </w:r>
      <w:r>
        <w:rPr>
          <w:rFonts w:ascii="Times New Roman" w:hAnsi="Times New Roman" w:cs="Times New Roman" w:eastAsia="Times New Roman"/>
          <w:sz w:val="14"/>
          <w:szCs w:val="14"/>
          <w:color w:val="B6B6B6"/>
          <w:spacing w:val="8"/>
          <w:w w:val="41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7A7A7"/>
          <w:spacing w:val="0"/>
          <w:w w:val="94"/>
        </w:rPr>
        <w:t>JtJnC2007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960" w:bottom="280" w:left="1720" w:right="1580"/>
        </w:sectPr>
      </w:pPr>
      <w:rPr/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2" w:after="0" w:line="240" w:lineRule="auto"/>
        <w:ind w:left="440" w:right="4115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pend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x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xamp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onal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hod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9" w:lineRule="auto"/>
        <w:ind w:left="440" w:right="62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shou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ect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ned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ons.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hese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40" w:right="3737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3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92.642848pt;height:242.55pt;mso-position-horizontal-relative:char;mso-position-vertical-relative:line" type="#_x0000_t75">
            <v:imagedata r:id="rId2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8" w:lineRule="exact"/>
        <w:ind w:left="440" w:right="4787"/>
        <w:jc w:val="both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107.880005pt;margin-top:12.60025pt;width:377.009033pt;height:251.009705pt;mso-position-horizontal-relative:page;mso-position-vertical-relative:paragraph;z-index:-3011" coordorigin="2158,252" coordsize="7540,5020">
            <v:shape style="position:absolute;left:2158;top:252;width:7540;height:5020" type="#_x0000_t75">
              <v:imagedata r:id="rId27" o:title=""/>
            </v:shape>
            <v:group style="position:absolute;left:7436;top:759;width:1313;height:1206" coordorigin="7436,759" coordsize="1313,1206">
              <v:shape style="position:absolute;left:7436;top:759;width:1313;height:1206" coordorigin="7436,759" coordsize="1313,1206" path="m8093,759l7986,766,7885,785,7791,815,7705,856,7628,907,7563,965,7509,1031,7469,1103,7445,1180,7436,1262,7437,1283,7445,1344,7463,1405,7490,1462,7527,1517,7572,1568,7625,1615,7645,1629,7518,1965,7874,1736,8311,1736,8348,1725,8438,1689,8520,1643,8591,1589,8651,1527,8697,1457,8730,1383,8747,1303,8749,1262,8747,1221,8730,1141,8697,1066,8651,997,8591,935,8520,880,8438,835,8348,799,8250,774,8146,761,8093,759e" filled="t" fillcolor="#FFFFFF" stroked="f">
                <v:path arrowok="t"/>
                <v:fill/>
              </v:shape>
              <v:shape style="position:absolute;left:7436;top:759;width:1313;height:1206" coordorigin="7436,759" coordsize="1313,1206" path="m8311,1736l7874,1736,7893,1741,7972,1756,8032,1762,8093,1764,8146,1763,8199,1758,8250,1750,8300,1739,8311,1736e" filled="t" fillcolor="#FFFFFF" stroked="f">
                <v:path arrowok="t"/>
                <v:fill/>
              </v:shape>
            </v:group>
            <v:group style="position:absolute;left:7436;top:759;width:1313;height:1206" coordorigin="7436,759" coordsize="1313,1206">
              <v:shape style="position:absolute;left:7436;top:759;width:1313;height:1206" coordorigin="7436,759" coordsize="1313,1206" path="m7645,1629l7589,1584,7541,1534,7502,1481,7471,1424,7450,1365,7438,1303,7436,1262,7438,1221,7455,1141,7488,1066,7534,997,7594,935,7665,880,7747,835,7837,799,7935,774,8039,761,8093,759,8146,761,8250,774,8348,799,8438,835,8520,880,8591,935,8651,997,8697,1066,8730,1141,8747,1221,8749,1262,8747,1303,8730,1383,8697,1457,8651,1527,8591,1589,8520,1643,8438,1689,8348,1725,8250,1750,8146,1763,8093,1764,8072,1764,8012,1761,7952,1753,7874,1736,7518,1965,7645,1629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ound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co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ap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ence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3" w:after="0" w:line="245" w:lineRule="auto"/>
        <w:ind w:left="6231" w:right="2129" w:firstLine="-14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ect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743" w:footer="773" w:top="1160" w:bottom="960" w:left="1720" w:right="168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2" w:after="0" w:line="240" w:lineRule="auto"/>
        <w:ind w:left="44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Ja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abad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</w:p>
    <w:p>
      <w:pPr>
        <w:spacing w:before="1" w:after="0" w:line="240" w:lineRule="auto"/>
        <w:ind w:left="43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81.001199pt;height:259.5675pt;mso-position-horizontal-relative:char;mso-position-vertical-relative:line" type="#_x0000_t75">
            <v:imagedata r:id="rId3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8" w:lineRule="auto"/>
        <w:ind w:left="672" w:right="6630" w:firstLine="-199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Based</w: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13"/>
          <w:szCs w:val="13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Topographic</w:t>
      </w:r>
      <w:r>
        <w:rPr>
          <w:rFonts w:ascii="Arial" w:hAnsi="Arial" w:cs="Arial" w:eastAsia="Arial"/>
          <w:sz w:val="13"/>
          <w:szCs w:val="13"/>
          <w:spacing w:val="1"/>
          <w:w w:val="94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ap: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Step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47" w:lineRule="exact"/>
        <w:ind w:left="771" w:right="-20"/>
        <w:jc w:val="left"/>
        <w:tabs>
          <w:tab w:pos="116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13"/>
          <w:szCs w:val="13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=</w:t>
      </w:r>
      <w:r>
        <w:rPr>
          <w:rFonts w:ascii="Arial" w:hAnsi="Arial" w:cs="Arial" w:eastAsia="Arial"/>
          <w:sz w:val="13"/>
          <w:szCs w:val="13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-1"/>
          <w:w w:val="93"/>
          <w:b/>
          <w:bCs/>
        </w:rPr>
        <w:t>O</w:t>
      </w:r>
      <w:r>
        <w:rPr>
          <w:rFonts w:ascii="Arial" w:hAnsi="Arial" w:cs="Arial" w:eastAsia="Arial"/>
          <w:sz w:val="13"/>
          <w:szCs w:val="13"/>
          <w:spacing w:val="-1"/>
          <w:w w:val="93"/>
          <w:b/>
          <w:bCs/>
        </w:rPr>
        <w:t>v</w:t>
      </w:r>
      <w:r>
        <w:rPr>
          <w:rFonts w:ascii="Arial" w:hAnsi="Arial" w:cs="Arial" w:eastAsia="Arial"/>
          <w:sz w:val="13"/>
          <w:szCs w:val="13"/>
          <w:spacing w:val="0"/>
          <w:w w:val="93"/>
          <w:b/>
          <w:bCs/>
        </w:rPr>
        <w:t>erland</w:t>
      </w:r>
      <w:r>
        <w:rPr>
          <w:rFonts w:ascii="Arial" w:hAnsi="Arial" w:cs="Arial" w:eastAsia="Arial"/>
          <w:sz w:val="13"/>
          <w:szCs w:val="13"/>
          <w:spacing w:val="6"/>
          <w:w w:val="93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3"/>
          <w:b/>
          <w:bCs/>
        </w:rPr>
        <w:t>flow</w:t>
      </w:r>
      <w:r>
        <w:rPr>
          <w:rFonts w:ascii="Arial" w:hAnsi="Arial" w:cs="Arial" w:eastAsia="Arial"/>
          <w:sz w:val="13"/>
          <w:szCs w:val="13"/>
          <w:spacing w:val="6"/>
          <w:w w:val="93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3"/>
          <w:b/>
          <w:bCs/>
        </w:rPr>
        <w:t>time</w:t>
      </w:r>
      <w:r>
        <w:rPr>
          <w:rFonts w:ascii="Arial" w:hAnsi="Arial" w:cs="Arial" w:eastAsia="Arial"/>
          <w:sz w:val="13"/>
          <w:szCs w:val="13"/>
          <w:spacing w:val="4"/>
          <w:w w:val="93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for</w:t>
      </w:r>
      <w:r>
        <w:rPr>
          <w:rFonts w:ascii="Arial" w:hAnsi="Arial" w:cs="Arial" w:eastAsia="Arial"/>
          <w:sz w:val="13"/>
          <w:szCs w:val="13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concentration</w:t>
      </w:r>
      <w:r>
        <w:rPr>
          <w:rFonts w:ascii="Arial" w:hAnsi="Arial" w:cs="Arial" w:eastAsia="Arial"/>
          <w:sz w:val="13"/>
          <w:szCs w:val="13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=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0.275*(Lo^0.42)*(So^-0.19)*(C^-1.0)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5.306015" w:type="dxa"/>
      </w:tblPr>
      <w:tblGrid/>
      <w:tr>
        <w:trPr>
          <w:trHeight w:val="267" w:hRule="exact"/>
        </w:trPr>
        <w:tc>
          <w:tcPr>
            <w:tcW w:w="7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4" w:after="0" w:line="240" w:lineRule="auto"/>
              <w:ind w:left="40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So</w:t>
            </w:r>
            <w:r>
              <w:rPr>
                <w:rFonts w:ascii="Arial" w:hAnsi="Arial" w:cs="Arial" w:eastAsia="Arial"/>
                <w:sz w:val="13"/>
                <w:szCs w:val="13"/>
                <w:spacing w:val="-1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=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953" w:type="dxa"/>
            <w:tcBorders>
              <w:top w:val="nil" w:sz="6" w:space="0" w:color="auto"/>
              <w:bottom w:val="single" w:sz="6.375476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84" w:after="0" w:line="240" w:lineRule="auto"/>
              <w:ind w:left="40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∆</w:t>
            </w:r>
            <w:r>
              <w:rPr>
                <w:rFonts w:ascii="Arial" w:hAnsi="Arial" w:cs="Arial" w:eastAsia="Arial"/>
                <w:sz w:val="13"/>
                <w:szCs w:val="13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3"/>
                <w:b/>
                <w:bCs/>
              </w:rPr>
              <w:t>Ele</w:t>
            </w:r>
            <w:r>
              <w:rPr>
                <w:rFonts w:ascii="Arial" w:hAnsi="Arial" w:cs="Arial" w:eastAsia="Arial"/>
                <w:sz w:val="13"/>
                <w:szCs w:val="13"/>
                <w:spacing w:val="-1"/>
                <w:w w:val="93"/>
                <w:b/>
                <w:bCs/>
              </w:rPr>
              <w:t>v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3"/>
                <w:b/>
                <w:bCs/>
              </w:rPr>
              <w:t>ation</w:t>
            </w:r>
            <w:r>
              <w:rPr>
                <w:rFonts w:ascii="Arial" w:hAnsi="Arial" w:cs="Arial" w:eastAsia="Arial"/>
                <w:sz w:val="13"/>
                <w:szCs w:val="13"/>
                <w:spacing w:val="6"/>
                <w:w w:val="93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=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397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4" w:after="0" w:line="240" w:lineRule="auto"/>
              <w:ind w:left="464" w:right="-20"/>
              <w:jc w:val="left"/>
              <w:tabs>
                <w:tab w:pos="1000" w:val="left"/>
              </w:tabs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w w:val="94"/>
                <w:b/>
                <w:bCs/>
              </w:rPr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  <w:u w:val="single" w:color="000000"/>
              </w:rPr>
              <w:t>984</w:t>
            </w:r>
            <w:r>
              <w:rPr>
                <w:rFonts w:ascii="Arial" w:hAnsi="Arial" w:cs="Arial" w:eastAsia="Arial"/>
                <w:sz w:val="13"/>
                <w:szCs w:val="13"/>
                <w:spacing w:val="-2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ab/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Based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on</w:t>
            </w:r>
            <w:r>
              <w:rPr>
                <w:rFonts w:ascii="Arial" w:hAnsi="Arial" w:cs="Arial" w:eastAsia="Arial"/>
                <w:sz w:val="13"/>
                <w:szCs w:val="13"/>
                <w:spacing w:val="-1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3"/>
                <w:b/>
                <w:bCs/>
              </w:rPr>
              <w:t>map</w:t>
            </w:r>
            <w:r>
              <w:rPr>
                <w:rFonts w:ascii="Arial" w:hAnsi="Arial" w:cs="Arial" w:eastAsia="Arial"/>
                <w:sz w:val="13"/>
                <w:szCs w:val="13"/>
                <w:spacing w:val="3"/>
                <w:w w:val="93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3"/>
                <w:b/>
                <w:bCs/>
              </w:rPr>
              <w:t>contour</w:t>
            </w:r>
            <w:r>
              <w:rPr>
                <w:rFonts w:ascii="Arial" w:hAnsi="Arial" w:cs="Arial" w:eastAsia="Arial"/>
                <w:sz w:val="13"/>
                <w:szCs w:val="13"/>
                <w:spacing w:val="5"/>
                <w:w w:val="93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3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13"/>
                <w:szCs w:val="13"/>
                <w:spacing w:val="-1"/>
                <w:w w:val="93"/>
                <w:b/>
                <w:bCs/>
              </w:rPr>
              <w:t>v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3"/>
                <w:b/>
                <w:bCs/>
              </w:rPr>
              <w:t>er</w:t>
            </w:r>
            <w:r>
              <w:rPr>
                <w:rFonts w:ascii="Arial" w:hAnsi="Arial" w:cs="Arial" w:eastAsia="Arial"/>
                <w:sz w:val="13"/>
                <w:szCs w:val="13"/>
                <w:spacing w:val="3"/>
                <w:w w:val="93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3"/>
                <w:b/>
                <w:bCs/>
              </w:rPr>
              <w:t>longest</w:t>
            </w:r>
            <w:r>
              <w:rPr>
                <w:rFonts w:ascii="Arial" w:hAnsi="Arial" w:cs="Arial" w:eastAsia="Arial"/>
                <w:sz w:val="13"/>
                <w:szCs w:val="13"/>
                <w:spacing w:val="5"/>
                <w:w w:val="93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3"/>
                <w:b/>
                <w:bCs/>
              </w:rPr>
              <w:t>flow</w:t>
            </w:r>
            <w:r>
              <w:rPr>
                <w:rFonts w:ascii="Arial" w:hAnsi="Arial" w:cs="Arial" w:eastAsia="Arial"/>
                <w:sz w:val="13"/>
                <w:szCs w:val="13"/>
                <w:spacing w:val="6"/>
                <w:w w:val="93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distance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</w:tr>
      <w:tr>
        <w:trPr>
          <w:trHeight w:val="233" w:hRule="exact"/>
        </w:trPr>
        <w:tc>
          <w:tcPr>
            <w:tcW w:w="7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53" w:type="dxa"/>
            <w:tcBorders>
              <w:top w:val="single" w:sz="6.375476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34" w:lineRule="exact"/>
              <w:ind w:left="435" w:right="29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Ls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397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42" w:lineRule="exact"/>
              <w:ind w:left="411" w:right="-20"/>
              <w:jc w:val="left"/>
              <w:tabs>
                <w:tab w:pos="1000" w:val="left"/>
              </w:tabs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1,273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ab/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Longest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length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required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for</w:t>
            </w:r>
            <w:r>
              <w:rPr>
                <w:rFonts w:ascii="Arial" w:hAnsi="Arial" w:cs="Arial" w:eastAsia="Arial"/>
                <w:sz w:val="13"/>
                <w:szCs w:val="13"/>
                <w:spacing w:val="-1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flow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</w:tr>
      <w:tr>
        <w:trPr>
          <w:trHeight w:val="335" w:hRule="exact"/>
        </w:trPr>
        <w:tc>
          <w:tcPr>
            <w:tcW w:w="7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6" w:after="0" w:line="240" w:lineRule="auto"/>
              <w:ind w:left="40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So</w:t>
            </w:r>
            <w:r>
              <w:rPr>
                <w:rFonts w:ascii="Arial" w:hAnsi="Arial" w:cs="Arial" w:eastAsia="Arial"/>
                <w:sz w:val="13"/>
                <w:szCs w:val="13"/>
                <w:spacing w:val="-1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=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95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6" w:after="0" w:line="240" w:lineRule="auto"/>
              <w:ind w:left="434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0.77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397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335" w:hRule="exact"/>
        </w:trPr>
        <w:tc>
          <w:tcPr>
            <w:tcW w:w="7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6" w:after="0" w:line="240" w:lineRule="auto"/>
              <w:ind w:left="40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Lo</w:t>
            </w:r>
            <w:r>
              <w:rPr>
                <w:rFonts w:ascii="Arial" w:hAnsi="Arial" w:cs="Arial" w:eastAsia="Arial"/>
                <w:sz w:val="13"/>
                <w:szCs w:val="13"/>
                <w:spacing w:val="-1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(ft)</w:t>
            </w:r>
            <w:r>
              <w:rPr>
                <w:rFonts w:ascii="Arial" w:hAnsi="Arial" w:cs="Arial" w:eastAsia="Arial"/>
                <w:sz w:val="13"/>
                <w:szCs w:val="13"/>
                <w:spacing w:val="-1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=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95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6" w:after="0" w:line="240" w:lineRule="auto"/>
              <w:ind w:left="450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492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397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6" w:after="0" w:line="240" w:lineRule="auto"/>
              <w:ind w:left="151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Length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of</w:t>
            </w:r>
            <w:r>
              <w:rPr>
                <w:rFonts w:ascii="Arial" w:hAnsi="Arial" w:cs="Arial" w:eastAsia="Arial"/>
                <w:sz w:val="13"/>
                <w:szCs w:val="13"/>
                <w:spacing w:val="-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3"/>
                <w:b/>
                <w:bCs/>
              </w:rPr>
              <w:t>shallow</w:t>
            </w:r>
            <w:r>
              <w:rPr>
                <w:rFonts w:ascii="Arial" w:hAnsi="Arial" w:cs="Arial" w:eastAsia="Arial"/>
                <w:sz w:val="13"/>
                <w:szCs w:val="13"/>
                <w:spacing w:val="8"/>
                <w:w w:val="93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3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13"/>
                <w:szCs w:val="13"/>
                <w:spacing w:val="-1"/>
                <w:w w:val="93"/>
                <w:b/>
                <w:bCs/>
              </w:rPr>
              <w:t>v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3"/>
                <w:b/>
                <w:bCs/>
              </w:rPr>
              <w:t>erland</w:t>
            </w:r>
            <w:r>
              <w:rPr>
                <w:rFonts w:ascii="Arial" w:hAnsi="Arial" w:cs="Arial" w:eastAsia="Arial"/>
                <w:sz w:val="13"/>
                <w:szCs w:val="13"/>
                <w:spacing w:val="6"/>
                <w:w w:val="93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3"/>
                <w:b/>
                <w:bCs/>
              </w:rPr>
              <w:t>flow</w:t>
            </w:r>
            <w:r>
              <w:rPr>
                <w:rFonts w:ascii="Arial" w:hAnsi="Arial" w:cs="Arial" w:eastAsia="Arial"/>
                <w:sz w:val="13"/>
                <w:szCs w:val="13"/>
                <w:spacing w:val="6"/>
                <w:w w:val="93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3"/>
                <w:b/>
                <w:bCs/>
              </w:rPr>
              <w:t>(</w:t>
            </w:r>
            <w:r>
              <w:rPr>
                <w:rFonts w:ascii="Arial" w:hAnsi="Arial" w:cs="Arial" w:eastAsia="Arial"/>
                <w:sz w:val="13"/>
                <w:szCs w:val="13"/>
                <w:spacing w:val="1"/>
                <w:w w:val="93"/>
                <w:b/>
                <w:bCs/>
              </w:rPr>
              <w:t>M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3"/>
                <w:b/>
                <w:bCs/>
              </w:rPr>
              <w:t>ax</w:t>
            </w:r>
            <w:r>
              <w:rPr>
                <w:rFonts w:ascii="Arial" w:hAnsi="Arial" w:cs="Arial" w:eastAsia="Arial"/>
                <w:sz w:val="13"/>
                <w:szCs w:val="13"/>
                <w:spacing w:val="5"/>
                <w:w w:val="93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=</w:t>
            </w:r>
            <w:r>
              <w:rPr>
                <w:rFonts w:ascii="Arial" w:hAnsi="Arial" w:cs="Arial" w:eastAsia="Arial"/>
                <w:sz w:val="13"/>
                <w:szCs w:val="13"/>
                <w:spacing w:val="-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150</w:t>
            </w:r>
            <w:r>
              <w:rPr>
                <w:rFonts w:ascii="Arial" w:hAnsi="Arial" w:cs="Arial" w:eastAsia="Arial"/>
                <w:sz w:val="13"/>
                <w:szCs w:val="13"/>
                <w:spacing w:val="-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m)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</w:tr>
      <w:tr>
        <w:trPr>
          <w:trHeight w:val="500" w:hRule="exact"/>
        </w:trPr>
        <w:tc>
          <w:tcPr>
            <w:tcW w:w="7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6" w:after="0" w:line="240" w:lineRule="auto"/>
              <w:ind w:left="40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13"/>
                <w:szCs w:val="13"/>
                <w:spacing w:val="-8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=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95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6" w:after="0" w:line="240" w:lineRule="auto"/>
              <w:ind w:left="468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0.3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397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6" w:after="0" w:line="240" w:lineRule="auto"/>
              <w:ind w:left="152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Runoff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coefficient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from</w:t>
            </w:r>
            <w:r>
              <w:rPr>
                <w:rFonts w:ascii="Arial" w:hAnsi="Arial" w:cs="Arial" w:eastAsia="Arial"/>
                <w:sz w:val="13"/>
                <w:szCs w:val="13"/>
                <w:spacing w:val="1"/>
                <w:w w:val="94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Table</w:t>
            </w:r>
            <w:r>
              <w:rPr>
                <w:rFonts w:ascii="Arial" w:hAnsi="Arial" w:cs="Arial" w:eastAsia="Arial"/>
                <w:sz w:val="13"/>
                <w:szCs w:val="13"/>
                <w:spacing w:val="1"/>
                <w:w w:val="94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  <w:p>
            <w:pPr>
              <w:spacing w:before="18" w:after="0" w:line="240" w:lineRule="auto"/>
              <w:ind w:left="151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0.3</w:t>
            </w:r>
            <w:r>
              <w:rPr>
                <w:rFonts w:ascii="Arial" w:hAnsi="Arial" w:cs="Arial" w:eastAsia="Arial"/>
                <w:sz w:val="13"/>
                <w:szCs w:val="13"/>
                <w:spacing w:val="-1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=</w:t>
            </w:r>
            <w:r>
              <w:rPr>
                <w:rFonts w:ascii="Arial" w:hAnsi="Arial" w:cs="Arial" w:eastAsia="Arial"/>
                <w:sz w:val="13"/>
                <w:szCs w:val="13"/>
                <w:spacing w:val="-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coefficient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for</w:t>
            </w:r>
            <w:r>
              <w:rPr>
                <w:rFonts w:ascii="Arial" w:hAnsi="Arial" w:cs="Arial" w:eastAsia="Arial"/>
                <w:sz w:val="13"/>
                <w:szCs w:val="13"/>
                <w:spacing w:val="-1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greater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than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10%</w:t>
            </w:r>
            <w:r>
              <w:rPr>
                <w:rFonts w:ascii="Arial" w:hAnsi="Arial" w:cs="Arial" w:eastAsia="Arial"/>
                <w:sz w:val="13"/>
                <w:szCs w:val="13"/>
                <w:spacing w:val="-4"/>
                <w:w w:val="94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slope,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semi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desert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</w:tr>
    </w:tbl>
    <w:p>
      <w:pPr>
        <w:spacing w:before="88" w:after="0" w:line="240" w:lineRule="auto"/>
        <w:ind w:left="1146" w:right="2788"/>
        <w:jc w:val="center"/>
        <w:tabs>
          <w:tab w:pos="1840" w:val="left"/>
          <w:tab w:pos="4380" w:val="left"/>
          <w:tab w:pos="518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13"/>
          <w:szCs w:val="13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=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0.275*(492^0.42)*(0.77^-0.19)*(0.3^-1.0)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=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13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3"/>
          <w:szCs w:val="13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minutes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147" w:lineRule="exact"/>
        <w:ind w:left="742" w:right="2488"/>
        <w:jc w:val="center"/>
        <w:tabs>
          <w:tab w:pos="11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Tc</w:t>
      </w:r>
      <w:r>
        <w:rPr>
          <w:rFonts w:ascii="Arial" w:hAnsi="Arial" w:cs="Arial" w:eastAsia="Arial"/>
          <w:sz w:val="13"/>
          <w:szCs w:val="13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=</w:t>
      </w:r>
      <w:r>
        <w:rPr>
          <w:rFonts w:ascii="Arial" w:hAnsi="Arial" w:cs="Arial" w:eastAsia="Arial"/>
          <w:sz w:val="13"/>
          <w:szCs w:val="13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3"/>
          <w:b/>
          <w:bCs/>
        </w:rPr>
        <w:t>Unpa</w:t>
      </w:r>
      <w:r>
        <w:rPr>
          <w:rFonts w:ascii="Arial" w:hAnsi="Arial" w:cs="Arial" w:eastAsia="Arial"/>
          <w:sz w:val="13"/>
          <w:szCs w:val="13"/>
          <w:spacing w:val="-1"/>
          <w:w w:val="93"/>
          <w:b/>
          <w:bCs/>
        </w:rPr>
        <w:t>v</w:t>
      </w:r>
      <w:r>
        <w:rPr>
          <w:rFonts w:ascii="Arial" w:hAnsi="Arial" w:cs="Arial" w:eastAsia="Arial"/>
          <w:sz w:val="13"/>
          <w:szCs w:val="13"/>
          <w:spacing w:val="0"/>
          <w:w w:val="93"/>
          <w:b/>
          <w:bCs/>
        </w:rPr>
        <w:t>ed</w:t>
      </w:r>
      <w:r>
        <w:rPr>
          <w:rFonts w:ascii="Arial" w:hAnsi="Arial" w:cs="Arial" w:eastAsia="Arial"/>
          <w:sz w:val="13"/>
          <w:szCs w:val="13"/>
          <w:spacing w:val="6"/>
          <w:w w:val="93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3"/>
          <w:b/>
          <w:bCs/>
        </w:rPr>
        <w:t>Watercourse</w:t>
      </w:r>
      <w:r>
        <w:rPr>
          <w:rFonts w:ascii="Arial" w:hAnsi="Arial" w:cs="Arial" w:eastAsia="Arial"/>
          <w:sz w:val="13"/>
          <w:szCs w:val="13"/>
          <w:spacing w:val="9"/>
          <w:w w:val="93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3"/>
          <w:b/>
          <w:bCs/>
        </w:rPr>
        <w:t>flow</w:t>
      </w:r>
      <w:r>
        <w:rPr>
          <w:rFonts w:ascii="Arial" w:hAnsi="Arial" w:cs="Arial" w:eastAsia="Arial"/>
          <w:sz w:val="13"/>
          <w:szCs w:val="13"/>
          <w:spacing w:val="6"/>
          <w:w w:val="93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3"/>
          <w:b/>
          <w:bCs/>
        </w:rPr>
        <w:t>time</w:t>
      </w:r>
      <w:r>
        <w:rPr>
          <w:rFonts w:ascii="Arial" w:hAnsi="Arial" w:cs="Arial" w:eastAsia="Arial"/>
          <w:sz w:val="13"/>
          <w:szCs w:val="13"/>
          <w:spacing w:val="4"/>
          <w:w w:val="93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3"/>
          <w:szCs w:val="13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concentration</w: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=</w:t>
      </w:r>
      <w:r>
        <w:rPr>
          <w:rFonts w:ascii="Arial" w:hAnsi="Arial" w:cs="Arial" w:eastAsia="Arial"/>
          <w:sz w:val="13"/>
          <w:szCs w:val="13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3"/>
          <w:b/>
          <w:bCs/>
        </w:rPr>
        <w:t>L/Va</w:t>
      </w:r>
      <w:r>
        <w:rPr>
          <w:rFonts w:ascii="Arial" w:hAnsi="Arial" w:cs="Arial" w:eastAsia="Arial"/>
          <w:sz w:val="13"/>
          <w:szCs w:val="13"/>
          <w:spacing w:val="-1"/>
          <w:w w:val="93"/>
          <w:b/>
          <w:bCs/>
        </w:rPr>
        <w:t>v</w:t>
      </w:r>
      <w:r>
        <w:rPr>
          <w:rFonts w:ascii="Arial" w:hAnsi="Arial" w:cs="Arial" w:eastAsia="Arial"/>
          <w:sz w:val="13"/>
          <w:szCs w:val="13"/>
          <w:spacing w:val="0"/>
          <w:w w:val="93"/>
          <w:b/>
          <w:bCs/>
        </w:rPr>
        <w:t>g</w:t>
      </w:r>
      <w:r>
        <w:rPr>
          <w:rFonts w:ascii="Arial" w:hAnsi="Arial" w:cs="Arial" w:eastAsia="Arial"/>
          <w:sz w:val="13"/>
          <w:szCs w:val="13"/>
          <w:spacing w:val="5"/>
          <w:w w:val="93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=</w:t>
      </w:r>
      <w:r>
        <w:rPr>
          <w:rFonts w:ascii="Arial" w:hAnsi="Arial" w:cs="Arial" w:eastAsia="Arial"/>
          <w:sz w:val="13"/>
          <w:szCs w:val="13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L/16.441*(Sc^0.5603)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5.306015" w:type="dxa"/>
      </w:tblPr>
      <w:tblGrid/>
      <w:tr>
        <w:trPr>
          <w:trHeight w:val="266" w:hRule="exact"/>
        </w:trPr>
        <w:tc>
          <w:tcPr>
            <w:tcW w:w="7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4" w:after="0" w:line="240" w:lineRule="auto"/>
              <w:ind w:left="40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Sc</w:t>
            </w:r>
            <w:r>
              <w:rPr>
                <w:rFonts w:ascii="Arial" w:hAnsi="Arial" w:cs="Arial" w:eastAsia="Arial"/>
                <w:sz w:val="13"/>
                <w:szCs w:val="13"/>
                <w:spacing w:val="-1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=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1066" w:type="dxa"/>
            <w:tcBorders>
              <w:top w:val="nil" w:sz="6" w:space="0" w:color="auto"/>
              <w:bottom w:val="single" w:sz="6.376173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84" w:after="0" w:line="240" w:lineRule="auto"/>
              <w:ind w:left="140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∆</w:t>
            </w:r>
            <w:r>
              <w:rPr>
                <w:rFonts w:ascii="Arial" w:hAnsi="Arial" w:cs="Arial" w:eastAsia="Arial"/>
                <w:sz w:val="13"/>
                <w:szCs w:val="13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3"/>
                <w:b/>
                <w:bCs/>
              </w:rPr>
              <w:t>Ele</w:t>
            </w:r>
            <w:r>
              <w:rPr>
                <w:rFonts w:ascii="Arial" w:hAnsi="Arial" w:cs="Arial" w:eastAsia="Arial"/>
                <w:sz w:val="13"/>
                <w:szCs w:val="13"/>
                <w:spacing w:val="-1"/>
                <w:w w:val="93"/>
                <w:b/>
                <w:bCs/>
              </w:rPr>
              <w:t>v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3"/>
                <w:b/>
                <w:bCs/>
              </w:rPr>
              <w:t>ation</w:t>
            </w:r>
            <w:r>
              <w:rPr>
                <w:rFonts w:ascii="Arial" w:hAnsi="Arial" w:cs="Arial" w:eastAsia="Arial"/>
                <w:sz w:val="13"/>
                <w:szCs w:val="13"/>
                <w:spacing w:val="6"/>
                <w:w w:val="93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=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7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4" w:after="0" w:line="240" w:lineRule="auto"/>
              <w:ind w:left="282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w w:val="94"/>
                <w:b/>
                <w:bCs/>
              </w:rPr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  <w:u w:val="single" w:color="000000"/>
              </w:rPr>
              <w:t>1,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  <w:u w:val="single" w:color="000000"/>
              </w:rPr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  <w:u w:val="single" w:color="000000"/>
              </w:rPr>
              <w:t>312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310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4" w:after="0" w:line="240" w:lineRule="auto"/>
              <w:ind w:left="149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Based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on</w:t>
            </w:r>
            <w:r>
              <w:rPr>
                <w:rFonts w:ascii="Arial" w:hAnsi="Arial" w:cs="Arial" w:eastAsia="Arial"/>
                <w:sz w:val="13"/>
                <w:szCs w:val="13"/>
                <w:spacing w:val="-1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3"/>
                <w:b/>
                <w:bCs/>
              </w:rPr>
              <w:t>map</w:t>
            </w:r>
            <w:r>
              <w:rPr>
                <w:rFonts w:ascii="Arial" w:hAnsi="Arial" w:cs="Arial" w:eastAsia="Arial"/>
                <w:sz w:val="13"/>
                <w:szCs w:val="13"/>
                <w:spacing w:val="3"/>
                <w:w w:val="93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3"/>
                <w:b/>
                <w:bCs/>
              </w:rPr>
              <w:t>contour</w:t>
            </w:r>
            <w:r>
              <w:rPr>
                <w:rFonts w:ascii="Arial" w:hAnsi="Arial" w:cs="Arial" w:eastAsia="Arial"/>
                <w:sz w:val="13"/>
                <w:szCs w:val="13"/>
                <w:spacing w:val="5"/>
                <w:w w:val="93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3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13"/>
                <w:szCs w:val="13"/>
                <w:spacing w:val="-1"/>
                <w:w w:val="93"/>
                <w:b/>
                <w:bCs/>
              </w:rPr>
              <w:t>v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3"/>
                <w:b/>
                <w:bCs/>
              </w:rPr>
              <w:t>er</w:t>
            </w:r>
            <w:r>
              <w:rPr>
                <w:rFonts w:ascii="Arial" w:hAnsi="Arial" w:cs="Arial" w:eastAsia="Arial"/>
                <w:sz w:val="13"/>
                <w:szCs w:val="13"/>
                <w:spacing w:val="3"/>
                <w:w w:val="93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3"/>
                <w:b/>
                <w:bCs/>
              </w:rPr>
              <w:t>longest</w:t>
            </w:r>
            <w:r>
              <w:rPr>
                <w:rFonts w:ascii="Arial" w:hAnsi="Arial" w:cs="Arial" w:eastAsia="Arial"/>
                <w:sz w:val="13"/>
                <w:szCs w:val="13"/>
                <w:spacing w:val="5"/>
                <w:w w:val="93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3"/>
                <w:b/>
                <w:bCs/>
              </w:rPr>
              <w:t>flow</w:t>
            </w:r>
            <w:r>
              <w:rPr>
                <w:rFonts w:ascii="Arial" w:hAnsi="Arial" w:cs="Arial" w:eastAsia="Arial"/>
                <w:sz w:val="13"/>
                <w:szCs w:val="13"/>
                <w:spacing w:val="6"/>
                <w:w w:val="93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distance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</w:tr>
      <w:tr>
        <w:trPr>
          <w:trHeight w:val="566" w:hRule="exact"/>
        </w:trPr>
        <w:tc>
          <w:tcPr>
            <w:tcW w:w="7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0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Sc</w:t>
            </w:r>
            <w:r>
              <w:rPr>
                <w:rFonts w:ascii="Arial" w:hAnsi="Arial" w:cs="Arial" w:eastAsia="Arial"/>
                <w:sz w:val="13"/>
                <w:szCs w:val="13"/>
                <w:spacing w:val="-1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=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1066" w:type="dxa"/>
            <w:tcBorders>
              <w:top w:val="single" w:sz="6.376173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34" w:lineRule="exact"/>
              <w:ind w:left="419" w:right="424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Lc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388" w:right="35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0.73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7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34" w:lineRule="exact"/>
              <w:ind w:left="282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1,804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  <w:tc>
          <w:tcPr>
            <w:tcW w:w="310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34" w:lineRule="exact"/>
              <w:ind w:left="149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Based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on</w:t>
            </w:r>
            <w:r>
              <w:rPr>
                <w:rFonts w:ascii="Arial" w:hAnsi="Arial" w:cs="Arial" w:eastAsia="Arial"/>
                <w:sz w:val="13"/>
                <w:szCs w:val="13"/>
                <w:spacing w:val="-1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map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measurement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of</w:t>
            </w:r>
            <w:r>
              <w:rPr>
                <w:rFonts w:ascii="Arial" w:hAnsi="Arial" w:cs="Arial" w:eastAsia="Arial"/>
                <w:sz w:val="13"/>
                <w:szCs w:val="13"/>
                <w:spacing w:val="-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channel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94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  <w:b/>
                <w:bCs/>
              </w:rPr>
              <w:t>length</w:t>
            </w:r>
            <w:r>
              <w:rPr>
                <w:rFonts w:ascii="Arial" w:hAnsi="Arial" w:cs="Arial" w:eastAsia="Arial"/>
                <w:sz w:val="13"/>
                <w:szCs w:val="13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743" w:footer="773" w:top="1160" w:bottom="960" w:left="1720" w:right="1720"/>
          <w:headerReference w:type="even" r:id="rId28"/>
          <w:headerReference w:type="odd" r:id="rId29"/>
          <w:pgSz w:w="12240" w:h="15840"/>
        </w:sectPr>
      </w:pPr>
      <w:rPr/>
    </w:p>
    <w:p>
      <w:pPr>
        <w:spacing w:before="88" w:after="0" w:line="240" w:lineRule="auto"/>
        <w:ind w:right="-20"/>
        <w:jc w:val="righ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Tc</w:t>
      </w:r>
      <w:r>
        <w:rPr>
          <w:rFonts w:ascii="Arial" w:hAnsi="Arial" w:cs="Arial" w:eastAsia="Arial"/>
          <w:sz w:val="13"/>
          <w:szCs w:val="13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=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88" w:after="0" w:line="240" w:lineRule="auto"/>
        <w:ind w:left="415" w:right="394"/>
        <w:jc w:val="center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w w:val="94"/>
          <w:b/>
          <w:bCs/>
        </w:rPr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  <w:u w:val="single" w:color="000000"/>
        </w:rPr>
        <w:t>1,</w: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  <w:u w:val="single" w:color="000000"/>
        </w:rPr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  <w:u w:val="single" w:color="000000"/>
        </w:rPr>
        <w:t>804</w: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18" w:after="0" w:line="147" w:lineRule="exact"/>
        <w:ind w:left="-30" w:right="-50"/>
        <w:jc w:val="center"/>
        <w:rPr>
          <w:rFonts w:ascii="Arial" w:hAnsi="Arial" w:cs="Arial" w:eastAsia="Arial"/>
          <w:sz w:val="13"/>
          <w:szCs w:val="13"/>
        </w:rPr>
      </w:pPr>
      <w:rPr/>
      <w:r>
        <w:rPr/>
        <w:pict>
          <v:group style="position:absolute;margin-left:178.309204pt;margin-top:.858719pt;width:97.433236pt;height:.796934pt;mso-position-horizontal-relative:page;mso-position-vertical-relative:paragraph;z-index:-3010" coordorigin="3566,17" coordsize="1949,16">
            <v:group style="position:absolute;left:3574;top:18;width:1933;height:2" coordorigin="3574,18" coordsize="1933,2">
              <v:shape style="position:absolute;left:3574;top:18;width:1933;height:2" coordorigin="3574,18" coordsize="1933,0" path="m3574,18l5507,18e" filled="f" stroked="t" strokeweight="0pt" strokecolor="#000000">
                <v:path arrowok="t"/>
              </v:shape>
            </v:group>
            <v:group style="position:absolute;left:3574;top:25;width:1933;height:2" coordorigin="3574,25" coordsize="1933,2">
              <v:shape style="position:absolute;left:3574;top:25;width:1933;height:2" coordorigin="3574,25" coordsize="1933,0" path="m3574,25l5507,25e" filled="f" stroked="t" strokeweight=".796934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16.441*(0.73^0.5603)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88" w:after="0" w:line="240" w:lineRule="auto"/>
        <w:ind w:right="-20"/>
        <w:jc w:val="left"/>
        <w:tabs>
          <w:tab w:pos="400" w:val="left"/>
        </w:tabs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=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129</w:t>
      </w:r>
      <w:r>
        <w:rPr>
          <w:rFonts w:ascii="Arial" w:hAnsi="Arial" w:cs="Arial" w:eastAsia="Arial"/>
          <w:sz w:val="13"/>
          <w:szCs w:val="13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seconds</w:t>
      </w:r>
      <w:r>
        <w:rPr>
          <w:rFonts w:ascii="Arial" w:hAnsi="Arial" w:cs="Arial" w:eastAsia="Arial"/>
          <w:sz w:val="13"/>
          <w:szCs w:val="13"/>
          <w:spacing w:val="1"/>
          <w:w w:val="94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=</w:t>
      </w:r>
      <w:r>
        <w:rPr>
          <w:rFonts w:ascii="Arial" w:hAnsi="Arial" w:cs="Arial" w:eastAsia="Arial"/>
          <w:sz w:val="13"/>
          <w:szCs w:val="13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2.2</w:t>
      </w:r>
      <w:r>
        <w:rPr>
          <w:rFonts w:ascii="Arial" w:hAnsi="Arial" w:cs="Arial" w:eastAsia="Arial"/>
          <w:sz w:val="13"/>
          <w:szCs w:val="13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min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3" w:equalWidth="0">
            <w:col w:w="1426" w:space="801"/>
            <w:col w:w="1198" w:space="682"/>
            <w:col w:w="4693"/>
          </w:cols>
        </w:sectPr>
      </w:pPr>
      <w:rPr/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44" w:after="0" w:line="537" w:lineRule="auto"/>
        <w:ind w:left="1878" w:right="3601" w:firstLine="-1107"/>
        <w:jc w:val="left"/>
        <w:tabs>
          <w:tab w:pos="1160" w:val="left"/>
          <w:tab w:pos="3820" w:val="left"/>
          <w:tab w:pos="450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3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3"/>
          <w:szCs w:val="13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=</w:t>
      </w:r>
      <w:r>
        <w:rPr>
          <w:rFonts w:ascii="Arial" w:hAnsi="Arial" w:cs="Arial" w:eastAsia="Arial"/>
          <w:sz w:val="13"/>
          <w:szCs w:val="13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Total</w: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flow</w:t>
      </w:r>
      <w:r>
        <w:rPr>
          <w:rFonts w:ascii="Arial" w:hAnsi="Arial" w:cs="Arial" w:eastAsia="Arial"/>
          <w:sz w:val="13"/>
          <w:szCs w:val="13"/>
          <w:spacing w:val="3"/>
          <w:w w:val="94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time</w:t>
      </w:r>
      <w:r>
        <w:rPr>
          <w:rFonts w:ascii="Arial" w:hAnsi="Arial" w:cs="Arial" w:eastAsia="Arial"/>
          <w:sz w:val="13"/>
          <w:szCs w:val="13"/>
          <w:spacing w:val="1"/>
          <w:w w:val="94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for</w:t>
      </w:r>
      <w:r>
        <w:rPr>
          <w:rFonts w:ascii="Arial" w:hAnsi="Arial" w:cs="Arial" w:eastAsia="Arial"/>
          <w:sz w:val="13"/>
          <w:szCs w:val="13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concentration</w: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/</w:t>
      </w:r>
      <w:r>
        <w:rPr>
          <w:rFonts w:ascii="Arial" w:hAnsi="Arial" w:cs="Arial" w:eastAsia="Arial"/>
          <w:sz w:val="13"/>
          <w:szCs w:val="13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Rainfall</w: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Duration</w: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(minutes)</w:t>
      </w:r>
      <w:r>
        <w:rPr>
          <w:rFonts w:ascii="Arial" w:hAnsi="Arial" w:cs="Arial" w:eastAsia="Arial"/>
          <w:sz w:val="13"/>
          <w:szCs w:val="13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=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13"/>
          <w:szCs w:val="13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+</w:t>
      </w:r>
      <w:r>
        <w:rPr>
          <w:rFonts w:ascii="Arial" w:hAnsi="Arial" w:cs="Arial" w:eastAsia="Arial"/>
          <w:sz w:val="13"/>
          <w:szCs w:val="13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Tc</w:t>
      </w:r>
      <w:r>
        <w:rPr>
          <w:rFonts w:ascii="Arial" w:hAnsi="Arial" w:cs="Arial" w:eastAsia="Arial"/>
          <w:sz w:val="13"/>
          <w:szCs w:val="13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=</w:t>
      </w:r>
      <w:r>
        <w:rPr>
          <w:rFonts w:ascii="Arial" w:hAnsi="Arial" w:cs="Arial" w:eastAsia="Arial"/>
          <w:sz w:val="13"/>
          <w:szCs w:val="13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13</w:t>
      </w:r>
      <w:r>
        <w:rPr>
          <w:rFonts w:ascii="Arial" w:hAnsi="Arial" w:cs="Arial" w:eastAsia="Arial"/>
          <w:sz w:val="13"/>
          <w:szCs w:val="13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min</w: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+</w:t>
      </w:r>
      <w:r>
        <w:rPr>
          <w:rFonts w:ascii="Arial" w:hAnsi="Arial" w:cs="Arial" w:eastAsia="Arial"/>
          <w:sz w:val="13"/>
          <w:szCs w:val="13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13"/>
          <w:szCs w:val="13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min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=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15</w:t>
      </w:r>
      <w:r>
        <w:rPr>
          <w:rFonts w:ascii="Arial" w:hAnsi="Arial" w:cs="Arial" w:eastAsia="Arial"/>
          <w:sz w:val="13"/>
          <w:szCs w:val="13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minutes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55" w:lineRule="exact"/>
        <w:ind w:left="771" w:right="-20"/>
        <w:jc w:val="left"/>
        <w:tabs>
          <w:tab w:pos="1160" w:val="left"/>
          <w:tab w:pos="2940" w:val="left"/>
        </w:tabs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3"/>
          <w:szCs w:val="13"/>
          <w:spacing w:val="0"/>
          <w:w w:val="93"/>
          <w:b/>
          <w:bCs/>
        </w:rPr>
        <w:t>Drainage</w:t>
      </w:r>
      <w:r>
        <w:rPr>
          <w:rFonts w:ascii="Arial" w:hAnsi="Arial" w:cs="Arial" w:eastAsia="Arial"/>
          <w:sz w:val="13"/>
          <w:szCs w:val="13"/>
          <w:spacing w:val="7"/>
          <w:w w:val="93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-2"/>
          <w:w w:val="93"/>
          <w:b/>
          <w:bCs/>
        </w:rPr>
        <w:t>A</w:t>
      </w:r>
      <w:r>
        <w:rPr>
          <w:rFonts w:ascii="Arial" w:hAnsi="Arial" w:cs="Arial" w:eastAsia="Arial"/>
          <w:sz w:val="13"/>
          <w:szCs w:val="13"/>
          <w:spacing w:val="0"/>
          <w:w w:val="93"/>
          <w:b/>
          <w:bCs/>
        </w:rPr>
        <w:t>rea</w:t>
      </w:r>
      <w:r>
        <w:rPr>
          <w:rFonts w:ascii="Arial" w:hAnsi="Arial" w:cs="Arial" w:eastAsia="Arial"/>
          <w:sz w:val="13"/>
          <w:szCs w:val="13"/>
          <w:spacing w:val="4"/>
          <w:w w:val="93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=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position w:val="1"/>
        </w:rPr>
        <w:t>0.901</w:t>
      </w:r>
      <w:r>
        <w:rPr>
          <w:rFonts w:ascii="Arial" w:hAnsi="Arial" w:cs="Arial" w:eastAsia="Arial"/>
          <w:sz w:val="13"/>
          <w:szCs w:val="13"/>
          <w:spacing w:val="14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position w:val="1"/>
        </w:rPr>
        <w:t>k</w:t>
      </w:r>
      <w:r>
        <w:rPr>
          <w:rFonts w:ascii="Arial" w:hAnsi="Arial" w:cs="Arial" w:eastAsia="Arial"/>
          <w:sz w:val="13"/>
          <w:szCs w:val="13"/>
          <w:spacing w:val="1"/>
          <w:w w:val="100"/>
          <w:b/>
          <w:bCs/>
          <w:position w:val="1"/>
        </w:rPr>
        <w:t>m</w:t>
      </w:r>
      <w:r>
        <w:rPr>
          <w:rFonts w:ascii="Arial" w:hAnsi="Arial" w:cs="Arial" w:eastAsia="Arial"/>
          <w:sz w:val="8"/>
          <w:szCs w:val="8"/>
          <w:spacing w:val="0"/>
          <w:w w:val="100"/>
          <w:b/>
          <w:bCs/>
          <w:position w:val="7"/>
        </w:rPr>
        <w:t>2</w:t>
      </w:r>
      <w:r>
        <w:rPr>
          <w:rFonts w:ascii="Arial" w:hAnsi="Arial" w:cs="Arial" w:eastAsia="Arial"/>
          <w:sz w:val="8"/>
          <w:szCs w:val="8"/>
          <w:spacing w:val="0"/>
          <w:w w:val="100"/>
          <w:position w:val="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771" w:right="-20"/>
        <w:jc w:val="left"/>
        <w:tabs>
          <w:tab w:pos="1160" w:val="left"/>
          <w:tab w:pos="380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5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3"/>
          <w:szCs w:val="13"/>
          <w:spacing w:val="0"/>
          <w:w w:val="93"/>
          <w:b/>
          <w:bCs/>
        </w:rPr>
        <w:t>Ten</w:t>
      </w:r>
      <w:r>
        <w:rPr>
          <w:rFonts w:ascii="Arial" w:hAnsi="Arial" w:cs="Arial" w:eastAsia="Arial"/>
          <w:sz w:val="13"/>
          <w:szCs w:val="13"/>
          <w:spacing w:val="3"/>
          <w:w w:val="93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-6"/>
          <w:w w:val="93"/>
          <w:b/>
          <w:bCs/>
        </w:rPr>
        <w:t>y</w:t>
      </w:r>
      <w:r>
        <w:rPr>
          <w:rFonts w:ascii="Arial" w:hAnsi="Arial" w:cs="Arial" w:eastAsia="Arial"/>
          <w:sz w:val="13"/>
          <w:szCs w:val="13"/>
          <w:spacing w:val="0"/>
          <w:w w:val="93"/>
          <w:b/>
          <w:bCs/>
        </w:rPr>
        <w:t>ear</w:t>
      </w:r>
      <w:r>
        <w:rPr>
          <w:rFonts w:ascii="Arial" w:hAnsi="Arial" w:cs="Arial" w:eastAsia="Arial"/>
          <w:sz w:val="13"/>
          <w:szCs w:val="13"/>
          <w:spacing w:val="3"/>
          <w:w w:val="93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3"/>
          <w:b/>
          <w:bCs/>
        </w:rPr>
        <w:t>storm</w:t>
      </w:r>
      <w:r>
        <w:rPr>
          <w:rFonts w:ascii="Arial" w:hAnsi="Arial" w:cs="Arial" w:eastAsia="Arial"/>
          <w:sz w:val="13"/>
          <w:szCs w:val="13"/>
          <w:spacing w:val="5"/>
          <w:w w:val="93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3"/>
          <w:b/>
          <w:bCs/>
        </w:rPr>
        <w:t>rainfall</w:t>
      </w:r>
      <w:r>
        <w:rPr>
          <w:rFonts w:ascii="Arial" w:hAnsi="Arial" w:cs="Arial" w:eastAsia="Arial"/>
          <w:sz w:val="13"/>
          <w:szCs w:val="13"/>
          <w:spacing w:val="5"/>
          <w:w w:val="93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intensity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3"/>
          <w:szCs w:val="13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=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Based</w: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13"/>
          <w:szCs w:val="13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-2"/>
          <w:w w:val="93"/>
          <w:b/>
          <w:bCs/>
        </w:rPr>
        <w:t>A</w:t>
      </w:r>
      <w:r>
        <w:rPr>
          <w:rFonts w:ascii="Arial" w:hAnsi="Arial" w:cs="Arial" w:eastAsia="Arial"/>
          <w:sz w:val="13"/>
          <w:szCs w:val="13"/>
          <w:spacing w:val="0"/>
          <w:w w:val="93"/>
          <w:b/>
          <w:bCs/>
        </w:rPr>
        <w:t>rea</w:t>
      </w:r>
      <w:r>
        <w:rPr>
          <w:rFonts w:ascii="Arial" w:hAnsi="Arial" w:cs="Arial" w:eastAsia="Arial"/>
          <w:sz w:val="13"/>
          <w:szCs w:val="13"/>
          <w:spacing w:val="4"/>
          <w:w w:val="93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3"/>
          <w:b/>
          <w:bCs/>
        </w:rPr>
        <w:t>Rainfall</w:t>
      </w:r>
      <w:r>
        <w:rPr>
          <w:rFonts w:ascii="Arial" w:hAnsi="Arial" w:cs="Arial" w:eastAsia="Arial"/>
          <w:sz w:val="13"/>
          <w:szCs w:val="13"/>
          <w:spacing w:val="5"/>
          <w:w w:val="93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3"/>
          <w:b/>
          <w:bCs/>
        </w:rPr>
        <w:t>Intensity</w:t>
      </w:r>
      <w:r>
        <w:rPr>
          <w:rFonts w:ascii="Arial" w:hAnsi="Arial" w:cs="Arial" w:eastAsia="Arial"/>
          <w:sz w:val="13"/>
          <w:szCs w:val="13"/>
          <w:spacing w:val="0"/>
          <w:w w:val="93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13"/>
          <w:szCs w:val="13"/>
          <w:spacing w:val="-6"/>
          <w:w w:val="100"/>
          <w:b/>
          <w:bCs/>
        </w:rPr>
        <w:t>y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drograph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75" w:right="-20"/>
        <w:jc w:val="left"/>
        <w:tabs>
          <w:tab w:pos="186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13"/>
          <w:szCs w:val="13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=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62.0</w:t>
      </w:r>
      <w:r>
        <w:rPr>
          <w:rFonts w:ascii="Arial" w:hAnsi="Arial" w:cs="Arial" w:eastAsia="Arial"/>
          <w:sz w:val="13"/>
          <w:szCs w:val="13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mm/hr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484" w:lineRule="auto"/>
        <w:ind w:left="1175" w:right="3450" w:firstLine="-404"/>
        <w:jc w:val="left"/>
        <w:tabs>
          <w:tab w:pos="1160" w:val="left"/>
          <w:tab w:pos="1860" w:val="left"/>
          <w:tab w:pos="4100" w:val="left"/>
          <w:tab w:pos="450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6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Q</w:t>
      </w:r>
      <w:r>
        <w:rPr>
          <w:rFonts w:ascii="Arial" w:hAnsi="Arial" w:cs="Arial" w:eastAsia="Arial"/>
          <w:sz w:val="13"/>
          <w:szCs w:val="13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=</w:t>
      </w:r>
      <w:r>
        <w:rPr>
          <w:rFonts w:ascii="Arial" w:hAnsi="Arial" w:cs="Arial" w:eastAsia="Arial"/>
          <w:sz w:val="13"/>
          <w:szCs w:val="13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Flow</w:t>
      </w:r>
      <w:r>
        <w:rPr>
          <w:rFonts w:ascii="Arial" w:hAnsi="Arial" w:cs="Arial" w:eastAsia="Arial"/>
          <w:sz w:val="13"/>
          <w:szCs w:val="13"/>
          <w:spacing w:val="3"/>
          <w:w w:val="94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13"/>
          <w:szCs w:val="13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time</w:t>
      </w:r>
      <w:r>
        <w:rPr>
          <w:rFonts w:ascii="Arial" w:hAnsi="Arial" w:cs="Arial" w:eastAsia="Arial"/>
          <w:sz w:val="13"/>
          <w:szCs w:val="13"/>
          <w:spacing w:val="1"/>
          <w:w w:val="94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3"/>
          <w:szCs w:val="13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concentration</w: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1"/>
          <w:w w:val="94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(ratinoal</w: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method)</w:t>
      </w:r>
      <w:r>
        <w:rPr>
          <w:rFonts w:ascii="Arial" w:hAnsi="Arial" w:cs="Arial" w:eastAsia="Arial"/>
          <w:sz w:val="13"/>
          <w:szCs w:val="13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=</w:t>
      </w:r>
      <w:r>
        <w:rPr>
          <w:rFonts w:ascii="Arial" w:hAnsi="Arial" w:cs="Arial" w:eastAsia="Arial"/>
          <w:sz w:val="13"/>
          <w:szCs w:val="13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Q</w:t>
      </w:r>
      <w:r>
        <w:rPr>
          <w:rFonts w:ascii="Arial" w:hAnsi="Arial" w:cs="Arial" w:eastAsia="Arial"/>
          <w:sz w:val="13"/>
          <w:szCs w:val="13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=</w:t>
      </w:r>
      <w:r>
        <w:rPr>
          <w:rFonts w:ascii="Arial" w:hAnsi="Arial" w:cs="Arial" w:eastAsia="Arial"/>
          <w:sz w:val="13"/>
          <w:szCs w:val="13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0.278*C*</w:t>
      </w:r>
      <w:r>
        <w:rPr>
          <w:rFonts w:ascii="Arial" w:hAnsi="Arial" w:cs="Arial" w:eastAsia="Arial"/>
          <w:sz w:val="13"/>
          <w:szCs w:val="13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*I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Q</w:t>
      </w:r>
      <w:r>
        <w:rPr>
          <w:rFonts w:ascii="Arial" w:hAnsi="Arial" w:cs="Arial" w:eastAsia="Arial"/>
          <w:sz w:val="13"/>
          <w:szCs w:val="13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=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0.278*.3*0.901*14.0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=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position w:val="1"/>
        </w:rPr>
        <w:t>4.65</w:t>
      </w:r>
      <w:r>
        <w:rPr>
          <w:rFonts w:ascii="Arial" w:hAnsi="Arial" w:cs="Arial" w:eastAsia="Arial"/>
          <w:sz w:val="13"/>
          <w:szCs w:val="13"/>
          <w:spacing w:val="18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3"/>
          <w:szCs w:val="13"/>
          <w:spacing w:val="1"/>
          <w:w w:val="100"/>
          <w:b/>
          <w:bCs/>
          <w:position w:val="1"/>
        </w:rPr>
        <w:t>m</w:t>
      </w:r>
      <w:r>
        <w:rPr>
          <w:rFonts w:ascii="Arial" w:hAnsi="Arial" w:cs="Arial" w:eastAsia="Arial"/>
          <w:sz w:val="8"/>
          <w:szCs w:val="8"/>
          <w:spacing w:val="0"/>
          <w:w w:val="100"/>
          <w:b/>
          <w:bCs/>
          <w:position w:val="8"/>
        </w:rPr>
        <w:t>3</w:t>
      </w:r>
      <w:r>
        <w:rPr>
          <w:rFonts w:ascii="Arial" w:hAnsi="Arial" w:cs="Arial" w:eastAsia="Arial"/>
          <w:sz w:val="8"/>
          <w:szCs w:val="8"/>
          <w:spacing w:val="6"/>
          <w:w w:val="100"/>
          <w:b/>
          <w:bCs/>
          <w:position w:val="8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position w:val="1"/>
        </w:rPr>
        <w:t>/</w:t>
      </w:r>
      <w:r>
        <w:rPr>
          <w:rFonts w:ascii="Arial" w:hAnsi="Arial" w:cs="Arial" w:eastAsia="Arial"/>
          <w:sz w:val="13"/>
          <w:szCs w:val="13"/>
          <w:spacing w:val="-4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position w:val="1"/>
        </w:rPr>
        <w:t>sec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2" w:after="0" w:line="248" w:lineRule="exact"/>
        <w:ind w:left="44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6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  <w:t>pend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  <w:t>x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  <w:t>en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  <w:position w:val="-1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  <w:t>ura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  <w:position w:val="-1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  <w:t>Frequency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  <w:t>ur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  <w:position w:val="-1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  <w:position w:val="-1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  <w:t>or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  <w:t>ed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  <w:t>ro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  <w:position w:val="-1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  <w:t>ect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  <w:t>eg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  <w:t>ons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3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42.440005pt;height:313.44pt;mso-position-horizontal-relative:char;mso-position-vertical-relative:line" type="#_x0000_t75">
            <v:imagedata r:id="rId3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743" w:footer="773" w:top="1160" w:bottom="960" w:left="1720" w:right="1120"/>
          <w:pgSz w:w="12240" w:h="15840"/>
        </w:sectPr>
      </w:pPr>
      <w:rPr/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1" w:lineRule="exact"/>
        <w:ind w:right="-20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6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6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6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0</w:t>
      </w:r>
    </w:p>
    <w:p>
      <w:pPr>
        <w:spacing w:before="0" w:after="0" w:line="437" w:lineRule="exact"/>
        <w:ind w:right="-20"/>
        <w:jc w:val="left"/>
        <w:rPr>
          <w:rFonts w:ascii="Calibri" w:hAnsi="Calibri" w:cs="Calibri" w:eastAsia="Calibri"/>
          <w:sz w:val="37"/>
          <w:szCs w:val="37"/>
        </w:rPr>
      </w:pPr>
      <w:rPr/>
      <w:r>
        <w:rPr/>
        <w:br w:type="column"/>
      </w:r>
      <w:r>
        <w:rPr>
          <w:rFonts w:ascii="Calibri" w:hAnsi="Calibri" w:cs="Calibri" w:eastAsia="Calibri"/>
          <w:sz w:val="37"/>
          <w:szCs w:val="37"/>
          <w:spacing w:val="-2"/>
          <w:w w:val="100"/>
          <w:b/>
          <w:bCs/>
          <w:position w:val="1"/>
        </w:rPr>
        <w:t>K</w:t>
      </w:r>
      <w:r>
        <w:rPr>
          <w:rFonts w:ascii="Calibri" w:hAnsi="Calibri" w:cs="Calibri" w:eastAsia="Calibri"/>
          <w:sz w:val="37"/>
          <w:szCs w:val="37"/>
          <w:spacing w:val="2"/>
          <w:w w:val="100"/>
          <w:b/>
          <w:bCs/>
          <w:position w:val="1"/>
        </w:rPr>
        <w:t>abul</w:t>
      </w:r>
      <w:r>
        <w:rPr>
          <w:rFonts w:ascii="Calibri" w:hAnsi="Calibri" w:cs="Calibri" w:eastAsia="Calibri"/>
          <w:sz w:val="37"/>
          <w:szCs w:val="37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120"/>
          <w:cols w:num="2" w:equalWidth="0">
            <w:col w:w="1598" w:space="2826"/>
            <w:col w:w="4976"/>
          </w:cols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1" w:lineRule="exact"/>
        <w:ind w:left="124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4.185204pt;margin-top:-47.042271pt;width:12.022pt;height:108.904049pt;mso-position-horizontal-relative:page;mso-position-vertical-relative:paragraph;z-index:-3008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5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7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3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2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6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3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29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3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8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7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3"/>
                      <w:w w:val="100"/>
                      <w:b/>
                      <w:bCs/>
                      <w:position w:val="1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8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3"/>
                      <w:w w:val="100"/>
                      <w:b/>
                      <w:bCs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1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7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7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6"/>
                      <w:w w:val="100"/>
                      <w:b/>
                      <w:bCs/>
                      <w:position w:val="1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hr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alibri" w:hAnsi="Calibri" w:cs="Calibri" w:eastAsia="Calibri"/>
          <w:sz w:val="20"/>
          <w:szCs w:val="20"/>
          <w:spacing w:val="6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6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0</w:t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120"/>
        </w:sectPr>
      </w:pPr>
      <w:rPr/>
    </w:p>
    <w:p>
      <w:pPr>
        <w:spacing w:before="20" w:after="0" w:line="240" w:lineRule="auto"/>
        <w:ind w:right="-20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6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0</w:t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1" w:lineRule="exact"/>
        <w:ind w:right="-20"/>
        <w:jc w:val="left"/>
        <w:tabs>
          <w:tab w:pos="2260" w:val="left"/>
          <w:tab w:pos="4540" w:val="left"/>
          <w:tab w:pos="680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6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0</w:t>
        <w:tab/>
      </w:r>
      <w:r>
        <w:rPr>
          <w:rFonts w:ascii="Calibri" w:hAnsi="Calibri" w:cs="Calibri" w:eastAsia="Calibri"/>
          <w:sz w:val="20"/>
          <w:szCs w:val="20"/>
          <w:spacing w:val="6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6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0</w:t>
        <w:tab/>
      </w:r>
      <w:r>
        <w:rPr>
          <w:rFonts w:ascii="Calibri" w:hAnsi="Calibri" w:cs="Calibri" w:eastAsia="Calibri"/>
          <w:sz w:val="20"/>
          <w:szCs w:val="20"/>
          <w:spacing w:val="6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6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6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0</w:t>
        <w:tab/>
      </w:r>
      <w:r>
        <w:rPr>
          <w:rFonts w:ascii="Calibri" w:hAnsi="Calibri" w:cs="Calibri" w:eastAsia="Calibri"/>
          <w:sz w:val="20"/>
          <w:szCs w:val="20"/>
          <w:spacing w:val="6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6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6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6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0</w:t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120"/>
          <w:cols w:num="2" w:equalWidth="0">
            <w:col w:w="1595" w:space="95"/>
            <w:col w:w="7710"/>
          </w:cols>
        </w:sectPr>
      </w:pPr>
      <w:rPr/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20" w:after="0" w:line="241" w:lineRule="exact"/>
        <w:ind w:left="4178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-5"/>
          <w:w w:val="100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spacing w:val="-7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spacing w:val="-3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0"/>
          <w:szCs w:val="20"/>
          <w:spacing w:val="-2"/>
          <w:w w:val="100"/>
          <w:b/>
          <w:bCs/>
        </w:rPr>
        <w:t>f</w:t>
      </w:r>
      <w:r>
        <w:rPr>
          <w:rFonts w:ascii="Calibri" w:hAnsi="Calibri" w:cs="Calibri" w:eastAsia="Calibri"/>
          <w:sz w:val="20"/>
          <w:szCs w:val="20"/>
          <w:spacing w:val="-6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spacing w:val="-3"/>
          <w:w w:val="100"/>
          <w:b/>
          <w:bCs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0"/>
          <w:szCs w:val="20"/>
          <w:spacing w:val="29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du</w:t>
      </w:r>
      <w:r>
        <w:rPr>
          <w:rFonts w:ascii="Calibri" w:hAnsi="Calibri" w:cs="Calibri" w:eastAsia="Calibri"/>
          <w:sz w:val="20"/>
          <w:szCs w:val="20"/>
          <w:spacing w:val="6"/>
          <w:w w:val="100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spacing w:val="-7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spacing w:val="8"/>
          <w:w w:val="100"/>
          <w:b/>
          <w:bCs/>
        </w:rPr>
        <w:t>t</w:t>
      </w:r>
      <w:r>
        <w:rPr>
          <w:rFonts w:ascii="Calibri" w:hAnsi="Calibri" w:cs="Calibri" w:eastAsia="Calibri"/>
          <w:sz w:val="20"/>
          <w:szCs w:val="20"/>
          <w:spacing w:val="-3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on,</w:t>
      </w:r>
      <w:r>
        <w:rPr>
          <w:rFonts w:ascii="Calibri" w:hAnsi="Calibri" w:cs="Calibri" w:eastAsia="Calibri"/>
          <w:sz w:val="20"/>
          <w:szCs w:val="20"/>
          <w:spacing w:val="11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7"/>
          <w:w w:val="100"/>
          <w:b/>
          <w:bCs/>
        </w:rPr>
        <w:t>m</w:t>
      </w:r>
      <w:r>
        <w:rPr>
          <w:rFonts w:ascii="Calibri" w:hAnsi="Calibri" w:cs="Calibri" w:eastAsia="Calibri"/>
          <w:sz w:val="20"/>
          <w:szCs w:val="20"/>
          <w:spacing w:val="-3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nu</w:t>
      </w:r>
      <w:r>
        <w:rPr>
          <w:rFonts w:ascii="Calibri" w:hAnsi="Calibri" w:cs="Calibri" w:eastAsia="Calibri"/>
          <w:sz w:val="20"/>
          <w:szCs w:val="20"/>
          <w:spacing w:val="8"/>
          <w:w w:val="100"/>
          <w:b/>
          <w:bCs/>
        </w:rPr>
        <w:t>t</w:t>
      </w:r>
      <w:r>
        <w:rPr>
          <w:rFonts w:ascii="Calibri" w:hAnsi="Calibri" w:cs="Calibri" w:eastAsia="Calibri"/>
          <w:sz w:val="20"/>
          <w:szCs w:val="20"/>
          <w:spacing w:val="7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120"/>
        </w:sectPr>
      </w:pPr>
      <w:rPr/>
    </w:p>
    <w:p>
      <w:pPr>
        <w:spacing w:before="25" w:after="0" w:line="240" w:lineRule="auto"/>
        <w:ind w:left="3275" w:right="-65"/>
        <w:jc w:val="left"/>
        <w:tabs>
          <w:tab w:pos="3840" w:val="left"/>
          <w:tab w:pos="5000" w:val="left"/>
        </w:tabs>
        <w:rPr>
          <w:rFonts w:ascii="Calibri" w:hAnsi="Calibri" w:cs="Calibri" w:eastAsia="Calibri"/>
          <w:sz w:val="17"/>
          <w:szCs w:val="17"/>
        </w:rPr>
      </w:pPr>
      <w:rPr/>
      <w:r>
        <w:rPr/>
        <w:pict>
          <v:group style="position:absolute;margin-left:109.830002pt;margin-top:431.980988pt;width:440.2pt;height:298.472pt;mso-position-horizontal-relative:page;mso-position-vertical-relative:page;z-index:-3009" coordorigin="2197,8640" coordsize="8804,5969">
            <v:group style="position:absolute;left:3515;top:12504;width:6985;height:2" coordorigin="3515,12504" coordsize="6985,2">
              <v:shape style="position:absolute;left:3515;top:12504;width:6985;height:2" coordorigin="3515,12504" coordsize="6985,0" path="m3515,12504l10499,12504e" filled="f" stroked="t" strokeweight=".77124pt" strokecolor="#B9B9B9">
                <v:path arrowok="t"/>
              </v:shape>
            </v:group>
            <v:group style="position:absolute;left:3515;top:12195;width:6985;height:2" coordorigin="3515,12195" coordsize="6985,2">
              <v:shape style="position:absolute;left:3515;top:12195;width:6985;height:2" coordorigin="3515,12195" coordsize="6985,0" path="m3515,12195l10499,12195e" filled="f" stroked="t" strokeweight=".77124pt" strokecolor="#B9B9B9">
                <v:path arrowok="t"/>
              </v:shape>
            </v:group>
            <v:group style="position:absolute;left:3515;top:11964;width:6985;height:2" coordorigin="3515,11964" coordsize="6985,2">
              <v:shape style="position:absolute;left:3515;top:11964;width:6985;height:2" coordorigin="3515,11964" coordsize="6985,0" path="m3515,11964l10499,11964e" filled="f" stroked="t" strokeweight=".77124pt" strokecolor="#B9B9B9">
                <v:path arrowok="t"/>
              </v:shape>
            </v:group>
            <v:group style="position:absolute;left:3515;top:11794;width:6985;height:2" coordorigin="3515,11794" coordsize="6985,2">
              <v:shape style="position:absolute;left:3515;top:11794;width:6985;height:2" coordorigin="3515,11794" coordsize="6985,0" path="m3515,11794l10499,11794e" filled="f" stroked="t" strokeweight=".77124pt" strokecolor="#B9B9B9">
                <v:path arrowok="t"/>
              </v:shape>
            </v:group>
            <v:group style="position:absolute;left:3515;top:11655;width:6985;height:2" coordorigin="3515,11655" coordsize="6985,2">
              <v:shape style="position:absolute;left:3515;top:11655;width:6985;height:2" coordorigin="3515,11655" coordsize="6985,0" path="m3515,11655l10499,11655e" filled="f" stroked="t" strokeweight=".77124pt" strokecolor="#B9B9B9">
                <v:path arrowok="t"/>
              </v:shape>
            </v:group>
            <v:group style="position:absolute;left:3515;top:11547;width:6985;height:2" coordorigin="3515,11547" coordsize="6985,2">
              <v:shape style="position:absolute;left:3515;top:11547;width:6985;height:2" coordorigin="3515,11547" coordsize="6985,0" path="m3515,11547l10499,11547e" filled="f" stroked="t" strokeweight=".77124pt" strokecolor="#B9B9B9">
                <v:path arrowok="t"/>
              </v:shape>
            </v:group>
            <v:group style="position:absolute;left:3515;top:11439;width:6985;height:2" coordorigin="3515,11439" coordsize="6985,2">
              <v:shape style="position:absolute;left:3515;top:11439;width:6985;height:2" coordorigin="3515,11439" coordsize="6985,0" path="m3515,11439l10499,11439e" filled="f" stroked="t" strokeweight=".77124pt" strokecolor="#B9B9B9">
                <v:path arrowok="t"/>
              </v:shape>
            </v:group>
            <v:group style="position:absolute;left:3515;top:11347;width:6985;height:2" coordorigin="3515,11347" coordsize="6985,2">
              <v:shape style="position:absolute;left:3515;top:11347;width:6985;height:2" coordorigin="3515,11347" coordsize="6985,0" path="m3515,11347l10499,11347e" filled="f" stroked="t" strokeweight=".77124pt" strokecolor="#B9B9B9">
                <v:path arrowok="t"/>
              </v:shape>
            </v:group>
            <v:group style="position:absolute;left:3515;top:11270;width:6985;height:2" coordorigin="3515,11270" coordsize="6985,2">
              <v:shape style="position:absolute;left:3515;top:11270;width:6985;height:2" coordorigin="3515,11270" coordsize="6985,0" path="m3515,11270l10499,11270e" filled="f" stroked="t" strokeweight=".77124pt" strokecolor="#B9B9B9">
                <v:path arrowok="t"/>
              </v:shape>
            </v:group>
            <v:group style="position:absolute;left:3515;top:10745;width:6985;height:2" coordorigin="3515,10745" coordsize="6985,2">
              <v:shape style="position:absolute;left:3515;top:10745;width:6985;height:2" coordorigin="3515,10745" coordsize="6985,0" path="m3515,10745l10499,10745e" filled="f" stroked="t" strokeweight=".77124pt" strokecolor="#B9B9B9">
                <v:path arrowok="t"/>
              </v:shape>
            </v:group>
            <v:group style="position:absolute;left:3515;top:10437;width:6985;height:2" coordorigin="3515,10437" coordsize="6985,2">
              <v:shape style="position:absolute;left:3515;top:10437;width:6985;height:2" coordorigin="3515,10437" coordsize="6985,0" path="m3515,10437l10499,10437e" filled="f" stroked="t" strokeweight=".77124pt" strokecolor="#B9B9B9">
                <v:path arrowok="t"/>
              </v:shape>
            </v:group>
            <v:group style="position:absolute;left:3515;top:10205;width:6985;height:2" coordorigin="3515,10205" coordsize="6985,2">
              <v:shape style="position:absolute;left:3515;top:10205;width:6985;height:2" coordorigin="3515,10205" coordsize="6985,0" path="m3515,10205l10499,10205e" filled="f" stroked="t" strokeweight=".77124pt" strokecolor="#B9B9B9">
                <v:path arrowok="t"/>
              </v:shape>
            </v:group>
            <v:group style="position:absolute;left:3515;top:10036;width:6985;height:2" coordorigin="3515,10036" coordsize="6985,2">
              <v:shape style="position:absolute;left:3515;top:10036;width:6985;height:2" coordorigin="3515,10036" coordsize="6985,0" path="m3515,10036l10499,10036e" filled="f" stroked="t" strokeweight=".77124pt" strokecolor="#B9B9B9">
                <v:path arrowok="t"/>
              </v:shape>
            </v:group>
            <v:group style="position:absolute;left:3515;top:9897;width:6985;height:2" coordorigin="3515,9897" coordsize="6985,2">
              <v:shape style="position:absolute;left:3515;top:9897;width:6985;height:2" coordorigin="3515,9897" coordsize="6985,0" path="m3515,9897l10499,9897e" filled="f" stroked="t" strokeweight=".77124pt" strokecolor="#B9B9B9">
                <v:path arrowok="t"/>
              </v:shape>
            </v:group>
            <v:group style="position:absolute;left:3515;top:9789;width:6985;height:2" coordorigin="3515,9789" coordsize="6985,2">
              <v:shape style="position:absolute;left:3515;top:9789;width:6985;height:2" coordorigin="3515,9789" coordsize="6985,0" path="m3515,9789l10499,9789e" filled="f" stroked="t" strokeweight=".77124pt" strokecolor="#B9B9B9">
                <v:path arrowok="t"/>
              </v:shape>
            </v:group>
            <v:group style="position:absolute;left:3515;top:9681;width:6985;height:2" coordorigin="3515,9681" coordsize="6985,2">
              <v:shape style="position:absolute;left:3515;top:9681;width:6985;height:2" coordorigin="3515,9681" coordsize="6985,0" path="m3515,9681l10499,9681e" filled="f" stroked="t" strokeweight=".77124pt" strokecolor="#B9B9B9">
                <v:path arrowok="t"/>
              </v:shape>
            </v:group>
            <v:group style="position:absolute;left:3515;top:9588;width:6985;height:2" coordorigin="3515,9588" coordsize="6985,2">
              <v:shape style="position:absolute;left:3515;top:9588;width:6985;height:2" coordorigin="3515,9588" coordsize="6985,0" path="m3515,9588l10499,9588e" filled="f" stroked="t" strokeweight=".77124pt" strokecolor="#B9B9B9">
                <v:path arrowok="t"/>
              </v:shape>
            </v:group>
            <v:group style="position:absolute;left:3515;top:9511;width:6985;height:2" coordorigin="3515,9511" coordsize="6985,2">
              <v:shape style="position:absolute;left:3515;top:9511;width:6985;height:2" coordorigin="3515,9511" coordsize="6985,0" path="m3515,9511l10499,9511e" filled="f" stroked="t" strokeweight=".77124pt" strokecolor="#B9B9B9">
                <v:path arrowok="t"/>
              </v:shape>
            </v:group>
            <v:group style="position:absolute;left:4209;top:9511;width:2;height:3517" coordorigin="4209,9511" coordsize="2,3517">
              <v:shape style="position:absolute;left:4209;top:9511;width:2;height:3517" coordorigin="4209,9511" coordsize="0,3517" path="m4209,9511l4209,13028e" filled="f" stroked="t" strokeweight=".77092pt" strokecolor="#B9B9B9">
                <v:path arrowok="t"/>
              </v:shape>
            </v:group>
            <v:group style="position:absolute;left:4625;top:9511;width:2;height:3517" coordorigin="4625,9511" coordsize="2,3517">
              <v:shape style="position:absolute;left:4625;top:9511;width:2;height:3517" coordorigin="4625,9511" coordsize="0,3517" path="m4625,9511l4625,13028e" filled="f" stroked="t" strokeweight=".77092pt" strokecolor="#B9B9B9">
                <v:path arrowok="t"/>
              </v:shape>
            </v:group>
            <v:group style="position:absolute;left:4918;top:9511;width:2;height:3517" coordorigin="4918,9511" coordsize="2,3517">
              <v:shape style="position:absolute;left:4918;top:9511;width:2;height:3517" coordorigin="4918,9511" coordsize="0,3517" path="m4918,9511l4918,13028e" filled="f" stroked="t" strokeweight=".77092pt" strokecolor="#B9B9B9">
                <v:path arrowok="t"/>
              </v:shape>
            </v:group>
            <v:group style="position:absolute;left:5149;top:9511;width:2;height:3517" coordorigin="5149,9511" coordsize="2,3517">
              <v:shape style="position:absolute;left:5149;top:9511;width:2;height:3517" coordorigin="5149,9511" coordsize="0,3517" path="m5149,9511l5149,13028e" filled="f" stroked="t" strokeweight=".77092pt" strokecolor="#B9B9B9">
                <v:path arrowok="t"/>
              </v:shape>
            </v:group>
            <v:group style="position:absolute;left:5334;top:9511;width:2;height:3517" coordorigin="5334,9511" coordsize="2,3517">
              <v:shape style="position:absolute;left:5334;top:9511;width:2;height:3517" coordorigin="5334,9511" coordsize="0,3517" path="m5334,9511l5334,13028e" filled="f" stroked="t" strokeweight=".77092pt" strokecolor="#B9B9B9">
                <v:path arrowok="t"/>
              </v:shape>
            </v:group>
            <v:group style="position:absolute;left:5488;top:9511;width:2;height:3517" coordorigin="5488,9511" coordsize="2,3517">
              <v:shape style="position:absolute;left:5488;top:9511;width:2;height:3517" coordorigin="5488,9511" coordsize="0,3517" path="m5488,9511l5488,13028e" filled="f" stroked="t" strokeweight=".77092pt" strokecolor="#B9B9B9">
                <v:path arrowok="t"/>
              </v:shape>
            </v:group>
            <v:group style="position:absolute;left:5612;top:9511;width:2;height:3517" coordorigin="5612,9511" coordsize="2,3517">
              <v:shape style="position:absolute;left:5612;top:9511;width:2;height:3517" coordorigin="5612,9511" coordsize="0,3517" path="m5612,9511l5612,13028e" filled="f" stroked="t" strokeweight=".77092pt" strokecolor="#B9B9B9">
                <v:path arrowok="t"/>
              </v:shape>
            </v:group>
            <v:group style="position:absolute;left:5735;top:9511;width:2;height:3517" coordorigin="5735,9511" coordsize="2,3517">
              <v:shape style="position:absolute;left:5735;top:9511;width:2;height:3517" coordorigin="5735,9511" coordsize="0,3517" path="m5735,9511l5735,13028e" filled="f" stroked="t" strokeweight=".77092pt" strokecolor="#B9B9B9">
                <v:path arrowok="t"/>
              </v:shape>
            </v:group>
            <v:group style="position:absolute;left:5843;top:9511;width:2;height:3517" coordorigin="5843,9511" coordsize="2,3517">
              <v:shape style="position:absolute;left:5843;top:9511;width:2;height:3517" coordorigin="5843,9511" coordsize="0,3517" path="m5843,9511l5843,13028e" filled="f" stroked="t" strokeweight=".77092pt" strokecolor="#B9B9B9">
                <v:path arrowok="t"/>
              </v:shape>
            </v:group>
            <v:group style="position:absolute;left:6537;top:9511;width:2;height:3517" coordorigin="6537,9511" coordsize="2,3517">
              <v:shape style="position:absolute;left:6537;top:9511;width:2;height:3517" coordorigin="6537,9511" coordsize="0,3517" path="m6537,9511l6537,13028e" filled="f" stroked="t" strokeweight=".77092pt" strokecolor="#B9B9B9">
                <v:path arrowok="t"/>
              </v:shape>
            </v:group>
            <v:group style="position:absolute;left:6953;top:9511;width:2;height:3517" coordorigin="6953,9511" coordsize="2,3517">
              <v:shape style="position:absolute;left:6953;top:9511;width:2;height:3517" coordorigin="6953,9511" coordsize="0,3517" path="m6953,9511l6953,13028e" filled="f" stroked="t" strokeweight=".77092pt" strokecolor="#B9B9B9">
                <v:path arrowok="t"/>
              </v:shape>
            </v:group>
            <v:group style="position:absolute;left:7246;top:9511;width:2;height:3517" coordorigin="7246,9511" coordsize="2,3517">
              <v:shape style="position:absolute;left:7246;top:9511;width:2;height:3517" coordorigin="7246,9511" coordsize="0,3517" path="m7246,9511l7246,13028e" filled="f" stroked="t" strokeweight=".77092pt" strokecolor="#B9B9B9">
                <v:path arrowok="t"/>
              </v:shape>
            </v:group>
            <v:group style="position:absolute;left:7477;top:9511;width:2;height:3517" coordorigin="7477,9511" coordsize="2,3517">
              <v:shape style="position:absolute;left:7477;top:9511;width:2;height:3517" coordorigin="7477,9511" coordsize="0,3517" path="m7477,9511l7477,13028e" filled="f" stroked="t" strokeweight=".77092pt" strokecolor="#B9B9B9">
                <v:path arrowok="t"/>
              </v:shape>
            </v:group>
            <v:group style="position:absolute;left:7662;top:9511;width:2;height:3517" coordorigin="7662,9511" coordsize="2,3517">
              <v:shape style="position:absolute;left:7662;top:9511;width:2;height:3517" coordorigin="7662,9511" coordsize="0,3517" path="m7662,9511l7662,13028e" filled="f" stroked="t" strokeweight=".77092pt" strokecolor="#B9B9B9">
                <v:path arrowok="t"/>
              </v:shape>
            </v:group>
            <v:group style="position:absolute;left:7817;top:9511;width:2;height:3517" coordorigin="7817,9511" coordsize="2,3517">
              <v:shape style="position:absolute;left:7817;top:9511;width:2;height:3517" coordorigin="7817,9511" coordsize="0,3517" path="m7817,9511l7817,13028e" filled="f" stroked="t" strokeweight=".77092pt" strokecolor="#B9B9B9">
                <v:path arrowok="t"/>
              </v:shape>
            </v:group>
            <v:group style="position:absolute;left:7940;top:9511;width:2;height:3517" coordorigin="7940,9511" coordsize="2,3517">
              <v:shape style="position:absolute;left:7940;top:9511;width:2;height:3517" coordorigin="7940,9511" coordsize="0,3517" path="m7940,9511l7940,13028e" filled="f" stroked="t" strokeweight=".77092pt" strokecolor="#B9B9B9">
                <v:path arrowok="t"/>
              </v:shape>
            </v:group>
            <v:group style="position:absolute;left:8063;top:9511;width:2;height:3517" coordorigin="8063,9511" coordsize="2,3517">
              <v:shape style="position:absolute;left:8063;top:9511;width:2;height:3517" coordorigin="8063,9511" coordsize="0,3517" path="m8063,9511l8063,13028e" filled="f" stroked="t" strokeweight=".77092pt" strokecolor="#B9B9B9">
                <v:path arrowok="t"/>
              </v:shape>
            </v:group>
            <v:group style="position:absolute;left:8171;top:9511;width:2;height:3517" coordorigin="8171,9511" coordsize="2,3517">
              <v:shape style="position:absolute;left:8171;top:9511;width:2;height:3517" coordorigin="8171,9511" coordsize="0,3517" path="m8171,9511l8171,13028e" filled="f" stroked="t" strokeweight=".77092pt" strokecolor="#B9B9B9">
                <v:path arrowok="t"/>
              </v:shape>
            </v:group>
            <v:group style="position:absolute;left:8865;top:9511;width:2;height:3517" coordorigin="8865,9511" coordsize="2,3517">
              <v:shape style="position:absolute;left:8865;top:9511;width:2;height:3517" coordorigin="8865,9511" coordsize="0,3517" path="m8865,9511l8865,13028e" filled="f" stroked="t" strokeweight=".77092pt" strokecolor="#B9B9B9">
                <v:path arrowok="t"/>
              </v:shape>
            </v:group>
            <v:group style="position:absolute;left:9281;top:9511;width:2;height:3517" coordorigin="9281,9511" coordsize="2,3517">
              <v:shape style="position:absolute;left:9281;top:9511;width:2;height:3517" coordorigin="9281,9511" coordsize="0,3517" path="m9281,9511l9281,13028e" filled="f" stroked="t" strokeweight=".77092pt" strokecolor="#B9B9B9">
                <v:path arrowok="t"/>
              </v:shape>
            </v:group>
            <v:group style="position:absolute;left:9574;top:9511;width:2;height:3517" coordorigin="9574,9511" coordsize="2,3517">
              <v:shape style="position:absolute;left:9574;top:9511;width:2;height:3517" coordorigin="9574,9511" coordsize="0,3517" path="m9574,9511l9574,13028e" filled="f" stroked="t" strokeweight=".77092pt" strokecolor="#B9B9B9">
                <v:path arrowok="t"/>
              </v:shape>
            </v:group>
            <v:group style="position:absolute;left:9806;top:9511;width:2;height:3517" coordorigin="9806,9511" coordsize="2,3517">
              <v:shape style="position:absolute;left:9806;top:9511;width:2;height:3517" coordorigin="9806,9511" coordsize="0,3517" path="m9806,9511l9806,13028e" filled="f" stroked="t" strokeweight=".77092pt" strokecolor="#B9B9B9">
                <v:path arrowok="t"/>
              </v:shape>
            </v:group>
            <v:group style="position:absolute;left:9991;top:9511;width:2;height:3517" coordorigin="9991,9511" coordsize="2,3517">
              <v:shape style="position:absolute;left:9991;top:9511;width:2;height:3517" coordorigin="9991,9511" coordsize="0,3517" path="m9991,9511l9991,13028e" filled="f" stroked="t" strokeweight=".77092pt" strokecolor="#B9B9B9">
                <v:path arrowok="t"/>
              </v:shape>
            </v:group>
            <v:group style="position:absolute;left:10145;top:9511;width:2;height:3517" coordorigin="10145,9511" coordsize="2,3517">
              <v:shape style="position:absolute;left:10145;top:9511;width:2;height:3517" coordorigin="10145,9511" coordsize="0,3517" path="m10145,9511l10145,13028e" filled="f" stroked="t" strokeweight=".77092pt" strokecolor="#B9B9B9">
                <v:path arrowok="t"/>
              </v:shape>
            </v:group>
            <v:group style="position:absolute;left:10268;top:9511;width:2;height:3517" coordorigin="10268,9511" coordsize="2,3517">
              <v:shape style="position:absolute;left:10268;top:9511;width:2;height:3517" coordorigin="10268,9511" coordsize="0,3517" path="m10268,9511l10268,13028e" filled="f" stroked="t" strokeweight=".77092pt" strokecolor="#B9B9B9">
                <v:path arrowok="t"/>
              </v:shape>
            </v:group>
            <v:group style="position:absolute;left:10391;top:9511;width:2;height:3517" coordorigin="10391,9511" coordsize="2,3517">
              <v:shape style="position:absolute;left:10391;top:9511;width:2;height:3517" coordorigin="10391,9511" coordsize="0,3517" path="m10391,9511l10391,13028e" filled="f" stroked="t" strokeweight=".77092pt" strokecolor="#B9B9B9">
                <v:path arrowok="t"/>
              </v:shape>
            </v:group>
            <v:group style="position:absolute;left:10499;top:9511;width:2;height:3517" coordorigin="10499,9511" coordsize="2,3517">
              <v:shape style="position:absolute;left:10499;top:9511;width:2;height:3517" coordorigin="10499,9511" coordsize="0,3517" path="m10499,9511l10499,13028e" filled="f" stroked="t" strokeweight=".77092pt" strokecolor="#B9B9B9">
                <v:path arrowok="t"/>
              </v:shape>
            </v:group>
            <v:group style="position:absolute;left:3515;top:9511;width:2;height:3594" coordorigin="3515,9511" coordsize="2,3594">
              <v:shape style="position:absolute;left:3515;top:9511;width:2;height:3594" coordorigin="3515,9511" coordsize="0,3594" path="m3515,13105l3515,9511e" filled="f" stroked="t" strokeweight=".77092pt" strokecolor="#878787">
                <v:path arrowok="t"/>
              </v:shape>
            </v:group>
            <v:group style="position:absolute;left:3453;top:13028;width:7046;height:2" coordorigin="3453,13028" coordsize="7046,2">
              <v:shape style="position:absolute;left:3453;top:13028;width:7046;height:2" coordorigin="3453,13028" coordsize="7046,0" path="m3453,13028l10499,13028e" filled="f" stroked="t" strokeweight=".77124pt" strokecolor="#878787">
                <v:path arrowok="t"/>
              </v:shape>
            </v:group>
            <v:group style="position:absolute;left:3453;top:11270;width:62;height:2" coordorigin="3453,11270" coordsize="62,2">
              <v:shape style="position:absolute;left:3453;top:11270;width:62;height:2" coordorigin="3453,11270" coordsize="62,0" path="m3453,11270l3515,11270e" filled="f" stroked="t" strokeweight=".77124pt" strokecolor="#878787">
                <v:path arrowok="t"/>
              </v:shape>
            </v:group>
            <v:group style="position:absolute;left:3453;top:9511;width:62;height:2" coordorigin="3453,9511" coordsize="62,2">
              <v:shape style="position:absolute;left:3453;top:9511;width:62;height:2" coordorigin="3453,9511" coordsize="62,0" path="m3453,9511l3515,9511e" filled="f" stroked="t" strokeweight=".77124pt" strokecolor="#878787">
                <v:path arrowok="t"/>
              </v:shape>
            </v:group>
            <v:group style="position:absolute;left:5843;top:13028;width:2;height:77" coordorigin="5843,13028" coordsize="2,77">
              <v:shape style="position:absolute;left:5843;top:13028;width:2;height:77" coordorigin="5843,13028" coordsize="0,77" path="m5843,13028l5843,13105e" filled="f" stroked="t" strokeweight=".77092pt" strokecolor="#878787">
                <v:path arrowok="t"/>
              </v:shape>
            </v:group>
            <v:group style="position:absolute;left:8171;top:13028;width:2;height:77" coordorigin="8171,13028" coordsize="2,77">
              <v:shape style="position:absolute;left:8171;top:13028;width:2;height:77" coordorigin="8171,13028" coordsize="0,77" path="m8171,13028l8171,13105e" filled="f" stroked="t" strokeweight=".77092pt" strokecolor="#878787">
                <v:path arrowok="t"/>
              </v:shape>
            </v:group>
            <v:group style="position:absolute;left:10499;top:13028;width:2;height:77" coordorigin="10499,13028" coordsize="2,77">
              <v:shape style="position:absolute;left:10499;top:13028;width:2;height:77" coordorigin="10499,13028" coordsize="0,77" path="m10499,13028l10499,13105e" filled="f" stroked="t" strokeweight=".77092pt" strokecolor="#878787">
                <v:path arrowok="t"/>
              </v:shape>
            </v:group>
            <v:group style="position:absolute;left:3931;top:10036;width:4610;height:2468" coordorigin="3931,10036" coordsize="4610,2468">
              <v:shape style="position:absolute;left:3931;top:10036;width:4610;height:2468" coordorigin="3931,10036" coordsize="4610,2468" path="m8541,12504l7138,11609,5334,10653,4625,10360,3931,10036e" filled="f" stroked="t" strokeweight=".771169pt" strokecolor="#000000">
                <v:path arrowok="t"/>
                <v:stroke dashstyle="longDash"/>
              </v:shape>
            </v:group>
            <v:group style="position:absolute;left:8510;top:12473;width:62;height:62" coordorigin="8510,12473" coordsize="62,62">
              <v:shape style="position:absolute;left:8510;top:12473;width:62;height:62" coordorigin="8510,12473" coordsize="62,62" path="m8541,12534l8510,12504,8541,12473,8572,12504,8541,12534e" filled="t" fillcolor="#4F81BD" stroked="f">
                <v:path arrowok="t"/>
                <v:fill/>
              </v:shape>
            </v:group>
            <v:group style="position:absolute;left:8510;top:12504;width:31;height:31" coordorigin="8510,12504" coordsize="31,31">
              <v:shape style="position:absolute;left:8510;top:12504;width:31;height:31" coordorigin="8510,12504" coordsize="31,31" path="m8541,12534l8510,12504e" filled="f" stroked="t" strokeweight=".77108pt" strokecolor="#4A7EBB">
                <v:path arrowok="t"/>
              </v:shape>
            </v:group>
            <v:group style="position:absolute;left:8510;top:12473;width:31;height:31" coordorigin="8510,12473" coordsize="31,31">
              <v:shape style="position:absolute;left:8510;top:12473;width:31;height:31" coordorigin="8510,12473" coordsize="31,31" path="m8510,12504l8541,12473e" filled="f" stroked="t" strokeweight=".77108pt" strokecolor="#4A7EBB">
                <v:path arrowok="t"/>
              </v:shape>
            </v:group>
            <v:group style="position:absolute;left:8541;top:12473;width:31;height:31" coordorigin="8541,12473" coordsize="31,31">
              <v:shape style="position:absolute;left:8541;top:12473;width:31;height:31" coordorigin="8541,12473" coordsize="31,31" path="m8541,12473l8572,12504e" filled="f" stroked="t" strokeweight=".77108pt" strokecolor="#4A7EBB">
                <v:path arrowok="t"/>
              </v:shape>
            </v:group>
            <v:group style="position:absolute;left:7110;top:11583;width:62;height:62" coordorigin="7110,11583" coordsize="62,62">
              <v:shape style="position:absolute;left:7110;top:11583;width:62;height:62" coordorigin="7110,11583" coordsize="62,62" path="m7141,11645l7110,11614,7141,11583,7172,11614,7141,11645e" filled="t" fillcolor="#4F81BD" stroked="f">
                <v:path arrowok="t"/>
                <v:fill/>
              </v:shape>
            </v:group>
            <v:group style="position:absolute;left:7110;top:11614;width:31;height:31" coordorigin="7110,11614" coordsize="31,31">
              <v:shape style="position:absolute;left:7110;top:11614;width:31;height:31" coordorigin="7110,11614" coordsize="31,31" path="m7141,11645l7110,11614e" filled="f" stroked="t" strokeweight=".77108pt" strokecolor="#4A7EBB">
                <v:path arrowok="t"/>
              </v:shape>
            </v:group>
            <v:group style="position:absolute;left:7110;top:11583;width:31;height:31" coordorigin="7110,11583" coordsize="31,31">
              <v:shape style="position:absolute;left:7110;top:11583;width:31;height:31" coordorigin="7110,11583" coordsize="31,31" path="m7110,11614l7141,11583e" filled="f" stroked="t" strokeweight=".77108pt" strokecolor="#4A7EBB">
                <v:path arrowok="t"/>
              </v:shape>
            </v:group>
            <v:group style="position:absolute;left:7141;top:11583;width:31;height:31" coordorigin="7141,11583" coordsize="31,31">
              <v:shape style="position:absolute;left:7141;top:11583;width:31;height:31" coordorigin="7141,11583" coordsize="31,31" path="m7141,11583l7172,11614e" filled="f" stroked="t" strokeweight=".77108pt" strokecolor="#4A7EBB">
                <v:path arrowok="t"/>
              </v:shape>
            </v:group>
            <v:group style="position:absolute;left:5301;top:10625;width:62;height:62" coordorigin="5301,10625" coordsize="62,62">
              <v:shape style="position:absolute;left:5301;top:10625;width:62;height:62" coordorigin="5301,10625" coordsize="62,62" path="m5331,10687l5301,10656,5331,10625,5362,10656,5331,10687e" filled="t" fillcolor="#4F81BD" stroked="f">
                <v:path arrowok="t"/>
                <v:fill/>
              </v:shape>
            </v:group>
            <v:group style="position:absolute;left:5301;top:10656;width:31;height:31" coordorigin="5301,10656" coordsize="31,31">
              <v:shape style="position:absolute;left:5301;top:10656;width:31;height:31" coordorigin="5301,10656" coordsize="31,31" path="m5331,10687l5301,10656e" filled="f" stroked="t" strokeweight=".77108pt" strokecolor="#4A7EBB">
                <v:path arrowok="t"/>
              </v:shape>
            </v:group>
            <v:group style="position:absolute;left:5301;top:10625;width:31;height:31" coordorigin="5301,10625" coordsize="31,31">
              <v:shape style="position:absolute;left:5301;top:10625;width:31;height:31" coordorigin="5301,10625" coordsize="31,31" path="m5301,10656l5331,10625e" filled="f" stroked="t" strokeweight=".77108pt" strokecolor="#4A7EBB">
                <v:path arrowok="t"/>
              </v:shape>
            </v:group>
            <v:group style="position:absolute;left:5331;top:10625;width:31;height:31" coordorigin="5331,10625" coordsize="31,31">
              <v:shape style="position:absolute;left:5331;top:10625;width:31;height:31" coordorigin="5331,10625" coordsize="31,31" path="m5331,10625l5362,10656e" filled="f" stroked="t" strokeweight=".77108pt" strokecolor="#4A7EBB">
                <v:path arrowok="t"/>
              </v:shape>
            </v:group>
            <v:group style="position:absolute;left:4600;top:10333;width:62;height:62" coordorigin="4600,10333" coordsize="62,62">
              <v:shape style="position:absolute;left:4600;top:10333;width:62;height:62" coordorigin="4600,10333" coordsize="62,62" path="m4631,10395l4600,10364,4631,10333,4662,10364,4631,10395e" filled="t" fillcolor="#4F81BD" stroked="f">
                <v:path arrowok="t"/>
                <v:fill/>
              </v:shape>
            </v:group>
            <v:group style="position:absolute;left:4600;top:10364;width:31;height:31" coordorigin="4600,10364" coordsize="31,31">
              <v:shape style="position:absolute;left:4600;top:10364;width:31;height:31" coordorigin="4600,10364" coordsize="31,31" path="m4631,10395l4600,10364e" filled="f" stroked="t" strokeweight=".77108pt" strokecolor="#4A7EBB">
                <v:path arrowok="t"/>
              </v:shape>
            </v:group>
            <v:group style="position:absolute;left:4600;top:10333;width:31;height:31" coordorigin="4600,10333" coordsize="31,31">
              <v:shape style="position:absolute;left:4600;top:10333;width:31;height:31" coordorigin="4600,10333" coordsize="31,31" path="m4600,10364l4631,10333e" filled="f" stroked="t" strokeweight=".77108pt" strokecolor="#4A7EBB">
                <v:path arrowok="t"/>
              </v:shape>
            </v:group>
            <v:group style="position:absolute;left:4631;top:10333;width:31;height:31" coordorigin="4631,10333" coordsize="31,31">
              <v:shape style="position:absolute;left:4631;top:10333;width:31;height:31" coordorigin="4631,10333" coordsize="31,31" path="m4631,10333l4662,10364e" filled="f" stroked="t" strokeweight=".77108pt" strokecolor="#4A7EBB">
                <v:path arrowok="t"/>
              </v:shape>
            </v:group>
            <v:group style="position:absolute;left:3900;top:10005;width:62;height:62" coordorigin="3900,10005" coordsize="62,62">
              <v:shape style="position:absolute;left:3900;top:10005;width:62;height:62" coordorigin="3900,10005" coordsize="62,62" path="m3931,10066l3900,10036,3931,10005,3962,10036,3931,10066e" filled="t" fillcolor="#4F81BD" stroked="f">
                <v:path arrowok="t"/>
                <v:fill/>
              </v:shape>
            </v:group>
            <v:group style="position:absolute;left:3900;top:10036;width:31;height:31" coordorigin="3900,10036" coordsize="31,31">
              <v:shape style="position:absolute;left:3900;top:10036;width:31;height:31" coordorigin="3900,10036" coordsize="31,31" path="m3931,10066l3900,10036e" filled="f" stroked="t" strokeweight=".77108pt" strokecolor="#4A7EBB">
                <v:path arrowok="t"/>
              </v:shape>
            </v:group>
            <v:group style="position:absolute;left:3900;top:10005;width:31;height:31" coordorigin="3900,10005" coordsize="31,31">
              <v:shape style="position:absolute;left:3900;top:10005;width:31;height:31" coordorigin="3900,10005" coordsize="31,31" path="m3900,10036l3931,10005e" filled="f" stroked="t" strokeweight=".77108pt" strokecolor="#4A7EBB">
                <v:path arrowok="t"/>
              </v:shape>
            </v:group>
            <v:group style="position:absolute;left:3931;top:10005;width:31;height:31" coordorigin="3931,10005" coordsize="31,31">
              <v:shape style="position:absolute;left:3931;top:10005;width:31;height:31" coordorigin="3931,10005" coordsize="31,31" path="m3931,10005l3962,10036e" filled="f" stroked="t" strokeweight=".77108pt" strokecolor="#4A7EBB">
                <v:path arrowok="t"/>
              </v:shape>
            </v:group>
            <v:group style="position:absolute;left:3931;top:9851;width:4610;height:2514" coordorigin="3931,9851" coordsize="4610,2514">
              <v:shape style="position:absolute;left:3931;top:9851;width:4610;height:2514" coordorigin="3931,9851" coordsize="4610,2514" path="m8541,12365l7138,11439,5334,10483,4625,10174,3931,9851e" filled="f" stroked="t" strokeweight=".771167pt" strokecolor="#000000">
                <v:path arrowok="t"/>
              </v:shape>
            </v:group>
            <v:group style="position:absolute;left:8510;top:12334;width:62;height:62" coordorigin="8510,12334" coordsize="62,62">
              <v:shape style="position:absolute;left:8510;top:12334;width:62;height:62" coordorigin="8510,12334" coordsize="62,62" path="m8510,12365l8572,12365e" filled="f" stroked="t" strokeweight="3.184961pt" strokecolor="#C0504D">
                <v:path arrowok="t"/>
              </v:shape>
            </v:group>
            <v:group style="position:absolute;left:8510;top:12334;width:62;height:62" coordorigin="8510,12334" coordsize="62,62">
              <v:shape style="position:absolute;left:8510;top:12334;width:62;height:62" coordorigin="8510,12334" coordsize="62,62" path="m8510,12334l8572,12334,8572,12396,8510,12396,8510,12334xe" filled="f" stroked="t" strokeweight=".77108pt" strokecolor="#BE4B48">
                <v:path arrowok="t"/>
              </v:shape>
            </v:group>
            <v:group style="position:absolute;left:7107;top:11408;width:62;height:62" coordorigin="7107,11408" coordsize="62,62">
              <v:shape style="position:absolute;left:7107;top:11408;width:62;height:62" coordorigin="7107,11408" coordsize="62,62" path="m7107,11439l7169,11439e" filled="f" stroked="t" strokeweight="3.185732pt" strokecolor="#C0504D">
                <v:path arrowok="t"/>
              </v:shape>
            </v:group>
            <v:group style="position:absolute;left:7107;top:11408;width:62;height:62" coordorigin="7107,11408" coordsize="62,62">
              <v:shape style="position:absolute;left:7107;top:11408;width:62;height:62" coordorigin="7107,11408" coordsize="62,62" path="m7107,11408l7169,11408,7169,11470,7107,11470,7107,11408xe" filled="f" stroked="t" strokeweight=".77108pt" strokecolor="#BE4B48">
                <v:path arrowok="t"/>
              </v:shape>
            </v:group>
            <v:group style="position:absolute;left:5303;top:10452;width:62;height:62" coordorigin="5303,10452" coordsize="62,62">
              <v:shape style="position:absolute;left:5303;top:10452;width:62;height:62" coordorigin="5303,10452" coordsize="62,62" path="m5303,10483l5365,10483e" filled="f" stroked="t" strokeweight="3.185732pt" strokecolor="#C0504D">
                <v:path arrowok="t"/>
              </v:shape>
            </v:group>
            <v:group style="position:absolute;left:5303;top:10452;width:62;height:62" coordorigin="5303,10452" coordsize="62,62">
              <v:shape style="position:absolute;left:5303;top:10452;width:62;height:62" coordorigin="5303,10452" coordsize="62,62" path="m5303,10452l5365,10452,5365,10514,5303,10514,5303,10452xe" filled="f" stroked="t" strokeweight=".77108pt" strokecolor="#BE4B48">
                <v:path arrowok="t"/>
              </v:shape>
            </v:group>
            <v:group style="position:absolute;left:4594;top:10144;width:62;height:62" coordorigin="4594,10144" coordsize="62,62">
              <v:shape style="position:absolute;left:4594;top:10144;width:62;height:62" coordorigin="4594,10144" coordsize="62,62" path="m4594,10174l4656,10174e" filled="f" stroked="t" strokeweight="3.184961pt" strokecolor="#C0504D">
                <v:path arrowok="t"/>
              </v:shape>
            </v:group>
            <v:group style="position:absolute;left:4594;top:10144;width:62;height:62" coordorigin="4594,10144" coordsize="62,62">
              <v:shape style="position:absolute;left:4594;top:10144;width:62;height:62" coordorigin="4594,10144" coordsize="62,62" path="m4594,10144l4656,10144,4656,10205,4594,10205,4594,10144xe" filled="f" stroked="t" strokeweight=".77108pt" strokecolor="#BE4B48">
                <v:path arrowok="t"/>
              </v:shape>
            </v:group>
            <v:group style="position:absolute;left:3900;top:9820;width:62;height:62" coordorigin="3900,9820" coordsize="62,62">
              <v:shape style="position:absolute;left:3900;top:9820;width:62;height:62" coordorigin="3900,9820" coordsize="62,62" path="m3900,9850l3962,9850e" filled="f" stroked="t" strokeweight="3.184961pt" strokecolor="#C0504D">
                <v:path arrowok="t"/>
              </v:shape>
            </v:group>
            <v:group style="position:absolute;left:3900;top:9820;width:62;height:62" coordorigin="3900,9820" coordsize="62,62">
              <v:shape style="position:absolute;left:3900;top:9820;width:62;height:62" coordorigin="3900,9820" coordsize="62,62" path="m3900,9820l3962,9820,3962,9881,3900,9881,3900,9820xe" filled="f" stroked="t" strokeweight=".77108pt" strokecolor="#BE4B48">
                <v:path arrowok="t"/>
              </v:shape>
            </v:group>
            <v:group style="position:absolute;left:3931;top:9743;width:4610;height:2483" coordorigin="3931,9743" coordsize="4610,2483">
              <v:shape style="position:absolute;left:3931;top:9743;width:4610;height:2483" coordorigin="3931,9743" coordsize="4610,2483" path="m8541,12226l7138,11331,5334,10406,4625,10097,3931,9743e" filled="f" stroked="t" strokeweight=".771168pt" strokecolor="#000000">
                <v:path arrowok="t"/>
                <v:stroke dashstyle="dash"/>
              </v:shape>
            </v:group>
            <v:group style="position:absolute;left:8485;top:12169;width:103;height:103" coordorigin="8485,12169" coordsize="103,103">
              <v:shape style="position:absolute;left:8485;top:12169;width:103;height:103" coordorigin="8485,12169" coordsize="103,103" path="m8588,12272l8485,12272,8536,12169,8588,12272e" filled="t" fillcolor="#9BBB59" stroked="f">
                <v:path arrowok="t"/>
                <v:fill/>
              </v:shape>
            </v:group>
            <v:group style="position:absolute;left:8536;top:12169;width:51;height:103" coordorigin="8536,12169" coordsize="51,103">
              <v:shape style="position:absolute;left:8536;top:12169;width:51;height:103" coordorigin="8536,12169" coordsize="51,103" path="m8536,12169l8588,12272e" filled="f" stroked="t" strokeweight=".770984pt" strokecolor="#98B954">
                <v:path arrowok="t"/>
              </v:shape>
            </v:group>
            <v:group style="position:absolute;left:8485;top:12272;width:103;height:2" coordorigin="8485,12272" coordsize="103,2">
              <v:shape style="position:absolute;left:8485;top:12272;width:103;height:2" coordorigin="8485,12272" coordsize="103,0" path="m8588,12272l8485,12272e" filled="f" stroked="t" strokeweight=".77124pt" strokecolor="#98B954">
                <v:path arrowok="t"/>
              </v:shape>
            </v:group>
            <v:group style="position:absolute;left:7083;top:11279;width:103;height:103" coordorigin="7083,11279" coordsize="103,103">
              <v:shape style="position:absolute;left:7083;top:11279;width:103;height:103" coordorigin="7083,11279" coordsize="103,103" path="m7186,11382l7083,11382,7134,11279,7186,11382e" filled="t" fillcolor="#9BBB59" stroked="f">
                <v:path arrowok="t"/>
                <v:fill/>
              </v:shape>
            </v:group>
            <v:group style="position:absolute;left:7134;top:11279;width:51;height:103" coordorigin="7134,11279" coordsize="51,103">
              <v:shape style="position:absolute;left:7134;top:11279;width:51;height:103" coordorigin="7134,11279" coordsize="51,103" path="m7134,11279l7186,11382e" filled="f" stroked="t" strokeweight=".770984pt" strokecolor="#98B954">
                <v:path arrowok="t"/>
              </v:shape>
            </v:group>
            <v:group style="position:absolute;left:7083;top:11382;width:103;height:2" coordorigin="7083,11382" coordsize="103,2">
              <v:shape style="position:absolute;left:7083;top:11382;width:103;height:2" coordorigin="7083,11382" coordsize="103,0" path="m7186,11382l7083,11382e" filled="f" stroked="t" strokeweight=".77124pt" strokecolor="#98B954">
                <v:path arrowok="t"/>
              </v:shape>
            </v:group>
            <v:group style="position:absolute;left:5271;top:10358;width:103;height:103" coordorigin="5271,10358" coordsize="103,103">
              <v:shape style="position:absolute;left:5271;top:10358;width:103;height:103" coordorigin="5271,10358" coordsize="103,103" path="m5374,10461l5271,10461,5323,10358,5374,10461e" filled="t" fillcolor="#9BBB59" stroked="f">
                <v:path arrowok="t"/>
                <v:fill/>
              </v:shape>
            </v:group>
            <v:group style="position:absolute;left:5323;top:10358;width:51;height:103" coordorigin="5323,10358" coordsize="51,103">
              <v:shape style="position:absolute;left:5323;top:10358;width:51;height:103" coordorigin="5323,10358" coordsize="51,103" path="m5323,10358l5374,10461e" filled="f" stroked="t" strokeweight=".770984pt" strokecolor="#98B954">
                <v:path arrowok="t"/>
              </v:shape>
            </v:group>
            <v:group style="position:absolute;left:5271;top:10461;width:103;height:2" coordorigin="5271,10461" coordsize="103,2">
              <v:shape style="position:absolute;left:5271;top:10461;width:103;height:2" coordorigin="5271,10461" coordsize="103,0" path="m5374,10461l5271,10461e" filled="f" stroked="t" strokeweight=".77124pt" strokecolor="#98B954">
                <v:path arrowok="t"/>
              </v:shape>
            </v:group>
            <v:group style="position:absolute;left:4570;top:10048;width:103;height:103" coordorigin="4570,10048" coordsize="103,103">
              <v:shape style="position:absolute;left:4570;top:10048;width:103;height:103" coordorigin="4570,10048" coordsize="103,103" path="m4673,10151l4570,10151,4622,10048,4673,10151e" filled="t" fillcolor="#9BBB59" stroked="f">
                <v:path arrowok="t"/>
                <v:fill/>
              </v:shape>
            </v:group>
            <v:group style="position:absolute;left:4622;top:10048;width:51;height:103" coordorigin="4622,10048" coordsize="51,103">
              <v:shape style="position:absolute;left:4622;top:10048;width:51;height:103" coordorigin="4622,10048" coordsize="51,103" path="m4622,10048l4673,10151e" filled="f" stroked="t" strokeweight=".770984pt" strokecolor="#98B954">
                <v:path arrowok="t"/>
              </v:shape>
            </v:group>
            <v:group style="position:absolute;left:4570;top:10151;width:103;height:2" coordorigin="4570,10151" coordsize="103,2">
              <v:shape style="position:absolute;left:4570;top:10151;width:103;height:2" coordorigin="4570,10151" coordsize="103,0" path="m4673,10151l4570,10151e" filled="f" stroked="t" strokeweight=".77124pt" strokecolor="#98B954">
                <v:path arrowok="t"/>
              </v:shape>
            </v:group>
            <v:group style="position:absolute;left:3869;top:9696;width:103;height:103" coordorigin="3869,9696" coordsize="103,103">
              <v:shape style="position:absolute;left:3869;top:9696;width:103;height:103" coordorigin="3869,9696" coordsize="103,103" path="m3972,9799l3869,9799,3921,9696,3972,9799e" filled="t" fillcolor="#9BBB59" stroked="f">
                <v:path arrowok="t"/>
                <v:fill/>
              </v:shape>
            </v:group>
            <v:group style="position:absolute;left:3921;top:9696;width:51;height:103" coordorigin="3921,9696" coordsize="51,103">
              <v:shape style="position:absolute;left:3921;top:9696;width:51;height:103" coordorigin="3921,9696" coordsize="51,103" path="m3921,9696l3972,9799e" filled="f" stroked="t" strokeweight=".770984pt" strokecolor="#98B954">
                <v:path arrowok="t"/>
              </v:shape>
            </v:group>
            <v:group style="position:absolute;left:3869;top:9799;width:103;height:2" coordorigin="3869,9799" coordsize="103,2">
              <v:shape style="position:absolute;left:3869;top:9799;width:103;height:2" coordorigin="3869,9799" coordsize="103,0" path="m3972,9799l3869,9799e" filled="f" stroked="t" strokeweight=".77124pt" strokecolor="#98B954">
                <v:path arrowok="t"/>
              </v:shape>
            </v:group>
            <v:group style="position:absolute;left:4995;top:14308;width:524;height:2" coordorigin="4995,14308" coordsize="524,2">
              <v:shape style="position:absolute;left:4995;top:14308;width:524;height:2" coordorigin="4995,14308" coordsize="524,0" path="m4995,14308l5519,14308e" filled="f" stroked="t" strokeweight=".77124pt" strokecolor="#000000">
                <v:path arrowok="t"/>
                <v:stroke dashstyle="longDash"/>
              </v:shape>
            </v:group>
            <v:group style="position:absolute;left:5226;top:14277;width:62;height:62" coordorigin="5226,14277" coordsize="62,62">
              <v:shape style="position:absolute;left:5226;top:14277;width:62;height:62" coordorigin="5226,14277" coordsize="62,62" path="m5257,14339l5226,14308,5257,14277,5288,14308,5257,14339e" filled="t" fillcolor="#4F81BD" stroked="f">
                <v:path arrowok="t"/>
                <v:fill/>
              </v:shape>
            </v:group>
            <v:group style="position:absolute;left:5226;top:14308;width:31;height:31" coordorigin="5226,14308" coordsize="31,31">
              <v:shape style="position:absolute;left:5226;top:14308;width:31;height:31" coordorigin="5226,14308" coordsize="31,31" path="m5257,14339l5226,14308e" filled="f" stroked="t" strokeweight=".77108pt" strokecolor="#4A7EBB">
                <v:path arrowok="t"/>
              </v:shape>
            </v:group>
            <v:group style="position:absolute;left:5226;top:14277;width:31;height:31" coordorigin="5226,14277" coordsize="31,31">
              <v:shape style="position:absolute;left:5226;top:14277;width:31;height:31" coordorigin="5226,14277" coordsize="31,31" path="m5226,14308l5257,14277e" filled="f" stroked="t" strokeweight=".77108pt" strokecolor="#4A7EBB">
                <v:path arrowok="t"/>
              </v:shape>
            </v:group>
            <v:group style="position:absolute;left:5257;top:14277;width:31;height:31" coordorigin="5257,14277" coordsize="31,31">
              <v:shape style="position:absolute;left:5257;top:14277;width:31;height:31" coordorigin="5257,14277" coordsize="31,31" path="m5257,14277l5288,14308e" filled="f" stroked="t" strokeweight=".77108pt" strokecolor="#4A7EBB">
                <v:path arrowok="t"/>
              </v:shape>
            </v:group>
            <v:group style="position:absolute;left:6167;top:14308;width:509;height:2" coordorigin="6167,14308" coordsize="509,2">
              <v:shape style="position:absolute;left:6167;top:14308;width:509;height:2" coordorigin="6167,14308" coordsize="509,0" path="m6167,14308l6676,14308e" filled="f" stroked="t" strokeweight=".77124pt" strokecolor="#000000">
                <v:path arrowok="t"/>
              </v:shape>
            </v:group>
            <v:group style="position:absolute;left:6398;top:14277;width:62;height:62" coordorigin="6398,14277" coordsize="62,62">
              <v:shape style="position:absolute;left:6398;top:14277;width:62;height:62" coordorigin="6398,14277" coordsize="62,62" path="m6398,14308l6460,14308e" filled="f" stroked="t" strokeweight="3.184961pt" strokecolor="#C0504D">
                <v:path arrowok="t"/>
              </v:shape>
            </v:group>
            <v:group style="position:absolute;left:6398;top:14277;width:62;height:62" coordorigin="6398,14277" coordsize="62,62">
              <v:shape style="position:absolute;left:6398;top:14277;width:62;height:62" coordorigin="6398,14277" coordsize="62,62" path="m6398,14277l6460,14277,6460,14339,6398,14339,6398,14277xe" filled="f" stroked="t" strokeweight=".77108pt" strokecolor="#BE4B48">
                <v:path arrowok="t"/>
              </v:shape>
            </v:group>
            <v:group style="position:absolute;left:7339;top:14308;width:509;height:2" coordorigin="7339,14308" coordsize="509,2">
              <v:shape style="position:absolute;left:7339;top:14308;width:509;height:2" coordorigin="7339,14308" coordsize="509,0" path="m7339,14308l7847,14308e" filled="f" stroked="t" strokeweight=".77124pt" strokecolor="#000000">
                <v:path arrowok="t"/>
                <v:stroke dashstyle="dash"/>
              </v:shape>
            </v:group>
            <v:group style="position:absolute;left:7554;top:14262;width:77;height:77" coordorigin="7554,14262" coordsize="77,77">
              <v:shape style="position:absolute;left:7554;top:14262;width:77;height:77" coordorigin="7554,14262" coordsize="77,77" path="m7632,14339l7554,14339,7593,14262,7632,14339e" filled="t" fillcolor="#9BBB59" stroked="f">
                <v:path arrowok="t"/>
                <v:fill/>
              </v:shape>
            </v:group>
            <v:group style="position:absolute;left:7612;top:14262;width:2;height:77" coordorigin="7612,14262" coordsize="2,77">
              <v:shape style="position:absolute;left:7612;top:14262;width:2;height:77" coordorigin="7612,14262" coordsize="0,77" path="m7612,14262l7612,14339e" filled="f" stroked="t" strokeweight="1.927299pt" strokecolor="#98B954">
                <v:path arrowok="t"/>
              </v:shape>
            </v:group>
            <v:group style="position:absolute;left:7554;top:14339;width:77;height:2" coordorigin="7554,14339" coordsize="77,2">
              <v:shape style="position:absolute;left:7554;top:14339;width:77;height:2" coordorigin="7554,14339" coordsize="77,0" path="m7632,14339l7554,14339e" filled="f" stroked="t" strokeweight=".77124pt" strokecolor="#98B954">
                <v:path arrowok="t"/>
              </v:shape>
            </v:group>
            <v:group style="position:absolute;left:2204;top:8647;width:8789;height:5954" coordorigin="2204,8647" coordsize="8789,5954">
              <v:shape style="position:absolute;left:2204;top:8647;width:8789;height:5954" coordorigin="2204,8647" coordsize="8789,5954" path="m2204,8647l10993,8647,10993,14601,2204,14601,2204,8647xe" filled="f" stroked="t" strokeweight=".772pt" strokecolor="#878787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17"/>
          <w:szCs w:val="17"/>
          <w:w w:val="99"/>
        </w:rPr>
        <w:t> </w:t>
      </w:r>
      <w:r>
        <w:rPr>
          <w:rFonts w:ascii="Calibri" w:hAnsi="Calibri" w:cs="Calibri" w:eastAsia="Calibri"/>
          <w:sz w:val="17"/>
          <w:szCs w:val="17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6"/>
          <w:w w:val="100"/>
        </w:rPr>
        <w:t>1</w:t>
      </w:r>
      <w:r>
        <w:rPr>
          <w:rFonts w:ascii="Calibri" w:hAnsi="Calibri" w:cs="Calibri" w:eastAsia="Calibri"/>
          <w:sz w:val="17"/>
          <w:szCs w:val="17"/>
          <w:spacing w:val="7"/>
          <w:w w:val="100"/>
        </w:rPr>
        <w:t>0</w:t>
      </w:r>
      <w:r>
        <w:rPr>
          <w:rFonts w:ascii="Calibri" w:hAnsi="Calibri" w:cs="Calibri" w:eastAsia="Calibri"/>
          <w:sz w:val="17"/>
          <w:szCs w:val="17"/>
          <w:spacing w:val="-6"/>
          <w:w w:val="100"/>
        </w:rPr>
        <w:t>-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yr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6"/>
          <w:w w:val="100"/>
        </w:rPr>
        <w:t>2</w:t>
      </w:r>
      <w:r>
        <w:rPr>
          <w:rFonts w:ascii="Calibri" w:hAnsi="Calibri" w:cs="Calibri" w:eastAsia="Calibri"/>
          <w:sz w:val="17"/>
          <w:szCs w:val="17"/>
          <w:spacing w:val="7"/>
          <w:w w:val="100"/>
        </w:rPr>
        <w:t>0</w:t>
      </w:r>
      <w:r>
        <w:rPr>
          <w:rFonts w:ascii="Calibri" w:hAnsi="Calibri" w:cs="Calibri" w:eastAsia="Calibri"/>
          <w:sz w:val="17"/>
          <w:szCs w:val="17"/>
          <w:spacing w:val="-6"/>
          <w:w w:val="100"/>
        </w:rPr>
        <w:t>-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yr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</w:r>
    </w:p>
    <w:p>
      <w:pPr>
        <w:spacing w:before="25" w:after="0" w:line="240" w:lineRule="auto"/>
        <w:ind w:right="-20"/>
        <w:jc w:val="left"/>
        <w:tabs>
          <w:tab w:pos="560" w:val="left"/>
        </w:tabs>
        <w:rPr>
          <w:rFonts w:ascii="Calibri" w:hAnsi="Calibri" w:cs="Calibri" w:eastAsia="Calibri"/>
          <w:sz w:val="17"/>
          <w:szCs w:val="17"/>
        </w:rPr>
      </w:pPr>
      <w:rPr/>
      <w:r>
        <w:rPr/>
        <w:br w:type="column"/>
      </w:r>
      <w:r>
        <w:rPr>
          <w:rFonts w:ascii="Calibri" w:hAnsi="Calibri" w:cs="Calibri" w:eastAsia="Calibri"/>
          <w:sz w:val="17"/>
          <w:szCs w:val="17"/>
          <w:w w:val="99"/>
        </w:rPr>
        <w:t> </w:t>
      </w:r>
      <w:r>
        <w:rPr>
          <w:rFonts w:ascii="Calibri" w:hAnsi="Calibri" w:cs="Calibri" w:eastAsia="Calibri"/>
          <w:sz w:val="17"/>
          <w:szCs w:val="17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6"/>
          <w:w w:val="100"/>
        </w:rPr>
        <w:t>5</w:t>
      </w:r>
      <w:r>
        <w:rPr>
          <w:rFonts w:ascii="Calibri" w:hAnsi="Calibri" w:cs="Calibri" w:eastAsia="Calibri"/>
          <w:sz w:val="17"/>
          <w:szCs w:val="17"/>
          <w:spacing w:val="7"/>
          <w:w w:val="100"/>
        </w:rPr>
        <w:t>0</w:t>
      </w:r>
      <w:r>
        <w:rPr>
          <w:rFonts w:ascii="Calibri" w:hAnsi="Calibri" w:cs="Calibri" w:eastAsia="Calibri"/>
          <w:sz w:val="17"/>
          <w:szCs w:val="17"/>
          <w:spacing w:val="-6"/>
          <w:w w:val="100"/>
        </w:rPr>
        <w:t>-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yr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120"/>
          <w:cols w:num="2" w:equalWidth="0">
            <w:col w:w="5386" w:space="233"/>
            <w:col w:w="3781"/>
          </w:cols>
        </w:sectPr>
      </w:pPr>
      <w:rPr/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42.800006pt;height:313.44pt;mso-position-horizontal-relative:char;mso-position-vertical-relative:line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743" w:footer="773" w:top="1160" w:bottom="960" w:left="1400" w:right="1720"/>
          <w:pgSz w:w="12240" w:h="15840"/>
        </w:sectPr>
      </w:pPr>
      <w:rPr/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0" w:lineRule="exact"/>
        <w:ind w:left="686" w:right="-69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6"/>
          <w:w w:val="107"/>
        </w:rPr>
        <w:t>1</w:t>
      </w:r>
      <w:r>
        <w:rPr>
          <w:rFonts w:ascii="Calibri" w:hAnsi="Calibri" w:cs="Calibri" w:eastAsia="Calibri"/>
          <w:sz w:val="19"/>
          <w:szCs w:val="19"/>
          <w:spacing w:val="6"/>
          <w:w w:val="107"/>
        </w:rPr>
        <w:t>0</w:t>
      </w:r>
      <w:r>
        <w:rPr>
          <w:rFonts w:ascii="Calibri" w:hAnsi="Calibri" w:cs="Calibri" w:eastAsia="Calibri"/>
          <w:sz w:val="19"/>
          <w:szCs w:val="19"/>
          <w:spacing w:val="6"/>
          <w:w w:val="107"/>
        </w:rPr>
        <w:t>0</w:t>
      </w:r>
      <w:r>
        <w:rPr>
          <w:rFonts w:ascii="Calibri" w:hAnsi="Calibri" w:cs="Calibri" w:eastAsia="Calibri"/>
          <w:sz w:val="19"/>
          <w:szCs w:val="19"/>
          <w:spacing w:val="-4"/>
          <w:w w:val="107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7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426" w:lineRule="exact"/>
        <w:ind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/>
        <w:br w:type="column"/>
      </w:r>
      <w:r>
        <w:rPr>
          <w:rFonts w:ascii="Calibri" w:hAnsi="Calibri" w:cs="Calibri" w:eastAsia="Calibri"/>
          <w:sz w:val="36"/>
          <w:szCs w:val="36"/>
          <w:spacing w:val="-5"/>
          <w:w w:val="104"/>
          <w:b/>
          <w:bCs/>
          <w:position w:val="1"/>
        </w:rPr>
        <w:t>G</w:t>
      </w:r>
      <w:r>
        <w:rPr>
          <w:rFonts w:ascii="Calibri" w:hAnsi="Calibri" w:cs="Calibri" w:eastAsia="Calibri"/>
          <w:sz w:val="36"/>
          <w:szCs w:val="36"/>
          <w:spacing w:val="2"/>
          <w:w w:val="104"/>
          <w:b/>
          <w:bCs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spacing w:val="7"/>
          <w:w w:val="104"/>
          <w:b/>
          <w:bCs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2"/>
          <w:w w:val="104"/>
          <w:b/>
          <w:bCs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spacing w:val="-1"/>
          <w:w w:val="104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4"/>
          <w:b/>
          <w:bCs/>
          <w:position w:val="1"/>
        </w:rPr>
        <w:t>z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400" w:right="1720"/>
          <w:cols w:num="2" w:equalWidth="0">
            <w:col w:w="1166" w:space="2695"/>
            <w:col w:w="525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5" w:after="0" w:line="230" w:lineRule="exact"/>
        <w:ind w:left="786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459198pt;margin-top:-45.633518pt;width:12.19240pt;height:105.815132pt;mso-position-horizontal-relative:page;mso-position-vertical-relative:paragraph;z-index:-3006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27" w:lineRule="exact"/>
                    <w:ind w:left="20" w:right="-51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5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6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3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2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6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3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8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3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7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7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3"/>
                      <w:w w:val="100"/>
                      <w:b/>
                      <w:bCs/>
                      <w:position w:val="1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8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2"/>
                      <w:w w:val="100"/>
                      <w:b/>
                      <w:bCs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13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6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6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6"/>
                      <w:w w:val="100"/>
                      <w:b/>
                      <w:bCs/>
                      <w:position w:val="1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hr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alibri" w:hAnsi="Calibri" w:cs="Calibri" w:eastAsia="Calibri"/>
          <w:sz w:val="19"/>
          <w:szCs w:val="19"/>
          <w:spacing w:val="6"/>
          <w:w w:val="107"/>
        </w:rPr>
        <w:t>1</w:t>
      </w:r>
      <w:r>
        <w:rPr>
          <w:rFonts w:ascii="Calibri" w:hAnsi="Calibri" w:cs="Calibri" w:eastAsia="Calibri"/>
          <w:sz w:val="19"/>
          <w:szCs w:val="19"/>
          <w:spacing w:val="6"/>
          <w:w w:val="107"/>
        </w:rPr>
        <w:t>0</w:t>
      </w:r>
      <w:r>
        <w:rPr>
          <w:rFonts w:ascii="Calibri" w:hAnsi="Calibri" w:cs="Calibri" w:eastAsia="Calibri"/>
          <w:sz w:val="19"/>
          <w:szCs w:val="19"/>
          <w:spacing w:val="-4"/>
          <w:w w:val="107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7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400" w:right="1720"/>
        </w:sectPr>
      </w:pPr>
      <w:rPr/>
    </w:p>
    <w:p>
      <w:pPr>
        <w:spacing w:before="25" w:after="0" w:line="240" w:lineRule="auto"/>
        <w:ind w:right="-20"/>
        <w:jc w:val="righ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6"/>
          <w:w w:val="107"/>
        </w:rPr>
        <w:t>1</w:t>
      </w:r>
      <w:r>
        <w:rPr>
          <w:rFonts w:ascii="Calibri" w:hAnsi="Calibri" w:cs="Calibri" w:eastAsia="Calibri"/>
          <w:sz w:val="19"/>
          <w:szCs w:val="19"/>
          <w:spacing w:val="-4"/>
          <w:w w:val="107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7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0" w:lineRule="exact"/>
        <w:ind w:right="-20"/>
        <w:jc w:val="left"/>
        <w:tabs>
          <w:tab w:pos="2260" w:val="left"/>
          <w:tab w:pos="4520" w:val="left"/>
          <w:tab w:pos="6800" w:val="left"/>
        </w:tabs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6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2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6"/>
          <w:w w:val="107"/>
        </w:rPr>
        <w:t>1</w:t>
      </w:r>
      <w:r>
        <w:rPr>
          <w:rFonts w:ascii="Calibri" w:hAnsi="Calibri" w:cs="Calibri" w:eastAsia="Calibri"/>
          <w:sz w:val="19"/>
          <w:szCs w:val="19"/>
          <w:spacing w:val="6"/>
          <w:w w:val="107"/>
        </w:rPr>
        <w:t>0</w:t>
      </w:r>
      <w:r>
        <w:rPr>
          <w:rFonts w:ascii="Calibri" w:hAnsi="Calibri" w:cs="Calibri" w:eastAsia="Calibri"/>
          <w:sz w:val="19"/>
          <w:szCs w:val="19"/>
          <w:spacing w:val="6"/>
          <w:w w:val="107"/>
        </w:rPr>
        <w:t>0</w:t>
      </w:r>
      <w:r>
        <w:rPr>
          <w:rFonts w:ascii="Calibri" w:hAnsi="Calibri" w:cs="Calibri" w:eastAsia="Calibri"/>
          <w:sz w:val="19"/>
          <w:szCs w:val="19"/>
          <w:spacing w:val="6"/>
          <w:w w:val="107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7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400" w:right="1720"/>
          <w:cols w:num="2" w:equalWidth="0">
            <w:col w:w="1162" w:space="81"/>
            <w:col w:w="7877"/>
          </w:cols>
        </w:sectPr>
      </w:pPr>
      <w:rPr/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30" w:lineRule="exact"/>
        <w:ind w:left="3686" w:right="3100"/>
        <w:jc w:val="center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5"/>
          <w:w w:val="100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-7"/>
          <w:w w:val="100"/>
          <w:b/>
          <w:bCs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</w:rPr>
        <w:t>f</w:t>
      </w:r>
      <w:r>
        <w:rPr>
          <w:rFonts w:ascii="Calibri" w:hAnsi="Calibri" w:cs="Calibri" w:eastAsia="Calibri"/>
          <w:sz w:val="19"/>
          <w:szCs w:val="19"/>
          <w:spacing w:val="-6"/>
          <w:w w:val="100"/>
          <w:b/>
          <w:bCs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32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du</w:t>
      </w:r>
      <w:r>
        <w:rPr>
          <w:rFonts w:ascii="Calibri" w:hAnsi="Calibri" w:cs="Calibri" w:eastAsia="Calibri"/>
          <w:sz w:val="19"/>
          <w:szCs w:val="19"/>
          <w:spacing w:val="6"/>
          <w:w w:val="100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-7"/>
          <w:w w:val="100"/>
          <w:b/>
          <w:bCs/>
        </w:rPr>
        <w:t>a</w:t>
      </w:r>
      <w:r>
        <w:rPr>
          <w:rFonts w:ascii="Calibri" w:hAnsi="Calibri" w:cs="Calibri" w:eastAsia="Calibri"/>
          <w:sz w:val="19"/>
          <w:szCs w:val="19"/>
          <w:spacing w:val="8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on,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22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7"/>
          <w:w w:val="107"/>
          <w:b/>
          <w:bCs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7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7"/>
          <w:b/>
          <w:bCs/>
        </w:rPr>
        <w:t>nu</w:t>
      </w:r>
      <w:r>
        <w:rPr>
          <w:rFonts w:ascii="Calibri" w:hAnsi="Calibri" w:cs="Calibri" w:eastAsia="Calibri"/>
          <w:sz w:val="19"/>
          <w:szCs w:val="19"/>
          <w:spacing w:val="8"/>
          <w:w w:val="107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7"/>
          <w:w w:val="107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7"/>
          <w:b/>
          <w:bCs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400" w:right="1720"/>
        </w:sectPr>
      </w:pPr>
      <w:rPr/>
    </w:p>
    <w:p>
      <w:pPr>
        <w:spacing w:before="31" w:after="0" w:line="240" w:lineRule="auto"/>
        <w:ind w:left="2784" w:right="-65"/>
        <w:jc w:val="left"/>
        <w:tabs>
          <w:tab w:pos="3360" w:val="left"/>
          <w:tab w:pos="4560" w:val="left"/>
        </w:tabs>
        <w:rPr>
          <w:rFonts w:ascii="Calibri" w:hAnsi="Calibri" w:cs="Calibri" w:eastAsia="Calibri"/>
          <w:sz w:val="16"/>
          <w:szCs w:val="16"/>
        </w:rPr>
      </w:pPr>
      <w:rPr/>
      <w:r>
        <w:rPr/>
        <w:pict>
          <v:group style="position:absolute;margin-left:70.843498pt;margin-top:400.990509pt;width:440.625pt;height:327.333pt;mso-position-horizontal-relative:page;mso-position-vertical-relative:page;z-index:-3007" coordorigin="1417,8020" coordsize="8812,6547">
            <v:group style="position:absolute;left:2758;top:12402;width:6962;height:2" coordorigin="2758,12402" coordsize="6962,2">
              <v:shape style="position:absolute;left:2758;top:12402;width:6962;height:2" coordorigin="2758,12402" coordsize="6962,0" path="m2758,12402l9720,12402e" filled="f" stroked="t" strokeweight=".748962pt" strokecolor="#B9B9B9">
                <v:path arrowok="t"/>
              </v:shape>
            </v:group>
            <v:group style="position:absolute;left:2758;top:12042;width:6962;height:2" coordorigin="2758,12042" coordsize="6962,2">
              <v:shape style="position:absolute;left:2758;top:12042;width:6962;height:2" coordorigin="2758,12042" coordsize="6962,0" path="m2758,12042l9720,12042e" filled="f" stroked="t" strokeweight=".748962pt" strokecolor="#B9B9B9">
                <v:path arrowok="t"/>
              </v:shape>
            </v:group>
            <v:group style="position:absolute;left:2758;top:11772;width:6962;height:2" coordorigin="2758,11772" coordsize="6962,2">
              <v:shape style="position:absolute;left:2758;top:11772;width:6962;height:2" coordorigin="2758,11772" coordsize="6962,0" path="m2758,11772l9720,11772e" filled="f" stroked="t" strokeweight=".748962pt" strokecolor="#B9B9B9">
                <v:path arrowok="t"/>
              </v:shape>
            </v:group>
            <v:group style="position:absolute;left:2758;top:11578;width:6962;height:2" coordorigin="2758,11578" coordsize="6962,2">
              <v:shape style="position:absolute;left:2758;top:11578;width:6962;height:2" coordorigin="2758,11578" coordsize="6962,0" path="m2758,11578l9720,11578e" filled="f" stroked="t" strokeweight=".748962pt" strokecolor="#B9B9B9">
                <v:path arrowok="t"/>
              </v:shape>
            </v:group>
            <v:group style="position:absolute;left:2758;top:11413;width:6962;height:2" coordorigin="2758,11413" coordsize="6962,2">
              <v:shape style="position:absolute;left:2758;top:11413;width:6962;height:2" coordorigin="2758,11413" coordsize="6962,0" path="m2758,11413l9720,11413e" filled="f" stroked="t" strokeweight=".748962pt" strokecolor="#B9B9B9">
                <v:path arrowok="t"/>
              </v:shape>
            </v:group>
            <v:group style="position:absolute;left:2758;top:11278;width:6962;height:2" coordorigin="2758,11278" coordsize="6962,2">
              <v:shape style="position:absolute;left:2758;top:11278;width:6962;height:2" coordorigin="2758,11278" coordsize="6962,0" path="m2758,11278l9720,11278e" filled="f" stroked="t" strokeweight=".748962pt" strokecolor="#B9B9B9">
                <v:path arrowok="t"/>
              </v:shape>
            </v:group>
            <v:group style="position:absolute;left:2758;top:11143;width:6962;height:2" coordorigin="2758,11143" coordsize="6962,2">
              <v:shape style="position:absolute;left:2758;top:11143;width:6962;height:2" coordorigin="2758,11143" coordsize="6962,0" path="m2758,11143l9720,11143e" filled="f" stroked="t" strokeweight=".748962pt" strokecolor="#B9B9B9">
                <v:path arrowok="t"/>
              </v:shape>
            </v:group>
            <v:group style="position:absolute;left:2758;top:11039;width:6962;height:2" coordorigin="2758,11039" coordsize="6962,2">
              <v:shape style="position:absolute;left:2758;top:11039;width:6962;height:2" coordorigin="2758,11039" coordsize="6962,0" path="m2758,11039l9720,11039e" filled="f" stroked="t" strokeweight=".748962pt" strokecolor="#B9B9B9">
                <v:path arrowok="t"/>
              </v:shape>
            </v:group>
            <v:group style="position:absolute;left:2758;top:10949;width:6962;height:2" coordorigin="2758,10949" coordsize="6962,2">
              <v:shape style="position:absolute;left:2758;top:10949;width:6962;height:2" coordorigin="2758,10949" coordsize="6962,0" path="m2758,10949l9720,10949e" filled="f" stroked="t" strokeweight=".748962pt" strokecolor="#B9B9B9">
                <v:path arrowok="t"/>
              </v:shape>
            </v:group>
            <v:group style="position:absolute;left:2758;top:10320;width:6962;height:2" coordorigin="2758,10320" coordsize="6962,2">
              <v:shape style="position:absolute;left:2758;top:10320;width:6962;height:2" coordorigin="2758,10320" coordsize="6962,0" path="m2758,10320l9720,10320e" filled="f" stroked="t" strokeweight=".748962pt" strokecolor="#B9B9B9">
                <v:path arrowok="t"/>
              </v:shape>
            </v:group>
            <v:group style="position:absolute;left:2758;top:9960;width:6962;height:2" coordorigin="2758,9960" coordsize="6962,2">
              <v:shape style="position:absolute;left:2758;top:9960;width:6962;height:2" coordorigin="2758,9960" coordsize="6962,0" path="m2758,9960l9720,9960e" filled="f" stroked="t" strokeweight=".748962pt" strokecolor="#B9B9B9">
                <v:path arrowok="t"/>
              </v:shape>
            </v:group>
            <v:group style="position:absolute;left:2758;top:9690;width:6962;height:2" coordorigin="2758,9690" coordsize="6962,2">
              <v:shape style="position:absolute;left:2758;top:9690;width:6962;height:2" coordorigin="2758,9690" coordsize="6962,0" path="m2758,9690l9720,9690e" filled="f" stroked="t" strokeweight=".748962pt" strokecolor="#B9B9B9">
                <v:path arrowok="t"/>
              </v:shape>
            </v:group>
            <v:group style="position:absolute;left:2758;top:9496;width:6962;height:2" coordorigin="2758,9496" coordsize="6962,2">
              <v:shape style="position:absolute;left:2758;top:9496;width:6962;height:2" coordorigin="2758,9496" coordsize="6962,0" path="m2758,9496l9720,9496e" filled="f" stroked="t" strokeweight=".748962pt" strokecolor="#B9B9B9">
                <v:path arrowok="t"/>
              </v:shape>
            </v:group>
            <v:group style="position:absolute;left:2758;top:9331;width:6962;height:2" coordorigin="2758,9331" coordsize="6962,2">
              <v:shape style="position:absolute;left:2758;top:9331;width:6962;height:2" coordorigin="2758,9331" coordsize="6962,0" path="m2758,9331l9720,9331e" filled="f" stroked="t" strokeweight=".748962pt" strokecolor="#B9B9B9">
                <v:path arrowok="t"/>
              </v:shape>
            </v:group>
            <v:group style="position:absolute;left:2758;top:9196;width:6962;height:2" coordorigin="2758,9196" coordsize="6962,2">
              <v:shape style="position:absolute;left:2758;top:9196;width:6962;height:2" coordorigin="2758,9196" coordsize="6962,0" path="m2758,9196l9720,9196e" filled="f" stroked="t" strokeweight=".748962pt" strokecolor="#B9B9B9">
                <v:path arrowok="t"/>
              </v:shape>
            </v:group>
            <v:group style="position:absolute;left:2758;top:9061;width:6962;height:2" coordorigin="2758,9061" coordsize="6962,2">
              <v:shape style="position:absolute;left:2758;top:9061;width:6962;height:2" coordorigin="2758,9061" coordsize="6962,0" path="m2758,9061l9720,9061e" filled="f" stroked="t" strokeweight=".748962pt" strokecolor="#B9B9B9">
                <v:path arrowok="t"/>
              </v:shape>
            </v:group>
            <v:group style="position:absolute;left:2758;top:8956;width:6962;height:2" coordorigin="2758,8956" coordsize="6962,2">
              <v:shape style="position:absolute;left:2758;top:8956;width:6962;height:2" coordorigin="2758,8956" coordsize="6962,0" path="m2758,8956l9720,8956e" filled="f" stroked="t" strokeweight=".748962pt" strokecolor="#B9B9B9">
                <v:path arrowok="t"/>
              </v:shape>
            </v:group>
            <v:group style="position:absolute;left:2758;top:8867;width:6962;height:2" coordorigin="2758,8867" coordsize="6962,2">
              <v:shape style="position:absolute;left:2758;top:8867;width:6962;height:2" coordorigin="2758,8867" coordsize="6962,0" path="m2758,8867l9720,8867e" filled="f" stroked="t" strokeweight=".748962pt" strokecolor="#B9B9B9">
                <v:path arrowok="t"/>
              </v:shape>
            </v:group>
            <v:group style="position:absolute;left:3463;top:8867;width:2;height:4164" coordorigin="3463,8867" coordsize="2,4164">
              <v:shape style="position:absolute;left:3463;top:8867;width:2;height:4164" coordorigin="3463,8867" coordsize="0,4164" path="m3463,8867l3463,13031e" filled="f" stroked="t" strokeweight=".784027pt" strokecolor="#B9B9B9">
                <v:path arrowok="t"/>
              </v:shape>
            </v:group>
            <v:group style="position:absolute;left:3871;top:8867;width:2;height:4164" coordorigin="3871,8867" coordsize="2,4164">
              <v:shape style="position:absolute;left:3871;top:8867;width:2;height:4164" coordorigin="3871,8867" coordsize="0,4164" path="m3871,8867l3871,13031e" filled="f" stroked="t" strokeweight=".784027pt" strokecolor="#B9B9B9">
                <v:path arrowok="t"/>
              </v:shape>
            </v:group>
            <v:group style="position:absolute;left:4153;top:8867;width:2;height:4164" coordorigin="4153,8867" coordsize="2,4164">
              <v:shape style="position:absolute;left:4153;top:8867;width:2;height:4164" coordorigin="4153,8867" coordsize="0,4164" path="m4153,8867l4153,13031e" filled="f" stroked="t" strokeweight=".784027pt" strokecolor="#B9B9B9">
                <v:path arrowok="t"/>
              </v:shape>
            </v:group>
            <v:group style="position:absolute;left:4373;top:8867;width:2;height:4164" coordorigin="4373,8867" coordsize="2,4164">
              <v:shape style="position:absolute;left:4373;top:8867;width:2;height:4164" coordorigin="4373,8867" coordsize="0,4164" path="m4373,8867l4373,13031e" filled="f" stroked="t" strokeweight=".784027pt" strokecolor="#B9B9B9">
                <v:path arrowok="t"/>
              </v:shape>
            </v:group>
            <v:group style="position:absolute;left:4561;top:8867;width:2;height:4164" coordorigin="4561,8867" coordsize="2,4164">
              <v:shape style="position:absolute;left:4561;top:8867;width:2;height:4164" coordorigin="4561,8867" coordsize="0,4164" path="m4561,8867l4561,13031e" filled="f" stroked="t" strokeweight=".784027pt" strokecolor="#B9B9B9">
                <v:path arrowok="t"/>
              </v:shape>
            </v:group>
            <v:group style="position:absolute;left:4718;top:8867;width:2;height:4164" coordorigin="4718,8867" coordsize="2,4164">
              <v:shape style="position:absolute;left:4718;top:8867;width:2;height:4164" coordorigin="4718,8867" coordsize="0,4164" path="m4718,8867l4718,13031e" filled="f" stroked="t" strokeweight=".784027pt" strokecolor="#B9B9B9">
                <v:path arrowok="t"/>
              </v:shape>
            </v:group>
            <v:group style="position:absolute;left:4859;top:8867;width:2;height:4164" coordorigin="4859,8867" coordsize="2,4164">
              <v:shape style="position:absolute;left:4859;top:8867;width:2;height:4164" coordorigin="4859,8867" coordsize="0,4164" path="m4859,8867l4859,13031e" filled="f" stroked="t" strokeweight=".784027pt" strokecolor="#B9B9B9">
                <v:path arrowok="t"/>
              </v:shape>
            </v:group>
            <v:group style="position:absolute;left:4969;top:8867;width:2;height:4164" coordorigin="4969,8867" coordsize="2,4164">
              <v:shape style="position:absolute;left:4969;top:8867;width:2;height:4164" coordorigin="4969,8867" coordsize="0,4164" path="m4969,8867l4969,13031e" filled="f" stroked="t" strokeweight=".784027pt" strokecolor="#B9B9B9">
                <v:path arrowok="t"/>
              </v:shape>
            </v:group>
            <v:group style="position:absolute;left:5078;top:8867;width:2;height:4164" coordorigin="5078,8867" coordsize="2,4164">
              <v:shape style="position:absolute;left:5078;top:8867;width:2;height:4164" coordorigin="5078,8867" coordsize="0,4164" path="m5078,8867l5078,13031e" filled="f" stroked="t" strokeweight=".784027pt" strokecolor="#B9B9B9">
                <v:path arrowok="t"/>
              </v:shape>
            </v:group>
            <v:group style="position:absolute;left:5784;top:8867;width:2;height:4164" coordorigin="5784,8867" coordsize="2,4164">
              <v:shape style="position:absolute;left:5784;top:8867;width:2;height:4164" coordorigin="5784,8867" coordsize="0,4164" path="m5784,8867l5784,13031e" filled="f" stroked="t" strokeweight=".784027pt" strokecolor="#B9B9B9">
                <v:path arrowok="t"/>
              </v:shape>
            </v:group>
            <v:group style="position:absolute;left:6192;top:8867;width:2;height:4164" coordorigin="6192,8867" coordsize="2,4164">
              <v:shape style="position:absolute;left:6192;top:8867;width:2;height:4164" coordorigin="6192,8867" coordsize="0,4164" path="m6192,8867l6192,13031e" filled="f" stroked="t" strokeweight=".784027pt" strokecolor="#B9B9B9">
                <v:path arrowok="t"/>
              </v:shape>
            </v:group>
            <v:group style="position:absolute;left:6474;top:8867;width:2;height:4164" coordorigin="6474,8867" coordsize="2,4164">
              <v:shape style="position:absolute;left:6474;top:8867;width:2;height:4164" coordorigin="6474,8867" coordsize="0,4164" path="m6474,8867l6474,13031e" filled="f" stroked="t" strokeweight=".784027pt" strokecolor="#B9B9B9">
                <v:path arrowok="t"/>
              </v:shape>
            </v:group>
            <v:group style="position:absolute;left:6693;top:8867;width:2;height:4164" coordorigin="6693,8867" coordsize="2,4164">
              <v:shape style="position:absolute;left:6693;top:8867;width:2;height:4164" coordorigin="6693,8867" coordsize="0,4164" path="m6693,8867l6693,13031e" filled="f" stroked="t" strokeweight=".784027pt" strokecolor="#B9B9B9">
                <v:path arrowok="t"/>
              </v:shape>
            </v:group>
            <v:group style="position:absolute;left:6882;top:8867;width:2;height:4164" coordorigin="6882,8867" coordsize="2,4164">
              <v:shape style="position:absolute;left:6882;top:8867;width:2;height:4164" coordorigin="6882,8867" coordsize="0,4164" path="m6882,8867l6882,13031e" filled="f" stroked="t" strokeweight=".784027pt" strokecolor="#B9B9B9">
                <v:path arrowok="t"/>
              </v:shape>
            </v:group>
            <v:group style="position:absolute;left:7038;top:8867;width:2;height:4164" coordorigin="7038,8867" coordsize="2,4164">
              <v:shape style="position:absolute;left:7038;top:8867;width:2;height:4164" coordorigin="7038,8867" coordsize="0,4164" path="m7038,8867l7038,13031e" filled="f" stroked="t" strokeweight=".784027pt" strokecolor="#B9B9B9">
                <v:path arrowok="t"/>
              </v:shape>
            </v:group>
            <v:group style="position:absolute;left:7179;top:8867;width:2;height:4164" coordorigin="7179,8867" coordsize="2,4164">
              <v:shape style="position:absolute;left:7179;top:8867;width:2;height:4164" coordorigin="7179,8867" coordsize="0,4164" path="m7179,8867l7179,13031e" filled="f" stroked="t" strokeweight=".784027pt" strokecolor="#B9B9B9">
                <v:path arrowok="t"/>
              </v:shape>
            </v:group>
            <v:group style="position:absolute;left:7289;top:8867;width:2;height:4164" coordorigin="7289,8867" coordsize="2,4164">
              <v:shape style="position:absolute;left:7289;top:8867;width:2;height:4164" coordorigin="7289,8867" coordsize="0,4164" path="m7289,8867l7289,13031e" filled="f" stroked="t" strokeweight=".784027pt" strokecolor="#B9B9B9">
                <v:path arrowok="t"/>
              </v:shape>
            </v:group>
            <v:group style="position:absolute;left:7399;top:8867;width:2;height:4164" coordorigin="7399,8867" coordsize="2,4164">
              <v:shape style="position:absolute;left:7399;top:8867;width:2;height:4164" coordorigin="7399,8867" coordsize="0,4164" path="m7399,8867l7399,13031e" filled="f" stroked="t" strokeweight=".784027pt" strokecolor="#B9B9B9">
                <v:path arrowok="t"/>
              </v:shape>
            </v:group>
            <v:group style="position:absolute;left:8105;top:8867;width:2;height:4164" coordorigin="8105,8867" coordsize="2,4164">
              <v:shape style="position:absolute;left:8105;top:8867;width:2;height:4164" coordorigin="8105,8867" coordsize="0,4164" path="m8105,8867l8105,13031e" filled="f" stroked="t" strokeweight=".784027pt" strokecolor="#B9B9B9">
                <v:path arrowok="t"/>
              </v:shape>
            </v:group>
            <v:group style="position:absolute;left:8512;top:8867;width:2;height:4164" coordorigin="8512,8867" coordsize="2,4164">
              <v:shape style="position:absolute;left:8512;top:8867;width:2;height:4164" coordorigin="8512,8867" coordsize="0,4164" path="m8512,8867l8512,13031e" filled="f" stroked="t" strokeweight=".784027pt" strokecolor="#B9B9B9">
                <v:path arrowok="t"/>
              </v:shape>
            </v:group>
            <v:group style="position:absolute;left:8795;top:8867;width:2;height:4164" coordorigin="8795,8867" coordsize="2,4164">
              <v:shape style="position:absolute;left:8795;top:8867;width:2;height:4164" coordorigin="8795,8867" coordsize="0,4164" path="m8795,8867l8795,13031e" filled="f" stroked="t" strokeweight=".784027pt" strokecolor="#B9B9B9">
                <v:path arrowok="t"/>
              </v:shape>
            </v:group>
            <v:group style="position:absolute;left:9014;top:8867;width:2;height:4164" coordorigin="9014,8867" coordsize="2,4164">
              <v:shape style="position:absolute;left:9014;top:8867;width:2;height:4164" coordorigin="9014,8867" coordsize="0,4164" path="m9014,8867l9014,13031e" filled="f" stroked="t" strokeweight=".784027pt" strokecolor="#B9B9B9">
                <v:path arrowok="t"/>
              </v:shape>
            </v:group>
            <v:group style="position:absolute;left:9202;top:8867;width:2;height:4164" coordorigin="9202,8867" coordsize="2,4164">
              <v:shape style="position:absolute;left:9202;top:8867;width:2;height:4164" coordorigin="9202,8867" coordsize="0,4164" path="m9202,8867l9202,13031e" filled="f" stroked="t" strokeweight=".784027pt" strokecolor="#B9B9B9">
                <v:path arrowok="t"/>
              </v:shape>
            </v:group>
            <v:group style="position:absolute;left:9359;top:8867;width:2;height:4164" coordorigin="9359,8867" coordsize="2,4164">
              <v:shape style="position:absolute;left:9359;top:8867;width:2;height:4164" coordorigin="9359,8867" coordsize="0,4164" path="m9359,8867l9359,13031e" filled="f" stroked="t" strokeweight=".784027pt" strokecolor="#B9B9B9">
                <v:path arrowok="t"/>
              </v:shape>
            </v:group>
            <v:group style="position:absolute;left:9500;top:8867;width:2;height:4164" coordorigin="9500,8867" coordsize="2,4164">
              <v:shape style="position:absolute;left:9500;top:8867;width:2;height:4164" coordorigin="9500,8867" coordsize="0,4164" path="m9500,8867l9500,13031e" filled="f" stroked="t" strokeweight=".784027pt" strokecolor="#B9B9B9">
                <v:path arrowok="t"/>
              </v:shape>
            </v:group>
            <v:group style="position:absolute;left:9610;top:8867;width:2;height:4164" coordorigin="9610,8867" coordsize="2,4164">
              <v:shape style="position:absolute;left:9610;top:8867;width:2;height:4164" coordorigin="9610,8867" coordsize="0,4164" path="m9610,8867l9610,13031e" filled="f" stroked="t" strokeweight=".784027pt" strokecolor="#B9B9B9">
                <v:path arrowok="t"/>
              </v:shape>
            </v:group>
            <v:group style="position:absolute;left:9720;top:8867;width:2;height:4164" coordorigin="9720,8867" coordsize="2,4164">
              <v:shape style="position:absolute;left:9720;top:8867;width:2;height:4164" coordorigin="9720,8867" coordsize="0,4164" path="m9720,8867l9720,13031e" filled="f" stroked="t" strokeweight=".784027pt" strokecolor="#B9B9B9">
                <v:path arrowok="t"/>
              </v:shape>
            </v:group>
            <v:group style="position:absolute;left:2758;top:8867;width:2;height:4239" coordorigin="2758,8867" coordsize="2,4239">
              <v:shape style="position:absolute;left:2758;top:8867;width:2;height:4239" coordorigin="2758,8867" coordsize="0,4239" path="m2758,13106l2758,8867e" filled="f" stroked="t" strokeweight=".784027pt" strokecolor="#878787">
                <v:path arrowok="t"/>
              </v:shape>
            </v:group>
            <v:group style="position:absolute;left:2695;top:13031;width:7025;height:2" coordorigin="2695,13031" coordsize="7025,2">
              <v:shape style="position:absolute;left:2695;top:13031;width:7025;height:2" coordorigin="2695,13031" coordsize="7025,0" path="m2695,13031l9720,13031e" filled="f" stroked="t" strokeweight=".748962pt" strokecolor="#878787">
                <v:path arrowok="t"/>
              </v:shape>
            </v:group>
            <v:group style="position:absolute;left:2695;top:10949;width:63;height:2" coordorigin="2695,10949" coordsize="63,2">
              <v:shape style="position:absolute;left:2695;top:10949;width:63;height:2" coordorigin="2695,10949" coordsize="63,0" path="m2695,10949l2758,10949e" filled="f" stroked="t" strokeweight=".748962pt" strokecolor="#878787">
                <v:path arrowok="t"/>
              </v:shape>
            </v:group>
            <v:group style="position:absolute;left:2695;top:8867;width:63;height:2" coordorigin="2695,8867" coordsize="63,2">
              <v:shape style="position:absolute;left:2695;top:8867;width:63;height:2" coordorigin="2695,8867" coordsize="63,0" path="m2695,8867l2758,8867e" filled="f" stroked="t" strokeweight=".748962pt" strokecolor="#878787">
                <v:path arrowok="t"/>
              </v:shape>
            </v:group>
            <v:group style="position:absolute;left:5078;top:13031;width:2;height:75" coordorigin="5078,13031" coordsize="2,75">
              <v:shape style="position:absolute;left:5078;top:13031;width:2;height:75" coordorigin="5078,13031" coordsize="0,75" path="m5078,13031l5078,13106e" filled="f" stroked="t" strokeweight=".784027pt" strokecolor="#878787">
                <v:path arrowok="t"/>
              </v:shape>
            </v:group>
            <v:group style="position:absolute;left:7399;top:13031;width:2;height:75" coordorigin="7399,13031" coordsize="2,75">
              <v:shape style="position:absolute;left:7399;top:13031;width:2;height:75" coordorigin="7399,13031" coordsize="0,75" path="m7399,13031l7399,13106e" filled="f" stroked="t" strokeweight=".784027pt" strokecolor="#878787">
                <v:path arrowok="t"/>
              </v:shape>
            </v:group>
            <v:group style="position:absolute;left:9720;top:13031;width:2;height:75" coordorigin="9720,13031" coordsize="2,75">
              <v:shape style="position:absolute;left:9720;top:13031;width:2;height:75" coordorigin="9720,13031" coordsize="0,75" path="m9720,13031l9720,13106e" filled="f" stroked="t" strokeweight=".784027pt" strokecolor="#878787">
                <v:path arrowok="t"/>
              </v:shape>
            </v:group>
            <v:group style="position:absolute;left:3165;top:9526;width:4594;height:2921" coordorigin="3165,9526" coordsize="4594,2921">
              <v:shape style="position:absolute;left:3165;top:9526;width:4594;height:2921" coordorigin="3165,9526" coordsize="4594,2921" path="m7760,12447l6364,11398,4561,10260,3855,9915,3165,9526e" filled="f" stroked="t" strokeweight=".759056pt" strokecolor="#000000">
                <v:path arrowok="t"/>
                <v:stroke dashstyle="longDash"/>
              </v:shape>
            </v:group>
            <v:group style="position:absolute;left:7728;top:12417;width:63;height:60" coordorigin="7728,12417" coordsize="63,60">
              <v:shape style="position:absolute;left:7728;top:12417;width:63;height:60" coordorigin="7728,12417" coordsize="63,60" path="m7760,12477l7728,12447,7760,12417,7791,12447,7760,12477e" filled="t" fillcolor="#4F81BD" stroked="f">
                <v:path arrowok="t"/>
                <v:fill/>
              </v:shape>
            </v:group>
            <v:group style="position:absolute;left:7728;top:12447;width:31;height:30" coordorigin="7728,12447" coordsize="31,30">
              <v:shape style="position:absolute;left:7728;top:12447;width:31;height:30" coordorigin="7728,12447" coordsize="31,30" path="m7760,12477l7728,12447e" filled="f" stroked="t" strokeweight=".765676pt" strokecolor="#4A7EBB">
                <v:path arrowok="t"/>
              </v:shape>
            </v:group>
            <v:group style="position:absolute;left:7728;top:12417;width:31;height:30" coordorigin="7728,12417" coordsize="31,30">
              <v:shape style="position:absolute;left:7728;top:12417;width:31;height:30" coordorigin="7728,12417" coordsize="31,30" path="m7728,12447l7760,12417e" filled="f" stroked="t" strokeweight=".765676pt" strokecolor="#4A7EBB">
                <v:path arrowok="t"/>
              </v:shape>
            </v:group>
            <v:group style="position:absolute;left:7760;top:12417;width:31;height:30" coordorigin="7760,12417" coordsize="31,30">
              <v:shape style="position:absolute;left:7760;top:12417;width:31;height:30" coordorigin="7760,12417" coordsize="31,30" path="m7760,12417l7791,12447e" filled="f" stroked="t" strokeweight=".765676pt" strokecolor="#4A7EBB">
                <v:path arrowok="t"/>
              </v:shape>
            </v:group>
            <v:group style="position:absolute;left:6333;top:11364;width:63;height:60" coordorigin="6333,11364" coordsize="63,60">
              <v:shape style="position:absolute;left:6333;top:11364;width:63;height:60" coordorigin="6333,11364" coordsize="63,60" path="m6364,11424l6333,11394,6364,11364,6396,11394,6364,11424e" filled="t" fillcolor="#4F81BD" stroked="f">
                <v:path arrowok="t"/>
                <v:fill/>
              </v:shape>
            </v:group>
            <v:group style="position:absolute;left:6333;top:11394;width:31;height:30" coordorigin="6333,11394" coordsize="31,30">
              <v:shape style="position:absolute;left:6333;top:11394;width:31;height:30" coordorigin="6333,11394" coordsize="31,30" path="m6364,11424l6333,11394e" filled="f" stroked="t" strokeweight=".765676pt" strokecolor="#4A7EBB">
                <v:path arrowok="t"/>
              </v:shape>
            </v:group>
            <v:group style="position:absolute;left:6333;top:11364;width:31;height:30" coordorigin="6333,11364" coordsize="31,30">
              <v:shape style="position:absolute;left:6333;top:11364;width:31;height:30" coordorigin="6333,11364" coordsize="31,30" path="m6333,11394l6364,11364e" filled="f" stroked="t" strokeweight=".765676pt" strokecolor="#4A7EBB">
                <v:path arrowok="t"/>
              </v:shape>
            </v:group>
            <v:group style="position:absolute;left:6364;top:11364;width:31;height:30" coordorigin="6364,11364" coordsize="31,30">
              <v:shape style="position:absolute;left:6364;top:11364;width:31;height:30" coordorigin="6364,11364" coordsize="31,30" path="m6364,11364l6396,11394e" filled="f" stroked="t" strokeweight=".765676pt" strokecolor="#4A7EBB">
                <v:path arrowok="t"/>
              </v:shape>
            </v:group>
            <v:group style="position:absolute;left:4529;top:10230;width:63;height:60" coordorigin="4529,10230" coordsize="63,60">
              <v:shape style="position:absolute;left:4529;top:10230;width:63;height:60" coordorigin="4529,10230" coordsize="63,60" path="m4561,10290l4529,10260,4561,10230,4592,10260,4561,10290e" filled="t" fillcolor="#4F81BD" stroked="f">
                <v:path arrowok="t"/>
                <v:fill/>
              </v:shape>
            </v:group>
            <v:group style="position:absolute;left:4529;top:10260;width:31;height:30" coordorigin="4529,10260" coordsize="31,30">
              <v:shape style="position:absolute;left:4529;top:10260;width:31;height:30" coordorigin="4529,10260" coordsize="31,30" path="m4561,10290l4529,10260e" filled="f" stroked="t" strokeweight=".765676pt" strokecolor="#4A7EBB">
                <v:path arrowok="t"/>
              </v:shape>
            </v:group>
            <v:group style="position:absolute;left:4529;top:10230;width:31;height:30" coordorigin="4529,10230" coordsize="31,30">
              <v:shape style="position:absolute;left:4529;top:10230;width:31;height:30" coordorigin="4529,10230" coordsize="31,30" path="m4529,10260l4561,10230e" filled="f" stroked="t" strokeweight=".765676pt" strokecolor="#4A7EBB">
                <v:path arrowok="t"/>
              </v:shape>
            </v:group>
            <v:group style="position:absolute;left:4561;top:10230;width:31;height:30" coordorigin="4561,10230" coordsize="31,30">
              <v:shape style="position:absolute;left:4561;top:10230;width:31;height:30" coordorigin="4561,10230" coordsize="31,30" path="m4561,10230l4592,10260e" filled="f" stroked="t" strokeweight=".765676pt" strokecolor="#4A7EBB">
                <v:path arrowok="t"/>
              </v:shape>
            </v:group>
            <v:group style="position:absolute;left:3832;top:9884;width:63;height:60" coordorigin="3832,9884" coordsize="63,60">
              <v:shape style="position:absolute;left:3832;top:9884;width:63;height:60" coordorigin="3832,9884" coordsize="63,60" path="m3863,9944l3832,9914,3863,9884,3894,9914,3863,9944e" filled="t" fillcolor="#4F81BD" stroked="f">
                <v:path arrowok="t"/>
                <v:fill/>
              </v:shape>
            </v:group>
            <v:group style="position:absolute;left:3832;top:9914;width:31;height:30" coordorigin="3832,9914" coordsize="31,30">
              <v:shape style="position:absolute;left:3832;top:9914;width:31;height:30" coordorigin="3832,9914" coordsize="31,30" path="m3863,9944l3832,9914e" filled="f" stroked="t" strokeweight=".765676pt" strokecolor="#4A7EBB">
                <v:path arrowok="t"/>
              </v:shape>
            </v:group>
            <v:group style="position:absolute;left:3832;top:9884;width:31;height:30" coordorigin="3832,9884" coordsize="31,30">
              <v:shape style="position:absolute;left:3832;top:9884;width:31;height:30" coordorigin="3832,9884" coordsize="31,30" path="m3832,9914l3863,9884e" filled="f" stroked="t" strokeweight=".765676pt" strokecolor="#4A7EBB">
                <v:path arrowok="t"/>
              </v:shape>
            </v:group>
            <v:group style="position:absolute;left:3863;top:9884;width:31;height:30" coordorigin="3863,9884" coordsize="31,30">
              <v:shape style="position:absolute;left:3863;top:9884;width:31;height:30" coordorigin="3863,9884" coordsize="31,30" path="m3863,9884l3894,9914e" filled="f" stroked="t" strokeweight=".765676pt" strokecolor="#4A7EBB">
                <v:path arrowok="t"/>
              </v:shape>
            </v:group>
            <v:group style="position:absolute;left:3134;top:9496;width:63;height:60" coordorigin="3134,9496" coordsize="63,60">
              <v:shape style="position:absolute;left:3134;top:9496;width:63;height:60" coordorigin="3134,9496" coordsize="63,60" path="m3165,9555l3134,9526,3165,9496,3197,9526,3165,9555e" filled="t" fillcolor="#4F81BD" stroked="f">
                <v:path arrowok="t"/>
                <v:fill/>
              </v:shape>
            </v:group>
            <v:group style="position:absolute;left:3134;top:9526;width:31;height:30" coordorigin="3134,9526" coordsize="31,30">
              <v:shape style="position:absolute;left:3134;top:9526;width:31;height:30" coordorigin="3134,9526" coordsize="31,30" path="m3165,9555l3134,9526e" filled="f" stroked="t" strokeweight=".765676pt" strokecolor="#4A7EBB">
                <v:path arrowok="t"/>
              </v:shape>
            </v:group>
            <v:group style="position:absolute;left:3134;top:9496;width:31;height:30" coordorigin="3134,9496" coordsize="31,30">
              <v:shape style="position:absolute;left:3134;top:9496;width:31;height:30" coordorigin="3134,9496" coordsize="31,30" path="m3134,9526l3165,9496e" filled="f" stroked="t" strokeweight=".765676pt" strokecolor="#4A7EBB">
                <v:path arrowok="t"/>
              </v:shape>
            </v:group>
            <v:group style="position:absolute;left:3165;top:9496;width:31;height:30" coordorigin="3165,9496" coordsize="31,30">
              <v:shape style="position:absolute;left:3165;top:9496;width:31;height:30" coordorigin="3165,9496" coordsize="31,30" path="m3165,9496l3197,9526e" filled="f" stroked="t" strokeweight=".765676pt" strokecolor="#4A7EBB">
                <v:path arrowok="t"/>
              </v:shape>
            </v:group>
            <v:group style="position:absolute;left:3165;top:9361;width:4594;height:2981" coordorigin="3165,9361" coordsize="4594,2981">
              <v:shape style="position:absolute;left:3165;top:9361;width:4594;height:2981" coordorigin="3165,9361" coordsize="4594,2981" path="m7760,12342l6364,11248,4561,10110,3855,9750,3165,9361e" filled="f" stroked="t" strokeweight=".75935pt" strokecolor="#000000">
                <v:path arrowok="t"/>
              </v:shape>
            </v:group>
            <v:group style="position:absolute;left:7728;top:12312;width:63;height:60" coordorigin="7728,12312" coordsize="63,60">
              <v:shape style="position:absolute;left:7728;top:12312;width:63;height:60" coordorigin="7728,12312" coordsize="63,60" path="m7728,12342l7791,12342e" filled="f" stroked="t" strokeweight="3.09585pt" strokecolor="#C0504D">
                <v:path arrowok="t"/>
              </v:shape>
            </v:group>
            <v:group style="position:absolute;left:7728;top:12312;width:63;height:60" coordorigin="7728,12312" coordsize="63,60">
              <v:shape style="position:absolute;left:7728;top:12312;width:63;height:60" coordorigin="7728,12312" coordsize="63,60" path="m7728,12312l7791,12312,7791,12372,7728,12372,7728,12312xe" filled="f" stroked="t" strokeweight=".765693pt" strokecolor="#BE4B48">
                <v:path arrowok="t"/>
              </v:shape>
            </v:group>
            <v:group style="position:absolute;left:6333;top:11218;width:63;height:60" coordorigin="6333,11218" coordsize="63,60">
              <v:shape style="position:absolute;left:6333;top:11218;width:63;height:60" coordorigin="6333,11218" coordsize="63,60" path="m6333,11248l6395,11248e" filled="f" stroked="t" strokeweight="3.09585pt" strokecolor="#C0504D">
                <v:path arrowok="t"/>
              </v:shape>
            </v:group>
            <v:group style="position:absolute;left:6333;top:11218;width:63;height:60" coordorigin="6333,11218" coordsize="63,60">
              <v:shape style="position:absolute;left:6333;top:11218;width:63;height:60" coordorigin="6333,11218" coordsize="63,60" path="m6333,11218l6395,11218,6395,11278,6333,11278,6333,11218xe" filled="f" stroked="t" strokeweight=".765693pt" strokecolor="#BE4B48">
                <v:path arrowok="t"/>
              </v:shape>
            </v:group>
            <v:group style="position:absolute;left:4529;top:10080;width:63;height:60" coordorigin="4529,10080" coordsize="63,60">
              <v:shape style="position:absolute;left:4529;top:10080;width:63;height:60" coordorigin="4529,10080" coordsize="63,60" path="m4529,10110l4592,10110e" filled="f" stroked="t" strokeweight="3.096599pt" strokecolor="#C0504D">
                <v:path arrowok="t"/>
              </v:shape>
            </v:group>
            <v:group style="position:absolute;left:4529;top:10080;width:63;height:60" coordorigin="4529,10080" coordsize="63,60">
              <v:shape style="position:absolute;left:4529;top:10080;width:63;height:60" coordorigin="4529,10080" coordsize="63,60" path="m4529,10080l4592,10080,4592,10140,4529,10140,4529,10080xe" filled="f" stroked="t" strokeweight=".765693pt" strokecolor="#BE4B48">
                <v:path arrowok="t"/>
              </v:shape>
            </v:group>
            <v:group style="position:absolute;left:3824;top:9720;width:63;height:60" coordorigin="3824,9720" coordsize="63,60">
              <v:shape style="position:absolute;left:3824;top:9720;width:63;height:60" coordorigin="3824,9720" coordsize="63,60" path="m3824,9750l3887,9750e" filled="f" stroked="t" strokeweight="3.09585pt" strokecolor="#C0504D">
                <v:path arrowok="t"/>
              </v:shape>
            </v:group>
            <v:group style="position:absolute;left:3824;top:9720;width:63;height:60" coordorigin="3824,9720" coordsize="63,60">
              <v:shape style="position:absolute;left:3824;top:9720;width:63;height:60" coordorigin="3824,9720" coordsize="63,60" path="m3824,9720l3887,9720,3887,9780,3824,9780,3824,9720xe" filled="f" stroked="t" strokeweight=".765693pt" strokecolor="#BE4B48">
                <v:path arrowok="t"/>
              </v:shape>
            </v:group>
            <v:group style="position:absolute;left:3134;top:9331;width:63;height:60" coordorigin="3134,9331" coordsize="63,60">
              <v:shape style="position:absolute;left:3134;top:9331;width:63;height:60" coordorigin="3134,9331" coordsize="63,60" path="m3134,9361l3197,9361e" filled="f" stroked="t" strokeweight="3.09585pt" strokecolor="#C0504D">
                <v:path arrowok="t"/>
              </v:shape>
            </v:group>
            <v:group style="position:absolute;left:3134;top:9331;width:63;height:60" coordorigin="3134,9331" coordsize="63,60">
              <v:shape style="position:absolute;left:3134;top:9331;width:63;height:60" coordorigin="3134,9331" coordsize="63,60" path="m3134,9331l3197,9331,3197,9391,3134,9391,3134,9331xe" filled="f" stroked="t" strokeweight=".765693pt" strokecolor="#BE4B48">
                <v:path arrowok="t"/>
              </v:shape>
            </v:group>
            <v:group style="position:absolute;left:3165;top:9271;width:4594;height:2936" coordorigin="3165,9271" coordsize="4594,2936">
              <v:shape style="position:absolute;left:3165;top:9271;width:4594;height:2936" coordorigin="3165,9271" coordsize="4594,2936" path="m7760,12207l6364,11143,4561,10050,3855,9660,3165,9271e" filled="f" stroked="t" strokeweight=".759129pt" strokecolor="#000000">
                <v:path arrowok="t"/>
                <v:stroke dashstyle="dash"/>
              </v:shape>
            </v:group>
            <v:group style="position:absolute;left:7718;top:12152;width:105;height:100" coordorigin="7718,12152" coordsize="105,100">
              <v:shape style="position:absolute;left:7718;top:12152;width:105;height:100" coordorigin="7718,12152" coordsize="105,100" path="m7822,12252l7718,12252,7770,12152,7822,12252e" filled="t" fillcolor="#9BBB59" stroked="f">
                <v:path arrowok="t"/>
                <v:fill/>
              </v:shape>
            </v:group>
            <v:group style="position:absolute;left:7770;top:12152;width:52;height:100" coordorigin="7770,12152" coordsize="52,100">
              <v:shape style="position:absolute;left:7770;top:12152;width:52;height:100" coordorigin="7770,12152" coordsize="52,100" path="m7770,12152l7822,12252e" filled="f" stroked="t" strokeweight=".776465pt" strokecolor="#98B954">
                <v:path arrowok="t"/>
              </v:shape>
            </v:group>
            <v:group style="position:absolute;left:7718;top:12252;width:105;height:2" coordorigin="7718,12252" coordsize="105,2">
              <v:shape style="position:absolute;left:7718;top:12252;width:105;height:2" coordorigin="7718,12252" coordsize="105,0" path="m7822,12252l7718,12252e" filled="f" stroked="t" strokeweight=".748962pt" strokecolor="#98B954">
                <v:path arrowok="t"/>
              </v:shape>
            </v:group>
            <v:group style="position:absolute;left:6321;top:11099;width:105;height:100" coordorigin="6321,11099" coordsize="105,100">
              <v:shape style="position:absolute;left:6321;top:11099;width:105;height:100" coordorigin="6321,11099" coordsize="105,100" path="m6425,11199l6321,11199,6373,11099,6425,11199e" filled="t" fillcolor="#9BBB59" stroked="f">
                <v:path arrowok="t"/>
                <v:fill/>
              </v:shape>
            </v:group>
            <v:group style="position:absolute;left:6373;top:11099;width:52;height:100" coordorigin="6373,11099" coordsize="52,100">
              <v:shape style="position:absolute;left:6373;top:11099;width:52;height:100" coordorigin="6373,11099" coordsize="52,100" path="m6373,11099l6425,11199e" filled="f" stroked="t" strokeweight=".776465pt" strokecolor="#98B954">
                <v:path arrowok="t"/>
              </v:shape>
            </v:group>
            <v:group style="position:absolute;left:6321;top:11199;width:105;height:2" coordorigin="6321,11199" coordsize="105,2">
              <v:shape style="position:absolute;left:6321;top:11199;width:105;height:2" coordorigin="6321,11199" coordsize="105,0" path="m6425,11199l6321,11199e" filled="f" stroked="t" strokeweight=".748962pt" strokecolor="#98B954">
                <v:path arrowok="t"/>
              </v:shape>
            </v:group>
            <v:group style="position:absolute;left:4515;top:10009;width:105;height:100" coordorigin="4515,10009" coordsize="105,100">
              <v:shape style="position:absolute;left:4515;top:10009;width:105;height:100" coordorigin="4515,10009" coordsize="105,100" path="m4620,10109l4515,10109,4568,10009,4620,10109e" filled="t" fillcolor="#9BBB59" stroked="f">
                <v:path arrowok="t"/>
                <v:fill/>
              </v:shape>
            </v:group>
            <v:group style="position:absolute;left:4568;top:10009;width:52;height:100" coordorigin="4568,10009" coordsize="52,100">
              <v:shape style="position:absolute;left:4568;top:10009;width:52;height:100" coordorigin="4568,10009" coordsize="52,100" path="m4568,10009l4620,10109e" filled="f" stroked="t" strokeweight=".776465pt" strokecolor="#98B954">
                <v:path arrowok="t"/>
              </v:shape>
            </v:group>
            <v:group style="position:absolute;left:4515;top:10109;width:105;height:2" coordorigin="4515,10109" coordsize="105,2">
              <v:shape style="position:absolute;left:4515;top:10109;width:105;height:2" coordorigin="4515,10109" coordsize="105,0" path="m4620,10109l4515,10109e" filled="f" stroked="t" strokeweight=".748962pt" strokecolor="#98B954">
                <v:path arrowok="t"/>
              </v:shape>
            </v:group>
            <v:group style="position:absolute;left:3817;top:9620;width:105;height:100" coordorigin="3817,9620" coordsize="105,100">
              <v:shape style="position:absolute;left:3817;top:9620;width:105;height:100" coordorigin="3817,9620" coordsize="105,100" path="m3921,9719l3817,9719,3869,9620,3921,9719e" filled="t" fillcolor="#9BBB59" stroked="f">
                <v:path arrowok="t"/>
                <v:fill/>
              </v:shape>
            </v:group>
            <v:group style="position:absolute;left:3869;top:9620;width:52;height:100" coordorigin="3869,9620" coordsize="52,100">
              <v:shape style="position:absolute;left:3869;top:9620;width:52;height:100" coordorigin="3869,9620" coordsize="52,100" path="m3869,9620l3921,9719e" filled="f" stroked="t" strokeweight=".776465pt" strokecolor="#98B954">
                <v:path arrowok="t"/>
              </v:shape>
            </v:group>
            <v:group style="position:absolute;left:3817;top:9719;width:105;height:2" coordorigin="3817,9719" coordsize="105,2">
              <v:shape style="position:absolute;left:3817;top:9719;width:105;height:2" coordorigin="3817,9719" coordsize="105,0" path="m3921,9719l3817,9719e" filled="f" stroked="t" strokeweight=".748962pt" strokecolor="#98B954">
                <v:path arrowok="t"/>
              </v:shape>
            </v:group>
            <v:group style="position:absolute;left:3118;top:9226;width:105;height:100" coordorigin="3118,9226" coordsize="105,100">
              <v:shape style="position:absolute;left:3118;top:9226;width:105;height:100" coordorigin="3118,9226" coordsize="105,100" path="m3223,9326l3118,9326,3171,9226,3223,9326e" filled="t" fillcolor="#9BBB59" stroked="f">
                <v:path arrowok="t"/>
                <v:fill/>
              </v:shape>
            </v:group>
            <v:group style="position:absolute;left:3171;top:9226;width:52;height:100" coordorigin="3171,9226" coordsize="52,100">
              <v:shape style="position:absolute;left:3171;top:9226;width:52;height:100" coordorigin="3171,9226" coordsize="52,100" path="m3171,9226l3223,9326e" filled="f" stroked="t" strokeweight=".776465pt" strokecolor="#98B954">
                <v:path arrowok="t"/>
              </v:shape>
            </v:group>
            <v:group style="position:absolute;left:3118;top:9326;width:105;height:2" coordorigin="3118,9326" coordsize="105,2">
              <v:shape style="position:absolute;left:3118;top:9326;width:105;height:2" coordorigin="3118,9326" coordsize="105,0" path="m3223,9326l3118,9326e" filled="f" stroked="t" strokeweight=".748962pt" strokecolor="#98B954">
                <v:path arrowok="t"/>
              </v:shape>
            </v:group>
            <v:group style="position:absolute;left:4184;top:14274;width:533;height:2" coordorigin="4184,14274" coordsize="533,2">
              <v:shape style="position:absolute;left:4184;top:14274;width:533;height:2" coordorigin="4184,14274" coordsize="533,0" path="m4184,14274l4718,14274e" filled="f" stroked="t" strokeweight=".748962pt" strokecolor="#000000">
                <v:path arrowok="t"/>
                <v:stroke dashstyle="longDash"/>
              </v:shape>
            </v:group>
            <v:group style="position:absolute;left:4420;top:14244;width:63;height:60" coordorigin="4420,14244" coordsize="63,60">
              <v:shape style="position:absolute;left:4420;top:14244;width:63;height:60" coordorigin="4420,14244" coordsize="63,60" path="m4451,14304l4420,14274,4451,14244,4482,14274,4451,14304e" filled="t" fillcolor="#4F81BD" stroked="f">
                <v:path arrowok="t"/>
                <v:fill/>
              </v:shape>
            </v:group>
            <v:group style="position:absolute;left:4420;top:14274;width:31;height:30" coordorigin="4420,14274" coordsize="31,30">
              <v:shape style="position:absolute;left:4420;top:14274;width:31;height:30" coordorigin="4420,14274" coordsize="31,30" path="m4451,14304l4420,14274e" filled="f" stroked="t" strokeweight=".765693pt" strokecolor="#4A7EBB">
                <v:path arrowok="t"/>
              </v:shape>
            </v:group>
            <v:group style="position:absolute;left:4420;top:14244;width:31;height:30" coordorigin="4420,14244" coordsize="31,30">
              <v:shape style="position:absolute;left:4420;top:14244;width:31;height:30" coordorigin="4420,14244" coordsize="31,30" path="m4420,14274l4451,14244e" filled="f" stroked="t" strokeweight=".765693pt" strokecolor="#4A7EBB">
                <v:path arrowok="t"/>
              </v:shape>
            </v:group>
            <v:group style="position:absolute;left:4451;top:14244;width:31;height:30" coordorigin="4451,14244" coordsize="31,30">
              <v:shape style="position:absolute;left:4451;top:14244;width:31;height:30" coordorigin="4451,14244" coordsize="31,30" path="m4451,14244l4482,14274e" filled="f" stroked="t" strokeweight=".765693pt" strokecolor="#4A7EBB">
                <v:path arrowok="t"/>
              </v:shape>
            </v:group>
            <v:group style="position:absolute;left:5376;top:14274;width:533;height:2" coordorigin="5376,14274" coordsize="533,2">
              <v:shape style="position:absolute;left:5376;top:14274;width:533;height:2" coordorigin="5376,14274" coordsize="533,0" path="m5376,14274l5909,14274e" filled="f" stroked="t" strokeweight=".748962pt" strokecolor="#000000">
                <v:path arrowok="t"/>
              </v:shape>
            </v:group>
            <v:group style="position:absolute;left:5611;top:14244;width:63;height:60" coordorigin="5611,14244" coordsize="63,60">
              <v:shape style="position:absolute;left:5611;top:14244;width:63;height:60" coordorigin="5611,14244" coordsize="63,60" path="m5611,14274l5674,14274e" filled="f" stroked="t" strokeweight="3.096599pt" strokecolor="#C0504D">
                <v:path arrowok="t"/>
              </v:shape>
            </v:group>
            <v:group style="position:absolute;left:5611;top:14244;width:63;height:60" coordorigin="5611,14244" coordsize="63,60">
              <v:shape style="position:absolute;left:5611;top:14244;width:63;height:60" coordorigin="5611,14244" coordsize="63,60" path="m5611,14244l5674,14244,5674,14304,5611,14304,5611,14244xe" filled="f" stroked="t" strokeweight=".765693pt" strokecolor="#BE4B48">
                <v:path arrowok="t"/>
              </v:shape>
            </v:group>
            <v:group style="position:absolute;left:6568;top:14274;width:533;height:2" coordorigin="6568,14274" coordsize="533,2">
              <v:shape style="position:absolute;left:6568;top:14274;width:533;height:2" coordorigin="6568,14274" coordsize="533,0" path="m6568,14274l7101,14274e" filled="f" stroked="t" strokeweight=".748962pt" strokecolor="#000000">
                <v:path arrowok="t"/>
                <v:stroke dashstyle="dash"/>
              </v:shape>
            </v:group>
            <v:group style="position:absolute;left:6787;top:14229;width:94;height:75" coordorigin="6787,14229" coordsize="94,75">
              <v:shape style="position:absolute;left:6787;top:14229;width:94;height:75" coordorigin="6787,14229" coordsize="94,75" path="m6882,14304l6787,14304,6835,14229,6882,14304e" filled="t" fillcolor="#9BBB59" stroked="f">
                <v:path arrowok="t"/>
                <v:fill/>
              </v:shape>
            </v:group>
            <v:group style="position:absolute;left:6835;top:14229;width:47;height:75" coordorigin="6835,14229" coordsize="47,75">
              <v:shape style="position:absolute;left:6835;top:14229;width:47;height:75" coordorigin="6835,14229" coordsize="47,75" path="m6835,14229l6882,14304e" filled="f" stroked="t" strokeweight=".774107pt" strokecolor="#98B954">
                <v:path arrowok="t"/>
              </v:shape>
            </v:group>
            <v:group style="position:absolute;left:1425;top:8028;width:8797;height:6531" coordorigin="1425,8028" coordsize="8797,6531">
              <v:shape style="position:absolute;left:1425;top:8028;width:8797;height:6531" coordorigin="1425,8028" coordsize="8797,6531" path="m1425,8028l10222,8028,10222,14559,1425,14559,1425,8028xe" filled="f" stroked="t" strokeweight=".785pt" strokecolor="#878787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16"/>
          <w:szCs w:val="16"/>
          <w:w w:val="107"/>
        </w:rPr>
        <w:t> </w:t>
      </w:r>
      <w:r>
        <w:rPr>
          <w:rFonts w:ascii="Calibri" w:hAnsi="Calibri" w:cs="Calibri" w:eastAsia="Calibri"/>
          <w:sz w:val="16"/>
          <w:szCs w:val="16"/>
          <w:w w:val="100"/>
        </w:rPr>
        <w:tab/>
      </w:r>
      <w:r>
        <w:rPr>
          <w:rFonts w:ascii="Calibri" w:hAnsi="Calibri" w:cs="Calibri" w:eastAsia="Calibri"/>
          <w:sz w:val="16"/>
          <w:szCs w:val="16"/>
          <w:spacing w:val="7"/>
          <w:w w:val="100"/>
        </w:rPr>
        <w:t>1</w:t>
      </w:r>
      <w:r>
        <w:rPr>
          <w:rFonts w:ascii="Calibri" w:hAnsi="Calibri" w:cs="Calibri" w:eastAsia="Calibri"/>
          <w:sz w:val="16"/>
          <w:szCs w:val="16"/>
          <w:spacing w:val="7"/>
          <w:w w:val="100"/>
        </w:rPr>
        <w:t>0</w:t>
      </w:r>
      <w:r>
        <w:rPr>
          <w:rFonts w:ascii="Calibri" w:hAnsi="Calibri" w:cs="Calibri" w:eastAsia="Calibri"/>
          <w:sz w:val="16"/>
          <w:szCs w:val="16"/>
          <w:spacing w:val="-6"/>
          <w:w w:val="100"/>
        </w:rPr>
        <w:t>-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yr</w:t>
      </w:r>
      <w:r>
        <w:rPr>
          <w:rFonts w:ascii="Calibri" w:hAnsi="Calibri" w:cs="Calibri" w:eastAsia="Calibri"/>
          <w:sz w:val="16"/>
          <w:szCs w:val="16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ab/>
      </w:r>
      <w:r>
        <w:rPr>
          <w:rFonts w:ascii="Calibri" w:hAnsi="Calibri" w:cs="Calibri" w:eastAsia="Calibri"/>
          <w:sz w:val="16"/>
          <w:szCs w:val="16"/>
          <w:spacing w:val="7"/>
          <w:w w:val="107"/>
        </w:rPr>
        <w:t>2</w:t>
      </w:r>
      <w:r>
        <w:rPr>
          <w:rFonts w:ascii="Calibri" w:hAnsi="Calibri" w:cs="Calibri" w:eastAsia="Calibri"/>
          <w:sz w:val="16"/>
          <w:szCs w:val="16"/>
          <w:spacing w:val="7"/>
          <w:w w:val="107"/>
        </w:rPr>
        <w:t>0</w:t>
      </w:r>
      <w:r>
        <w:rPr>
          <w:rFonts w:ascii="Calibri" w:hAnsi="Calibri" w:cs="Calibri" w:eastAsia="Calibri"/>
          <w:sz w:val="16"/>
          <w:szCs w:val="16"/>
          <w:spacing w:val="-6"/>
          <w:w w:val="107"/>
        </w:rPr>
        <w:t>-</w:t>
      </w:r>
      <w:r>
        <w:rPr>
          <w:rFonts w:ascii="Calibri" w:hAnsi="Calibri" w:cs="Calibri" w:eastAsia="Calibri"/>
          <w:sz w:val="16"/>
          <w:szCs w:val="16"/>
          <w:spacing w:val="0"/>
          <w:w w:val="107"/>
        </w:rPr>
        <w:t>yr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spacing w:before="31" w:after="0" w:line="240" w:lineRule="auto"/>
        <w:ind w:right="-20"/>
        <w:jc w:val="left"/>
        <w:tabs>
          <w:tab w:pos="580" w:val="left"/>
        </w:tabs>
        <w:rPr>
          <w:rFonts w:ascii="Calibri" w:hAnsi="Calibri" w:cs="Calibri" w:eastAsia="Calibri"/>
          <w:sz w:val="16"/>
          <w:szCs w:val="16"/>
        </w:rPr>
      </w:pPr>
      <w:rPr/>
      <w:r>
        <w:rPr/>
        <w:br w:type="column"/>
      </w:r>
      <w:r>
        <w:rPr>
          <w:rFonts w:ascii="Calibri" w:hAnsi="Calibri" w:cs="Calibri" w:eastAsia="Calibri"/>
          <w:sz w:val="16"/>
          <w:szCs w:val="16"/>
          <w:w w:val="107"/>
        </w:rPr>
        <w:t> </w:t>
      </w:r>
      <w:r>
        <w:rPr>
          <w:rFonts w:ascii="Calibri" w:hAnsi="Calibri" w:cs="Calibri" w:eastAsia="Calibri"/>
          <w:sz w:val="16"/>
          <w:szCs w:val="16"/>
          <w:w w:val="100"/>
        </w:rPr>
        <w:t>     </w:t>
      </w:r>
      <w:r>
        <w:rPr>
          <w:rFonts w:ascii="Calibri" w:hAnsi="Calibri" w:cs="Calibri" w:eastAsia="Calibri"/>
          <w:sz w:val="16"/>
          <w:szCs w:val="16"/>
          <w:w w:val="107"/>
        </w:rPr>
      </w:r>
      <w:r>
        <w:rPr>
          <w:rFonts w:ascii="Calibri" w:hAnsi="Calibri" w:cs="Calibri" w:eastAsia="Calibri"/>
          <w:sz w:val="16"/>
          <w:szCs w:val="16"/>
          <w:w w:val="107"/>
          <w:u w:val="single" w:color="98B954"/>
        </w:rPr>
        <w:t> </w:t>
      </w:r>
      <w:r>
        <w:rPr>
          <w:rFonts w:ascii="Calibri" w:hAnsi="Calibri" w:cs="Calibri" w:eastAsia="Calibri"/>
          <w:sz w:val="16"/>
          <w:szCs w:val="16"/>
          <w:w w:val="100"/>
          <w:u w:val="single" w:color="98B954"/>
        </w:rPr>
        <w:t> </w:t>
      </w:r>
      <w:r>
        <w:rPr>
          <w:rFonts w:ascii="Calibri" w:hAnsi="Calibri" w:cs="Calibri" w:eastAsia="Calibri"/>
          <w:sz w:val="16"/>
          <w:szCs w:val="16"/>
          <w:spacing w:val="-17"/>
          <w:w w:val="100"/>
          <w:u w:val="single" w:color="98B954"/>
        </w:rPr>
        <w:t> </w:t>
      </w:r>
      <w:r>
        <w:rPr>
          <w:rFonts w:ascii="Calibri" w:hAnsi="Calibri" w:cs="Calibri" w:eastAsia="Calibri"/>
          <w:sz w:val="16"/>
          <w:szCs w:val="16"/>
          <w:spacing w:val="-17"/>
          <w:w w:val="100"/>
          <w:u w:val="single" w:color="98B954"/>
        </w:rPr>
      </w:r>
      <w:r>
        <w:rPr>
          <w:rFonts w:ascii="Calibri" w:hAnsi="Calibri" w:cs="Calibri" w:eastAsia="Calibri"/>
          <w:sz w:val="16"/>
          <w:szCs w:val="16"/>
          <w:spacing w:val="-17"/>
          <w:w w:val="100"/>
        </w:rPr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ab/>
      </w:r>
      <w:r>
        <w:rPr>
          <w:rFonts w:ascii="Calibri" w:hAnsi="Calibri" w:cs="Calibri" w:eastAsia="Calibri"/>
          <w:sz w:val="16"/>
          <w:szCs w:val="16"/>
          <w:spacing w:val="7"/>
          <w:w w:val="107"/>
        </w:rPr>
        <w:t>5</w:t>
      </w:r>
      <w:r>
        <w:rPr>
          <w:rFonts w:ascii="Calibri" w:hAnsi="Calibri" w:cs="Calibri" w:eastAsia="Calibri"/>
          <w:sz w:val="16"/>
          <w:szCs w:val="16"/>
          <w:spacing w:val="7"/>
          <w:w w:val="107"/>
        </w:rPr>
        <w:t>0</w:t>
      </w:r>
      <w:r>
        <w:rPr>
          <w:rFonts w:ascii="Calibri" w:hAnsi="Calibri" w:cs="Calibri" w:eastAsia="Calibri"/>
          <w:sz w:val="16"/>
          <w:szCs w:val="16"/>
          <w:spacing w:val="-6"/>
          <w:w w:val="107"/>
        </w:rPr>
        <w:t>-</w:t>
      </w:r>
      <w:r>
        <w:rPr>
          <w:rFonts w:ascii="Calibri" w:hAnsi="Calibri" w:cs="Calibri" w:eastAsia="Calibri"/>
          <w:sz w:val="16"/>
          <w:szCs w:val="16"/>
          <w:spacing w:val="0"/>
          <w:w w:val="107"/>
        </w:rPr>
        <w:t>yr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400" w:right="1720"/>
          <w:cols w:num="2" w:equalWidth="0">
            <w:col w:w="4939" w:space="229"/>
            <w:col w:w="395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743" w:footer="773" w:top="1160" w:bottom="960" w:left="1720" w:right="1720"/>
          <w:pgSz w:w="12240" w:h="15840"/>
        </w:sectPr>
      </w:pPr>
      <w:rPr/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8" w:lineRule="exact"/>
        <w:ind w:right="-20"/>
        <w:jc w:val="right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spacing w:val="6"/>
          <w:w w:val="107"/>
        </w:rPr>
        <w:t>1</w:t>
      </w:r>
      <w:r>
        <w:rPr>
          <w:rFonts w:ascii="Calibri" w:hAnsi="Calibri" w:cs="Calibri" w:eastAsia="Calibri"/>
          <w:sz w:val="18"/>
          <w:szCs w:val="18"/>
          <w:spacing w:val="6"/>
          <w:w w:val="107"/>
        </w:rPr>
        <w:t>0</w:t>
      </w:r>
      <w:r>
        <w:rPr>
          <w:rFonts w:ascii="Calibri" w:hAnsi="Calibri" w:cs="Calibri" w:eastAsia="Calibri"/>
          <w:sz w:val="18"/>
          <w:szCs w:val="18"/>
          <w:spacing w:val="6"/>
          <w:w w:val="107"/>
        </w:rPr>
        <w:t>0</w:t>
      </w:r>
      <w:r>
        <w:rPr>
          <w:rFonts w:ascii="Calibri" w:hAnsi="Calibri" w:cs="Calibri" w:eastAsia="Calibri"/>
          <w:sz w:val="18"/>
          <w:szCs w:val="18"/>
          <w:spacing w:val="-4"/>
          <w:w w:val="107"/>
        </w:rPr>
        <w:t>.</w:t>
      </w:r>
      <w:r>
        <w:rPr>
          <w:rFonts w:ascii="Calibri" w:hAnsi="Calibri" w:cs="Calibri" w:eastAsia="Calibri"/>
          <w:sz w:val="18"/>
          <w:szCs w:val="18"/>
          <w:spacing w:val="0"/>
          <w:w w:val="107"/>
        </w:rPr>
        <w:t>0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</w:r>
    </w:p>
    <w:p>
      <w:pPr>
        <w:spacing w:before="0" w:after="0" w:line="409" w:lineRule="exact"/>
        <w:ind w:right="-20"/>
        <w:jc w:val="left"/>
        <w:rPr>
          <w:rFonts w:ascii="Calibri" w:hAnsi="Calibri" w:cs="Calibri" w:eastAsia="Calibri"/>
          <w:sz w:val="34"/>
          <w:szCs w:val="34"/>
        </w:rPr>
      </w:pPr>
      <w:rPr/>
      <w:r>
        <w:rPr/>
        <w:br w:type="column"/>
      </w:r>
      <w:r>
        <w:rPr>
          <w:rFonts w:ascii="Calibri" w:hAnsi="Calibri" w:cs="Calibri" w:eastAsia="Calibri"/>
          <w:sz w:val="34"/>
          <w:szCs w:val="34"/>
          <w:spacing w:val="-4"/>
          <w:w w:val="105"/>
          <w:b/>
          <w:bCs/>
          <w:position w:val="1"/>
        </w:rPr>
        <w:t>G</w:t>
      </w:r>
      <w:r>
        <w:rPr>
          <w:rFonts w:ascii="Calibri" w:hAnsi="Calibri" w:cs="Calibri" w:eastAsia="Calibri"/>
          <w:sz w:val="34"/>
          <w:szCs w:val="34"/>
          <w:spacing w:val="2"/>
          <w:w w:val="104"/>
          <w:b/>
          <w:bCs/>
          <w:position w:val="1"/>
        </w:rPr>
        <w:t>ha</w:t>
      </w:r>
      <w:r>
        <w:rPr>
          <w:rFonts w:ascii="Calibri" w:hAnsi="Calibri" w:cs="Calibri" w:eastAsia="Calibri"/>
          <w:sz w:val="34"/>
          <w:szCs w:val="34"/>
          <w:spacing w:val="7"/>
          <w:w w:val="105"/>
          <w:b/>
          <w:bCs/>
          <w:position w:val="1"/>
        </w:rPr>
        <w:t>z</w:t>
      </w:r>
      <w:r>
        <w:rPr>
          <w:rFonts w:ascii="Calibri" w:hAnsi="Calibri" w:cs="Calibri" w:eastAsia="Calibri"/>
          <w:sz w:val="34"/>
          <w:szCs w:val="34"/>
          <w:spacing w:val="2"/>
          <w:w w:val="104"/>
          <w:b/>
          <w:bCs/>
          <w:position w:val="1"/>
        </w:rPr>
        <w:t>ni</w:t>
      </w:r>
      <w:r>
        <w:rPr>
          <w:rFonts w:ascii="Calibri" w:hAnsi="Calibri" w:cs="Calibri" w:eastAsia="Calibri"/>
          <w:sz w:val="34"/>
          <w:szCs w:val="3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1546" w:space="2573"/>
            <w:col w:w="4681"/>
          </w:cols>
        </w:sectPr>
      </w:pPr>
      <w:rPr/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18" w:lineRule="exact"/>
        <w:ind w:left="1186" w:right="-20"/>
        <w:jc w:val="left"/>
        <w:rPr>
          <w:rFonts w:ascii="Calibri" w:hAnsi="Calibri" w:cs="Calibri" w:eastAsia="Calibri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2.626724pt;margin-top:-43.495358pt;width:11.67490pt;height:101.157765pt;mso-position-horizontal-relative:page;mso-position-vertical-relative:paragraph;z-index:-3002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16" w:lineRule="exact"/>
                    <w:ind w:left="20" w:right="-49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5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6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6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9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7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6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  <w:b/>
                      <w:bCs/>
                      <w:position w:val="1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7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  <w:b/>
                      <w:bCs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b/>
                      <w:bCs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3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6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6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6"/>
                      <w:w w:val="100"/>
                      <w:b/>
                      <w:bCs/>
                      <w:position w:val="1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b/>
                      <w:bCs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alibri" w:hAnsi="Calibri" w:cs="Calibri" w:eastAsia="Calibri"/>
          <w:sz w:val="18"/>
          <w:szCs w:val="18"/>
          <w:spacing w:val="6"/>
          <w:w w:val="107"/>
        </w:rPr>
        <w:t>1</w:t>
      </w:r>
      <w:r>
        <w:rPr>
          <w:rFonts w:ascii="Calibri" w:hAnsi="Calibri" w:cs="Calibri" w:eastAsia="Calibri"/>
          <w:sz w:val="18"/>
          <w:szCs w:val="18"/>
          <w:spacing w:val="6"/>
          <w:w w:val="107"/>
        </w:rPr>
        <w:t>0</w:t>
      </w:r>
      <w:r>
        <w:rPr>
          <w:rFonts w:ascii="Calibri" w:hAnsi="Calibri" w:cs="Calibri" w:eastAsia="Calibri"/>
          <w:sz w:val="18"/>
          <w:szCs w:val="18"/>
          <w:spacing w:val="-4"/>
          <w:w w:val="107"/>
        </w:rPr>
        <w:t>.</w:t>
      </w:r>
      <w:r>
        <w:rPr>
          <w:rFonts w:ascii="Calibri" w:hAnsi="Calibri" w:cs="Calibri" w:eastAsia="Calibri"/>
          <w:sz w:val="18"/>
          <w:szCs w:val="18"/>
          <w:spacing w:val="0"/>
          <w:w w:val="107"/>
        </w:rPr>
        <w:t>0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</w:sectPr>
      </w:pPr>
      <w:rPr/>
    </w:p>
    <w:p>
      <w:pPr>
        <w:spacing w:before="28" w:after="0" w:line="240" w:lineRule="auto"/>
        <w:ind w:right="-20"/>
        <w:jc w:val="right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spacing w:val="6"/>
          <w:w w:val="107"/>
        </w:rPr>
        <w:t>1</w:t>
      </w:r>
      <w:r>
        <w:rPr>
          <w:rFonts w:ascii="Calibri" w:hAnsi="Calibri" w:cs="Calibri" w:eastAsia="Calibri"/>
          <w:sz w:val="18"/>
          <w:szCs w:val="18"/>
          <w:spacing w:val="-4"/>
          <w:w w:val="107"/>
        </w:rPr>
        <w:t>.</w:t>
      </w:r>
      <w:r>
        <w:rPr>
          <w:rFonts w:ascii="Calibri" w:hAnsi="Calibri" w:cs="Calibri" w:eastAsia="Calibri"/>
          <w:sz w:val="18"/>
          <w:szCs w:val="18"/>
          <w:spacing w:val="0"/>
          <w:w w:val="107"/>
        </w:rPr>
        <w:t>0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8" w:lineRule="exact"/>
        <w:ind w:right="-20"/>
        <w:jc w:val="left"/>
        <w:tabs>
          <w:tab w:pos="2140" w:val="left"/>
          <w:tab w:pos="4280" w:val="left"/>
          <w:tab w:pos="6440" w:val="left"/>
        </w:tabs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spacing w:val="6"/>
          <w:w w:val="100"/>
        </w:rPr>
        <w:t>1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0</w:t>
      </w:r>
      <w:r>
        <w:rPr>
          <w:rFonts w:ascii="Calibri" w:hAnsi="Calibri" w:cs="Calibri" w:eastAsia="Calibri"/>
          <w:sz w:val="18"/>
          <w:szCs w:val="18"/>
          <w:spacing w:val="-28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ab/>
      </w:r>
      <w:r>
        <w:rPr>
          <w:rFonts w:ascii="Calibri" w:hAnsi="Calibri" w:cs="Calibri" w:eastAsia="Calibri"/>
          <w:sz w:val="18"/>
          <w:szCs w:val="18"/>
          <w:spacing w:val="6"/>
          <w:w w:val="100"/>
        </w:rPr>
        <w:t>1</w:t>
      </w:r>
      <w:r>
        <w:rPr>
          <w:rFonts w:ascii="Calibri" w:hAnsi="Calibri" w:cs="Calibri" w:eastAsia="Calibri"/>
          <w:sz w:val="18"/>
          <w:szCs w:val="18"/>
          <w:spacing w:val="6"/>
          <w:w w:val="100"/>
        </w:rPr>
        <w:t>0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0</w:t>
      </w:r>
      <w:r>
        <w:rPr>
          <w:rFonts w:ascii="Calibri" w:hAnsi="Calibri" w:cs="Calibri" w:eastAsia="Calibri"/>
          <w:sz w:val="18"/>
          <w:szCs w:val="18"/>
          <w:spacing w:val="-22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ab/>
      </w:r>
      <w:r>
        <w:rPr>
          <w:rFonts w:ascii="Calibri" w:hAnsi="Calibri" w:cs="Calibri" w:eastAsia="Calibri"/>
          <w:sz w:val="18"/>
          <w:szCs w:val="18"/>
          <w:spacing w:val="6"/>
          <w:w w:val="100"/>
        </w:rPr>
        <w:t>1</w:t>
      </w:r>
      <w:r>
        <w:rPr>
          <w:rFonts w:ascii="Calibri" w:hAnsi="Calibri" w:cs="Calibri" w:eastAsia="Calibri"/>
          <w:sz w:val="18"/>
          <w:szCs w:val="18"/>
          <w:spacing w:val="6"/>
          <w:w w:val="100"/>
        </w:rPr>
        <w:t>0</w:t>
      </w:r>
      <w:r>
        <w:rPr>
          <w:rFonts w:ascii="Calibri" w:hAnsi="Calibri" w:cs="Calibri" w:eastAsia="Calibri"/>
          <w:sz w:val="18"/>
          <w:szCs w:val="18"/>
          <w:spacing w:val="6"/>
          <w:w w:val="100"/>
        </w:rPr>
        <w:t>0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0</w:t>
      </w:r>
      <w:r>
        <w:rPr>
          <w:rFonts w:ascii="Calibri" w:hAnsi="Calibri" w:cs="Calibri" w:eastAsia="Calibri"/>
          <w:sz w:val="18"/>
          <w:szCs w:val="18"/>
          <w:spacing w:val="-15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ab/>
      </w:r>
      <w:r>
        <w:rPr>
          <w:rFonts w:ascii="Calibri" w:hAnsi="Calibri" w:cs="Calibri" w:eastAsia="Calibri"/>
          <w:sz w:val="18"/>
          <w:szCs w:val="18"/>
          <w:spacing w:val="6"/>
          <w:w w:val="107"/>
        </w:rPr>
        <w:t>1</w:t>
      </w:r>
      <w:r>
        <w:rPr>
          <w:rFonts w:ascii="Calibri" w:hAnsi="Calibri" w:cs="Calibri" w:eastAsia="Calibri"/>
          <w:sz w:val="18"/>
          <w:szCs w:val="18"/>
          <w:spacing w:val="6"/>
          <w:w w:val="107"/>
        </w:rPr>
        <w:t>0</w:t>
      </w:r>
      <w:r>
        <w:rPr>
          <w:rFonts w:ascii="Calibri" w:hAnsi="Calibri" w:cs="Calibri" w:eastAsia="Calibri"/>
          <w:sz w:val="18"/>
          <w:szCs w:val="18"/>
          <w:spacing w:val="6"/>
          <w:w w:val="107"/>
        </w:rPr>
        <w:t>0</w:t>
      </w:r>
      <w:r>
        <w:rPr>
          <w:rFonts w:ascii="Calibri" w:hAnsi="Calibri" w:cs="Calibri" w:eastAsia="Calibri"/>
          <w:sz w:val="18"/>
          <w:szCs w:val="18"/>
          <w:spacing w:val="6"/>
          <w:w w:val="107"/>
        </w:rPr>
        <w:t>0</w:t>
      </w:r>
      <w:r>
        <w:rPr>
          <w:rFonts w:ascii="Calibri" w:hAnsi="Calibri" w:cs="Calibri" w:eastAsia="Calibri"/>
          <w:sz w:val="18"/>
          <w:szCs w:val="18"/>
          <w:spacing w:val="0"/>
          <w:w w:val="107"/>
        </w:rPr>
        <w:t>0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1543" w:space="77"/>
            <w:col w:w="7180"/>
          </w:cols>
        </w:sectPr>
      </w:pPr>
      <w:rPr/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18" w:lineRule="exact"/>
        <w:ind w:left="3972" w:right="-20"/>
        <w:jc w:val="left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spacing w:val="-5"/>
          <w:w w:val="100"/>
          <w:b/>
          <w:bCs/>
        </w:rPr>
        <w:t>R</w:t>
      </w:r>
      <w:r>
        <w:rPr>
          <w:rFonts w:ascii="Calibri" w:hAnsi="Calibri" w:cs="Calibri" w:eastAsia="Calibri"/>
          <w:sz w:val="18"/>
          <w:szCs w:val="18"/>
          <w:spacing w:val="-6"/>
          <w:w w:val="100"/>
          <w:b/>
          <w:bCs/>
        </w:rPr>
        <w:t>a</w:t>
      </w:r>
      <w:r>
        <w:rPr>
          <w:rFonts w:ascii="Calibri" w:hAnsi="Calibri" w:cs="Calibri" w:eastAsia="Calibri"/>
          <w:sz w:val="18"/>
          <w:szCs w:val="18"/>
          <w:spacing w:val="-3"/>
          <w:w w:val="100"/>
          <w:b/>
          <w:bCs/>
        </w:rPr>
        <w:t>i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spacing w:val="-2"/>
          <w:w w:val="100"/>
          <w:b/>
          <w:bCs/>
        </w:rPr>
        <w:t>f</w:t>
      </w:r>
      <w:r>
        <w:rPr>
          <w:rFonts w:ascii="Calibri" w:hAnsi="Calibri" w:cs="Calibri" w:eastAsia="Calibri"/>
          <w:sz w:val="18"/>
          <w:szCs w:val="18"/>
          <w:spacing w:val="-6"/>
          <w:w w:val="100"/>
          <w:b/>
          <w:bCs/>
        </w:rPr>
        <w:t>a</w:t>
      </w:r>
      <w:r>
        <w:rPr>
          <w:rFonts w:ascii="Calibri" w:hAnsi="Calibri" w:cs="Calibri" w:eastAsia="Calibri"/>
          <w:sz w:val="18"/>
          <w:szCs w:val="18"/>
          <w:spacing w:val="-3"/>
          <w:w w:val="100"/>
          <w:b/>
          <w:bCs/>
        </w:rPr>
        <w:t>l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30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du</w:t>
      </w:r>
      <w:r>
        <w:rPr>
          <w:rFonts w:ascii="Calibri" w:hAnsi="Calibri" w:cs="Calibri" w:eastAsia="Calibri"/>
          <w:sz w:val="18"/>
          <w:szCs w:val="18"/>
          <w:spacing w:val="6"/>
          <w:w w:val="100"/>
          <w:b/>
          <w:bCs/>
        </w:rPr>
        <w:t>r</w:t>
      </w:r>
      <w:r>
        <w:rPr>
          <w:rFonts w:ascii="Calibri" w:hAnsi="Calibri" w:cs="Calibri" w:eastAsia="Calibri"/>
          <w:sz w:val="18"/>
          <w:szCs w:val="18"/>
          <w:spacing w:val="-6"/>
          <w:w w:val="100"/>
          <w:b/>
          <w:bCs/>
        </w:rPr>
        <w:t>a</w:t>
      </w:r>
      <w:r>
        <w:rPr>
          <w:rFonts w:ascii="Calibri" w:hAnsi="Calibri" w:cs="Calibri" w:eastAsia="Calibri"/>
          <w:sz w:val="18"/>
          <w:szCs w:val="18"/>
          <w:spacing w:val="7"/>
          <w:w w:val="100"/>
          <w:b/>
          <w:bCs/>
        </w:rPr>
        <w:t>t</w:t>
      </w:r>
      <w:r>
        <w:rPr>
          <w:rFonts w:ascii="Calibri" w:hAnsi="Calibri" w:cs="Calibri" w:eastAsia="Calibri"/>
          <w:sz w:val="18"/>
          <w:szCs w:val="18"/>
          <w:spacing w:val="-3"/>
          <w:w w:val="100"/>
          <w:b/>
          <w:bCs/>
        </w:rPr>
        <w:t>i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on,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22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6"/>
          <w:w w:val="107"/>
          <w:b/>
          <w:bCs/>
        </w:rPr>
        <w:t>m</w:t>
      </w:r>
      <w:r>
        <w:rPr>
          <w:rFonts w:ascii="Calibri" w:hAnsi="Calibri" w:cs="Calibri" w:eastAsia="Calibri"/>
          <w:sz w:val="18"/>
          <w:szCs w:val="18"/>
          <w:spacing w:val="-3"/>
          <w:w w:val="107"/>
          <w:b/>
          <w:bCs/>
        </w:rPr>
        <w:t>i</w:t>
      </w:r>
      <w:r>
        <w:rPr>
          <w:rFonts w:ascii="Calibri" w:hAnsi="Calibri" w:cs="Calibri" w:eastAsia="Calibri"/>
          <w:sz w:val="18"/>
          <w:szCs w:val="18"/>
          <w:spacing w:val="0"/>
          <w:w w:val="107"/>
          <w:b/>
          <w:bCs/>
        </w:rPr>
        <w:t>nu</w:t>
      </w:r>
      <w:r>
        <w:rPr>
          <w:rFonts w:ascii="Calibri" w:hAnsi="Calibri" w:cs="Calibri" w:eastAsia="Calibri"/>
          <w:sz w:val="18"/>
          <w:szCs w:val="18"/>
          <w:spacing w:val="7"/>
          <w:w w:val="107"/>
          <w:b/>
          <w:bCs/>
        </w:rPr>
        <w:t>t</w:t>
      </w:r>
      <w:r>
        <w:rPr>
          <w:rFonts w:ascii="Calibri" w:hAnsi="Calibri" w:cs="Calibri" w:eastAsia="Calibri"/>
          <w:sz w:val="18"/>
          <w:szCs w:val="18"/>
          <w:spacing w:val="7"/>
          <w:w w:val="107"/>
          <w:b/>
          <w:bCs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7"/>
          <w:b/>
          <w:bCs/>
        </w:rPr>
        <w:t>s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</w:sectPr>
      </w:pPr>
      <w:rPr/>
    </w:p>
    <w:p>
      <w:pPr>
        <w:spacing w:before="35" w:after="0" w:line="182" w:lineRule="exact"/>
        <w:ind w:left="3083" w:right="-64"/>
        <w:jc w:val="left"/>
        <w:tabs>
          <w:tab w:pos="3640" w:val="left"/>
          <w:tab w:pos="4760" w:val="left"/>
        </w:tabs>
        <w:rPr>
          <w:rFonts w:ascii="Calibri" w:hAnsi="Calibri" w:cs="Calibri" w:eastAsia="Calibri"/>
          <w:sz w:val="15"/>
          <w:szCs w:val="15"/>
        </w:rPr>
      </w:pPr>
      <w:rPr/>
      <w:r>
        <w:rPr/>
        <w:pict>
          <v:group style="position:absolute;margin-left:108.789497pt;margin-top:34.553822pt;width:418.3pt;height:289.908pt;mso-position-horizontal-relative:page;mso-position-vertical-relative:paragraph;z-index:-3004" coordorigin="2176,691" coordsize="8366,5798">
            <v:group style="position:absolute;left:3424;top:4522;width:6643;height:2" coordorigin="3424,4522" coordsize="6643,2">
              <v:shape style="position:absolute;left:3424;top:4522;width:6643;height:2" coordorigin="3424,4522" coordsize="6643,0" path="m3424,4522l10067,4522e" filled="f" stroked="t" strokeweight=".695145pt" strokecolor="#B9B9B9">
                <v:path arrowok="t"/>
              </v:shape>
            </v:group>
            <v:group style="position:absolute;left:3424;top:4202;width:6643;height:2" coordorigin="3424,4202" coordsize="6643,2">
              <v:shape style="position:absolute;left:3424;top:4202;width:6643;height:2" coordorigin="3424,4202" coordsize="6643,0" path="m3424,4202l10067,4202e" filled="f" stroked="t" strokeweight=".695145pt" strokecolor="#B9B9B9">
                <v:path arrowok="t"/>
              </v:shape>
            </v:group>
            <v:group style="position:absolute;left:3424;top:3979;width:6643;height:2" coordorigin="3424,3979" coordsize="6643,2">
              <v:shape style="position:absolute;left:3424;top:3979;width:6643;height:2" coordorigin="3424,3979" coordsize="6643,0" path="m3424,3979l10067,3979e" filled="f" stroked="t" strokeweight=".695145pt" strokecolor="#B9B9B9">
                <v:path arrowok="t"/>
              </v:shape>
            </v:group>
            <v:group style="position:absolute;left:3424;top:3813;width:6643;height:2" coordorigin="3424,3813" coordsize="6643,2">
              <v:shape style="position:absolute;left:3424;top:3813;width:6643;height:2" coordorigin="3424,3813" coordsize="6643,0" path="m3424,3813l10067,3813e" filled="f" stroked="t" strokeweight=".695145pt" strokecolor="#B9B9B9">
                <v:path arrowok="t"/>
              </v:shape>
            </v:group>
            <v:group style="position:absolute;left:3424;top:3674;width:6643;height:2" coordorigin="3424,3674" coordsize="6643,2">
              <v:shape style="position:absolute;left:3424;top:3674;width:6643;height:2" coordorigin="3424,3674" coordsize="6643,0" path="m3424,3674l10067,3674e" filled="f" stroked="t" strokeweight=".695145pt" strokecolor="#B9B9B9">
                <v:path arrowok="t"/>
              </v:shape>
            </v:group>
            <v:group style="position:absolute;left:3424;top:3548;width:6643;height:2" coordorigin="3424,3548" coordsize="6643,2">
              <v:shape style="position:absolute;left:3424;top:3548;width:6643;height:2" coordorigin="3424,3548" coordsize="6643,0" path="m3424,3548l10067,3548e" filled="f" stroked="t" strokeweight=".695145pt" strokecolor="#B9B9B9">
                <v:path arrowok="t"/>
              </v:shape>
            </v:group>
            <v:group style="position:absolute;left:3424;top:3451;width:6643;height:2" coordorigin="3424,3451" coordsize="6643,2">
              <v:shape style="position:absolute;left:3424;top:3451;width:6643;height:2" coordorigin="3424,3451" coordsize="6643,0" path="m3424,3451l10067,3451e" filled="f" stroked="t" strokeweight=".695145pt" strokecolor="#B9B9B9">
                <v:path arrowok="t"/>
              </v:shape>
            </v:group>
            <v:group style="position:absolute;left:3424;top:3354;width:6643;height:2" coordorigin="3424,3354" coordsize="6643,2">
              <v:shape style="position:absolute;left:3424;top:3354;width:6643;height:2" coordorigin="3424,3354" coordsize="6643,0" path="m3424,3354l10067,3354e" filled="f" stroked="t" strokeweight=".695145pt" strokecolor="#B9B9B9">
                <v:path arrowok="t"/>
              </v:shape>
            </v:group>
            <v:group style="position:absolute;left:3424;top:3270;width:6643;height:2" coordorigin="3424,3270" coordsize="6643,2">
              <v:shape style="position:absolute;left:3424;top:3270;width:6643;height:2" coordorigin="3424,3270" coordsize="6643,0" path="m3424,3270l10067,3270e" filled="f" stroked="t" strokeweight=".695145pt" strokecolor="#B9B9B9">
                <v:path arrowok="t"/>
              </v:shape>
            </v:group>
            <v:group style="position:absolute;left:3424;top:2728;width:6643;height:2" coordorigin="3424,2728" coordsize="6643,2">
              <v:shape style="position:absolute;left:3424;top:2728;width:6643;height:2" coordorigin="3424,2728" coordsize="6643,0" path="m3424,2728l10067,2728e" filled="f" stroked="t" strokeweight=".695145pt" strokecolor="#B9B9B9">
                <v:path arrowok="t"/>
              </v:shape>
            </v:group>
            <v:group style="position:absolute;left:3424;top:2408;width:6643;height:2" coordorigin="3424,2408" coordsize="6643,2">
              <v:shape style="position:absolute;left:3424;top:2408;width:6643;height:2" coordorigin="3424,2408" coordsize="6643,0" path="m3424,2408l10067,2408e" filled="f" stroked="t" strokeweight=".695145pt" strokecolor="#B9B9B9">
                <v:path arrowok="t"/>
              </v:shape>
            </v:group>
            <v:group style="position:absolute;left:3424;top:2186;width:6643;height:2" coordorigin="3424,2186" coordsize="6643,2">
              <v:shape style="position:absolute;left:3424;top:2186;width:6643;height:2" coordorigin="3424,2186" coordsize="6643,0" path="m3424,2186l10067,2186e" filled="f" stroked="t" strokeweight=".695145pt" strokecolor="#B9B9B9">
                <v:path arrowok="t"/>
              </v:shape>
            </v:group>
            <v:group style="position:absolute;left:3424;top:2019;width:6643;height:2" coordorigin="3424,2019" coordsize="6643,2">
              <v:shape style="position:absolute;left:3424;top:2019;width:6643;height:2" coordorigin="3424,2019" coordsize="6643,0" path="m3424,2019l10067,2019e" filled="f" stroked="t" strokeweight=".695145pt" strokecolor="#B9B9B9">
                <v:path arrowok="t"/>
              </v:shape>
            </v:group>
            <v:group style="position:absolute;left:3424;top:1880;width:6643;height:2" coordorigin="3424,1880" coordsize="6643,2">
              <v:shape style="position:absolute;left:3424;top:1880;width:6643;height:2" coordorigin="3424,1880" coordsize="6643,0" path="m3424,1880l10067,1880e" filled="f" stroked="t" strokeweight=".695145pt" strokecolor="#B9B9B9">
                <v:path arrowok="t"/>
              </v:shape>
            </v:group>
            <v:group style="position:absolute;left:3424;top:1755;width:6643;height:2" coordorigin="3424,1755" coordsize="6643,2">
              <v:shape style="position:absolute;left:3424;top:1755;width:6643;height:2" coordorigin="3424,1755" coordsize="6643,0" path="m3424,1755l10067,1755e" filled="f" stroked="t" strokeweight=".695145pt" strokecolor="#B9B9B9">
                <v:path arrowok="t"/>
              </v:shape>
            </v:group>
            <v:group style="position:absolute;left:3424;top:1658;width:6643;height:2" coordorigin="3424,1658" coordsize="6643,2">
              <v:shape style="position:absolute;left:3424;top:1658;width:6643;height:2" coordorigin="3424,1658" coordsize="6643,0" path="m3424,1658l10067,1658e" filled="f" stroked="t" strokeweight=".695145pt" strokecolor="#B9B9B9">
                <v:path arrowok="t"/>
              </v:shape>
            </v:group>
            <v:group style="position:absolute;left:3424;top:1560;width:6643;height:2" coordorigin="3424,1560" coordsize="6643,2">
              <v:shape style="position:absolute;left:3424;top:1560;width:6643;height:2" coordorigin="3424,1560" coordsize="6643,0" path="m3424,1560l10067,1560e" filled="f" stroked="t" strokeweight=".695145pt" strokecolor="#B9B9B9">
                <v:path arrowok="t"/>
              </v:shape>
            </v:group>
            <v:group style="position:absolute;left:3424;top:1477;width:6643;height:2" coordorigin="3424,1477" coordsize="6643,2">
              <v:shape style="position:absolute;left:3424;top:1477;width:6643;height:2" coordorigin="3424,1477" coordsize="6643,0" path="m3424,1477l10067,1477e" filled="f" stroked="t" strokeweight=".695145pt" strokecolor="#B9B9B9">
                <v:path arrowok="t"/>
              </v:shape>
            </v:group>
            <v:group style="position:absolute;left:4096;top:1477;width:2;height:3587" coordorigin="4096,1477" coordsize="2,3587">
              <v:shape style="position:absolute;left:4096;top:1477;width:2;height:3587" coordorigin="4096,1477" coordsize="0,3587" path="m4096,1477l4096,5064e" filled="f" stroked="t" strokeweight=".730011pt" strokecolor="#B9B9B9">
                <v:path arrowok="t"/>
              </v:shape>
            </v:group>
            <v:group style="position:absolute;left:4475;top:1477;width:2;height:3587" coordorigin="4475,1477" coordsize="2,3587">
              <v:shape style="position:absolute;left:4475;top:1477;width:2;height:3587" coordorigin="4475,1477" coordsize="0,3587" path="m4475,1477l4475,5064e" filled="f" stroked="t" strokeweight=".730011pt" strokecolor="#B9B9B9">
                <v:path arrowok="t"/>
              </v:shape>
            </v:group>
            <v:group style="position:absolute;left:4753;top:1477;width:2;height:3587" coordorigin="4753,1477" coordsize="2,3587">
              <v:shape style="position:absolute;left:4753;top:1477;width:2;height:3587" coordorigin="4753,1477" coordsize="0,3587" path="m4753,1477l4753,5064e" filled="f" stroked="t" strokeweight=".730011pt" strokecolor="#B9B9B9">
                <v:path arrowok="t"/>
              </v:shape>
            </v:group>
            <v:group style="position:absolute;left:4972;top:1477;width:2;height:3587" coordorigin="4972,1477" coordsize="2,3587">
              <v:shape style="position:absolute;left:4972;top:1477;width:2;height:3587" coordorigin="4972,1477" coordsize="0,3587" path="m4972,1477l4972,5064e" filled="f" stroked="t" strokeweight=".730011pt" strokecolor="#B9B9B9">
                <v:path arrowok="t"/>
              </v:shape>
            </v:group>
            <v:group style="position:absolute;left:5147;top:1477;width:2;height:3587" coordorigin="5147,1477" coordsize="2,3587">
              <v:shape style="position:absolute;left:5147;top:1477;width:2;height:3587" coordorigin="5147,1477" coordsize="0,3587" path="m5147,1477l5147,5064e" filled="f" stroked="t" strokeweight=".730011pt" strokecolor="#B9B9B9">
                <v:path arrowok="t"/>
              </v:shape>
            </v:group>
            <v:group style="position:absolute;left:5293;top:1477;width:2;height:3587" coordorigin="5293,1477" coordsize="2,3587">
              <v:shape style="position:absolute;left:5293;top:1477;width:2;height:3587" coordorigin="5293,1477" coordsize="0,3587" path="m5293,1477l5293,5064e" filled="f" stroked="t" strokeweight=".730011pt" strokecolor="#B9B9B9">
                <v:path arrowok="t"/>
              </v:shape>
            </v:group>
            <v:group style="position:absolute;left:5424;top:1477;width:2;height:3587" coordorigin="5424,1477" coordsize="2,3587">
              <v:shape style="position:absolute;left:5424;top:1477;width:2;height:3587" coordorigin="5424,1477" coordsize="0,3587" path="m5424,1477l5424,5064e" filled="f" stroked="t" strokeweight=".730011pt" strokecolor="#B9B9B9">
                <v:path arrowok="t"/>
              </v:shape>
            </v:group>
            <v:group style="position:absolute;left:5541;top:1477;width:2;height:3587" coordorigin="5541,1477" coordsize="2,3587">
              <v:shape style="position:absolute;left:5541;top:1477;width:2;height:3587" coordorigin="5541,1477" coordsize="0,3587" path="m5541,1477l5541,5064e" filled="f" stroked="t" strokeweight=".730011pt" strokecolor="#B9B9B9">
                <v:path arrowok="t"/>
              </v:shape>
            </v:group>
            <v:group style="position:absolute;left:5643;top:1477;width:2;height:3587" coordorigin="5643,1477" coordsize="2,3587">
              <v:shape style="position:absolute;left:5643;top:1477;width:2;height:3587" coordorigin="5643,1477" coordsize="0,3587" path="m5643,1477l5643,5064e" filled="f" stroked="t" strokeweight=".730011pt" strokecolor="#B9B9B9">
                <v:path arrowok="t"/>
              </v:shape>
            </v:group>
            <v:group style="position:absolute;left:6300;top:1477;width:2;height:3587" coordorigin="6300,1477" coordsize="2,3587">
              <v:shape style="position:absolute;left:6300;top:1477;width:2;height:3587" coordorigin="6300,1477" coordsize="0,3587" path="m6300,1477l6300,5064e" filled="f" stroked="t" strokeweight=".730011pt" strokecolor="#B9B9B9">
                <v:path arrowok="t"/>
              </v:shape>
            </v:group>
            <v:group style="position:absolute;left:6695;top:1477;width:2;height:3587" coordorigin="6695,1477" coordsize="2,3587">
              <v:shape style="position:absolute;left:6695;top:1477;width:2;height:3587" coordorigin="6695,1477" coordsize="0,3587" path="m6695,1477l6695,5064e" filled="f" stroked="t" strokeweight=".730011pt" strokecolor="#B9B9B9">
                <v:path arrowok="t"/>
              </v:shape>
            </v:group>
            <v:group style="position:absolute;left:6972;top:1477;width:2;height:3587" coordorigin="6972,1477" coordsize="2,3587">
              <v:shape style="position:absolute;left:6972;top:1477;width:2;height:3587" coordorigin="6972,1477" coordsize="0,3587" path="m6972,1477l6972,5064e" filled="f" stroked="t" strokeweight=".730011pt" strokecolor="#B9B9B9">
                <v:path arrowok="t"/>
              </v:shape>
            </v:group>
            <v:group style="position:absolute;left:7191;top:1477;width:2;height:3587" coordorigin="7191,1477" coordsize="2,3587">
              <v:shape style="position:absolute;left:7191;top:1477;width:2;height:3587" coordorigin="7191,1477" coordsize="0,3587" path="m7191,1477l7191,5064e" filled="f" stroked="t" strokeweight=".730011pt" strokecolor="#B9B9B9">
                <v:path arrowok="t"/>
              </v:shape>
            </v:group>
            <v:group style="position:absolute;left:7366;top:1477;width:2;height:3587" coordorigin="7366,1477" coordsize="2,3587">
              <v:shape style="position:absolute;left:7366;top:1477;width:2;height:3587" coordorigin="7366,1477" coordsize="0,3587" path="m7366,1477l7366,5064e" filled="f" stroked="t" strokeweight=".730011pt" strokecolor="#B9B9B9">
                <v:path arrowok="t"/>
              </v:shape>
            </v:group>
            <v:group style="position:absolute;left:7512;top:1477;width:2;height:3587" coordorigin="7512,1477" coordsize="2,3587">
              <v:shape style="position:absolute;left:7512;top:1477;width:2;height:3587" coordorigin="7512,1477" coordsize="0,3587" path="m7512,1477l7512,5064e" filled="f" stroked="t" strokeweight=".730011pt" strokecolor="#B9B9B9">
                <v:path arrowok="t"/>
              </v:shape>
            </v:group>
            <v:group style="position:absolute;left:7644;top:1477;width:2;height:3587" coordorigin="7644,1477" coordsize="2,3587">
              <v:shape style="position:absolute;left:7644;top:1477;width:2;height:3587" coordorigin="7644,1477" coordsize="0,3587" path="m7644,1477l7644,5064e" filled="f" stroked="t" strokeweight=".730011pt" strokecolor="#B9B9B9">
                <v:path arrowok="t"/>
              </v:shape>
            </v:group>
            <v:group style="position:absolute;left:7746;top:1477;width:2;height:3587" coordorigin="7746,1477" coordsize="2,3587">
              <v:shape style="position:absolute;left:7746;top:1477;width:2;height:3587" coordorigin="7746,1477" coordsize="0,3587" path="m7746,1477l7746,5064e" filled="f" stroked="t" strokeweight=".730011pt" strokecolor="#B9B9B9">
                <v:path arrowok="t"/>
              </v:shape>
            </v:group>
            <v:group style="position:absolute;left:7848;top:1477;width:2;height:3587" coordorigin="7848,1477" coordsize="2,3587">
              <v:shape style="position:absolute;left:7848;top:1477;width:2;height:3587" coordorigin="7848,1477" coordsize="0,3587" path="m7848,1477l7848,5064e" filled="f" stroked="t" strokeweight=".730011pt" strokecolor="#B9B9B9">
                <v:path arrowok="t"/>
              </v:shape>
            </v:group>
            <v:group style="position:absolute;left:8520;top:1477;width:2;height:3587" coordorigin="8520,1477" coordsize="2,3587">
              <v:shape style="position:absolute;left:8520;top:1477;width:2;height:3587" coordorigin="8520,1477" coordsize="0,3587" path="m8520,1477l8520,5064e" filled="f" stroked="t" strokeweight=".730011pt" strokecolor="#B9B9B9">
                <v:path arrowok="t"/>
              </v:shape>
            </v:group>
            <v:group style="position:absolute;left:8914;top:1477;width:2;height:3587" coordorigin="8914,1477" coordsize="2,3587">
              <v:shape style="position:absolute;left:8914;top:1477;width:2;height:3587" coordorigin="8914,1477" coordsize="0,3587" path="m8914,1477l8914,5064e" filled="f" stroked="t" strokeweight=".730011pt" strokecolor="#B9B9B9">
                <v:path arrowok="t"/>
              </v:shape>
            </v:group>
            <v:group style="position:absolute;left:9191;top:1477;width:2;height:3587" coordorigin="9191,1477" coordsize="2,3587">
              <v:shape style="position:absolute;left:9191;top:1477;width:2;height:3587" coordorigin="9191,1477" coordsize="0,3587" path="m9191,1477l9191,5064e" filled="f" stroked="t" strokeweight=".730011pt" strokecolor="#B9B9B9">
                <v:path arrowok="t"/>
              </v:shape>
            </v:group>
            <v:group style="position:absolute;left:9396;top:1477;width:2;height:3587" coordorigin="9396,1477" coordsize="2,3587">
              <v:shape style="position:absolute;left:9396;top:1477;width:2;height:3587" coordorigin="9396,1477" coordsize="0,3587" path="m9396,1477l9396,5064e" filled="f" stroked="t" strokeweight=".730011pt" strokecolor="#B9B9B9">
                <v:path arrowok="t"/>
              </v:shape>
            </v:group>
            <v:group style="position:absolute;left:9571;top:1477;width:2;height:3587" coordorigin="9571,1477" coordsize="2,3587">
              <v:shape style="position:absolute;left:9571;top:1477;width:2;height:3587" coordorigin="9571,1477" coordsize="0,3587" path="m9571,1477l9571,5064e" filled="f" stroked="t" strokeweight=".730011pt" strokecolor="#B9B9B9">
                <v:path arrowok="t"/>
              </v:shape>
            </v:group>
            <v:group style="position:absolute;left:9731;top:1477;width:2;height:3587" coordorigin="9731,1477" coordsize="2,3587">
              <v:shape style="position:absolute;left:9731;top:1477;width:2;height:3587" coordorigin="9731,1477" coordsize="0,3587" path="m9731,1477l9731,5064e" filled="f" stroked="t" strokeweight=".730011pt" strokecolor="#B9B9B9">
                <v:path arrowok="t"/>
              </v:shape>
            </v:group>
            <v:group style="position:absolute;left:9848;top:1477;width:2;height:3587" coordorigin="9848,1477" coordsize="2,3587">
              <v:shape style="position:absolute;left:9848;top:1477;width:2;height:3587" coordorigin="9848,1477" coordsize="0,3587" path="m9848,1477l9848,5064e" filled="f" stroked="t" strokeweight=".730011pt" strokecolor="#B9B9B9">
                <v:path arrowok="t"/>
              </v:shape>
            </v:group>
            <v:group style="position:absolute;left:9965;top:1477;width:2;height:3587" coordorigin="9965,1477" coordsize="2,3587">
              <v:shape style="position:absolute;left:9965;top:1477;width:2;height:3587" coordorigin="9965,1477" coordsize="0,3587" path="m9965,1477l9965,5064e" filled="f" stroked="t" strokeweight=".730011pt" strokecolor="#B9B9B9">
                <v:path arrowok="t"/>
              </v:shape>
            </v:group>
            <v:group style="position:absolute;left:10067;top:1477;width:2;height:3587" coordorigin="10067,1477" coordsize="2,3587">
              <v:shape style="position:absolute;left:10067;top:1477;width:2;height:3587" coordorigin="10067,1477" coordsize="0,3587" path="m10067,1477l10067,5064e" filled="f" stroked="t" strokeweight=".730011pt" strokecolor="#B9B9B9">
                <v:path arrowok="t"/>
              </v:shape>
            </v:group>
            <v:group style="position:absolute;left:3424;top:1477;width:2;height:3656" coordorigin="3424,1477" coordsize="2,3656">
              <v:shape style="position:absolute;left:3424;top:1477;width:2;height:3656" coordorigin="3424,1477" coordsize="0,3656" path="m3424,5133l3424,1477e" filled="f" stroked="t" strokeweight=".730011pt" strokecolor="#878787">
                <v:path arrowok="t"/>
              </v:shape>
            </v:group>
            <v:group style="position:absolute;left:3366;top:5064;width:6702;height:2" coordorigin="3366,5064" coordsize="6702,2">
              <v:shape style="position:absolute;left:3366;top:5064;width:6702;height:2" coordorigin="3366,5064" coordsize="6702,0" path="m3366,5064l10067,5064e" filled="f" stroked="t" strokeweight=".695145pt" strokecolor="#878787">
                <v:path arrowok="t"/>
              </v:shape>
            </v:group>
            <v:group style="position:absolute;left:3366;top:3270;width:58;height:2" coordorigin="3366,3270" coordsize="58,2">
              <v:shape style="position:absolute;left:3366;top:3270;width:58;height:2" coordorigin="3366,3270" coordsize="58,0" path="m3366,3270l3424,3270e" filled="f" stroked="t" strokeweight=".695145pt" strokecolor="#878787">
                <v:path arrowok="t"/>
              </v:shape>
            </v:group>
            <v:group style="position:absolute;left:3366;top:1477;width:58;height:2" coordorigin="3366,1477" coordsize="58,2">
              <v:shape style="position:absolute;left:3366;top:1477;width:58;height:2" coordorigin="3366,1477" coordsize="58,0" path="m3366,1477l3424,1477e" filled="f" stroked="t" strokeweight=".695145pt" strokecolor="#878787">
                <v:path arrowok="t"/>
              </v:shape>
            </v:group>
            <v:group style="position:absolute;left:5643;top:5064;width:2;height:70" coordorigin="5643,5064" coordsize="2,70">
              <v:shape style="position:absolute;left:5643;top:5064;width:2;height:70" coordorigin="5643,5064" coordsize="0,70" path="m5643,5064l5643,5133e" filled="f" stroked="t" strokeweight=".730011pt" strokecolor="#878787">
                <v:path arrowok="t"/>
              </v:shape>
            </v:group>
            <v:group style="position:absolute;left:7848;top:5064;width:2;height:70" coordorigin="7848,5064" coordsize="2,70">
              <v:shape style="position:absolute;left:7848;top:5064;width:2;height:70" coordorigin="7848,5064" coordsize="0,70" path="m7848,5064l7848,5133e" filled="f" stroked="t" strokeweight=".730011pt" strokecolor="#878787">
                <v:path arrowok="t"/>
              </v:shape>
            </v:group>
            <v:group style="position:absolute;left:10067;top:5064;width:2;height:70" coordorigin="10067,5064" coordsize="2,70">
              <v:shape style="position:absolute;left:10067;top:5064;width:2;height:70" coordorigin="10067,5064" coordsize="0,70" path="m10067,5064l10067,5133e" filled="f" stroked="t" strokeweight=".730011pt" strokecolor="#878787">
                <v:path arrowok="t"/>
              </v:shape>
            </v:group>
            <v:group style="position:absolute;left:3818;top:1838;width:4380;height:2516" coordorigin="3818,1838" coordsize="4380,2516">
              <v:shape style="position:absolute;left:3818;top:1838;width:4380;height:2516" coordorigin="3818,1838" coordsize="4380,2516" path="m8198,4355l6870,3451,5147,2464,4490,2172,3818,1838e" filled="f" stroked="t" strokeweight=".703797pt" strokecolor="#000000">
                <v:path arrowok="t"/>
                <v:stroke dashstyle="longDash"/>
              </v:shape>
            </v:group>
            <v:group style="position:absolute;left:8169;top:4327;width:58;height:56" coordorigin="8169,4327" coordsize="58,56">
              <v:shape style="position:absolute;left:8169;top:4327;width:58;height:56" coordorigin="8169,4327" coordsize="58,56" path="m8198,4383l8169,4355,8198,4327,8228,4355,8198,4383e" filled="t" fillcolor="#4F81BD" stroked="f">
                <v:path arrowok="t"/>
                <v:fill/>
              </v:shape>
            </v:group>
            <v:group style="position:absolute;left:8169;top:4355;width:29;height:28" coordorigin="8169,4355" coordsize="29,28">
              <v:shape style="position:absolute;left:8169;top:4355;width:29;height:28" coordorigin="8169,4355" coordsize="29,28" path="m8198,4383l8169,4355e" filled="f" stroked="t" strokeweight=".711725pt" strokecolor="#4A7EBB">
                <v:path arrowok="t"/>
              </v:shape>
            </v:group>
            <v:group style="position:absolute;left:8169;top:4327;width:29;height:28" coordorigin="8169,4327" coordsize="29,28">
              <v:shape style="position:absolute;left:8169;top:4327;width:29;height:28" coordorigin="8169,4327" coordsize="29,28" path="m8169,4355l8198,4327e" filled="f" stroked="t" strokeweight=".711725pt" strokecolor="#4A7EBB">
                <v:path arrowok="t"/>
              </v:shape>
            </v:group>
            <v:group style="position:absolute;left:8198;top:4327;width:29;height:28" coordorigin="8198,4327" coordsize="29,28">
              <v:shape style="position:absolute;left:8198;top:4327;width:29;height:28" coordorigin="8198,4327" coordsize="29,28" path="m8198,4327l8228,4355e" filled="f" stroked="t" strokeweight=".711725pt" strokecolor="#4A7EBB">
                <v:path arrowok="t"/>
              </v:shape>
            </v:group>
            <v:group style="position:absolute;left:6839;top:3420;width:58;height:56" coordorigin="6839,3420" coordsize="58,56">
              <v:shape style="position:absolute;left:6839;top:3420;width:58;height:56" coordorigin="6839,3420" coordsize="58,56" path="m6868,3475l6839,3448,6868,3420,6897,3448,6868,3475e" filled="t" fillcolor="#4F81BD" stroked="f">
                <v:path arrowok="t"/>
                <v:fill/>
              </v:shape>
            </v:group>
            <v:group style="position:absolute;left:6839;top:3448;width:29;height:28" coordorigin="6839,3448" coordsize="29,28">
              <v:shape style="position:absolute;left:6839;top:3448;width:29;height:28" coordorigin="6839,3448" coordsize="29,28" path="m6868,3475l6839,3448e" filled="f" stroked="t" strokeweight=".711725pt" strokecolor="#4A7EBB">
                <v:path arrowok="t"/>
              </v:shape>
            </v:group>
            <v:group style="position:absolute;left:6839;top:3420;width:29;height:28" coordorigin="6839,3420" coordsize="29,28">
              <v:shape style="position:absolute;left:6839;top:3420;width:29;height:28" coordorigin="6839,3420" coordsize="29,28" path="m6839,3448l6868,3420e" filled="f" stroked="t" strokeweight=".711725pt" strokecolor="#4A7EBB">
                <v:path arrowok="t"/>
              </v:shape>
            </v:group>
            <v:group style="position:absolute;left:6868;top:3420;width:29;height:28" coordorigin="6868,3420" coordsize="29,28">
              <v:shape style="position:absolute;left:6868;top:3420;width:29;height:28" coordorigin="6868,3420" coordsize="29,28" path="m6868,3420l6897,3448e" filled="f" stroked="t" strokeweight=".711725pt" strokecolor="#4A7EBB">
                <v:path arrowok="t"/>
              </v:shape>
            </v:group>
            <v:group style="position:absolute;left:5119;top:2443;width:58;height:56" coordorigin="5119,2443" coordsize="58,56">
              <v:shape style="position:absolute;left:5119;top:2443;width:58;height:56" coordorigin="5119,2443" coordsize="58,56" path="m5149,2498l5119,2471,5149,2443,5178,2471,5149,2498e" filled="t" fillcolor="#4F81BD" stroked="f">
                <v:path arrowok="t"/>
                <v:fill/>
              </v:shape>
            </v:group>
            <v:group style="position:absolute;left:5119;top:2471;width:29;height:28" coordorigin="5119,2471" coordsize="29,28">
              <v:shape style="position:absolute;left:5119;top:2471;width:29;height:28" coordorigin="5119,2471" coordsize="29,28" path="m5149,2498l5119,2471e" filled="f" stroked="t" strokeweight=".711725pt" strokecolor="#4A7EBB">
                <v:path arrowok="t"/>
              </v:shape>
            </v:group>
            <v:group style="position:absolute;left:5119;top:2443;width:29;height:28" coordorigin="5119,2443" coordsize="29,28">
              <v:shape style="position:absolute;left:5119;top:2443;width:29;height:28" coordorigin="5119,2443" coordsize="29,28" path="m5119,2471l5149,2443e" filled="f" stroked="t" strokeweight=".711725pt" strokecolor="#4A7EBB">
                <v:path arrowok="t"/>
              </v:shape>
            </v:group>
            <v:group style="position:absolute;left:5149;top:2443;width:29;height:28" coordorigin="5149,2443" coordsize="29,28">
              <v:shape style="position:absolute;left:5149;top:2443;width:29;height:28" coordorigin="5149,2443" coordsize="29,28" path="m5149,2443l5178,2471e" filled="f" stroked="t" strokeweight=".711725pt" strokecolor="#4A7EBB">
                <v:path arrowok="t"/>
              </v:shape>
            </v:group>
            <v:group style="position:absolute;left:4454;top:2146;width:58;height:56" coordorigin="4454,2146" coordsize="58,56">
              <v:shape style="position:absolute;left:4454;top:2146;width:58;height:56" coordorigin="4454,2146" coordsize="58,56" path="m4483,2201l4454,2173,4483,2146,4513,2173,4483,2201e" filled="t" fillcolor="#4F81BD" stroked="f">
                <v:path arrowok="t"/>
                <v:fill/>
              </v:shape>
            </v:group>
            <v:group style="position:absolute;left:4454;top:2173;width:29;height:28" coordorigin="4454,2173" coordsize="29,28">
              <v:shape style="position:absolute;left:4454;top:2173;width:29;height:28" coordorigin="4454,2173" coordsize="29,28" path="m4483,2201l4454,2173e" filled="f" stroked="t" strokeweight=".711725pt" strokecolor="#4A7EBB">
                <v:path arrowok="t"/>
              </v:shape>
            </v:group>
            <v:group style="position:absolute;left:4454;top:2146;width:29;height:28" coordorigin="4454,2146" coordsize="29,28">
              <v:shape style="position:absolute;left:4454;top:2146;width:29;height:28" coordorigin="4454,2146" coordsize="29,28" path="m4454,2173l4483,2146e" filled="f" stroked="t" strokeweight=".711725pt" strokecolor="#4A7EBB">
                <v:path arrowok="t"/>
              </v:shape>
            </v:group>
            <v:group style="position:absolute;left:4483;top:2146;width:29;height:28" coordorigin="4483,2146" coordsize="29,28">
              <v:shape style="position:absolute;left:4483;top:2146;width:29;height:28" coordorigin="4483,2146" coordsize="29,28" path="m4483,2146l4513,2173e" filled="f" stroked="t" strokeweight=".711725pt" strokecolor="#4A7EBB">
                <v:path arrowok="t"/>
              </v:shape>
            </v:group>
            <v:group style="position:absolute;left:3789;top:1811;width:58;height:56" coordorigin="3789,1811" coordsize="58,56">
              <v:shape style="position:absolute;left:3789;top:1811;width:58;height:56" coordorigin="3789,1811" coordsize="58,56" path="m3818,1866l3789,1838,3818,1811,3847,1838,3818,1866e" filled="t" fillcolor="#4F81BD" stroked="f">
                <v:path arrowok="t"/>
                <v:fill/>
              </v:shape>
            </v:group>
            <v:group style="position:absolute;left:3789;top:1838;width:29;height:28" coordorigin="3789,1838" coordsize="29,28">
              <v:shape style="position:absolute;left:3789;top:1838;width:29;height:28" coordorigin="3789,1838" coordsize="29,28" path="m3818,1866l3789,1838e" filled="f" stroked="t" strokeweight=".711725pt" strokecolor="#4A7EBB">
                <v:path arrowok="t"/>
              </v:shape>
            </v:group>
            <v:group style="position:absolute;left:3789;top:1811;width:29;height:28" coordorigin="3789,1811" coordsize="29,28">
              <v:shape style="position:absolute;left:3789;top:1811;width:29;height:28" coordorigin="3789,1811" coordsize="29,28" path="m3789,1838l3818,1811e" filled="f" stroked="t" strokeweight=".711725pt" strokecolor="#4A7EBB">
                <v:path arrowok="t"/>
              </v:shape>
            </v:group>
            <v:group style="position:absolute;left:3818;top:1811;width:29;height:28" coordorigin="3818,1811" coordsize="29,28">
              <v:shape style="position:absolute;left:3818;top:1811;width:29;height:28" coordorigin="3818,1811" coordsize="29,28" path="m3818,1811l3847,1838e" filled="f" stroked="t" strokeweight=".711725pt" strokecolor="#4A7EBB">
                <v:path arrowok="t"/>
              </v:shape>
            </v:group>
            <v:group style="position:absolute;left:3818;top:1644;width:4380;height:2572" coordorigin="3818,1644" coordsize="4380,2572">
              <v:shape style="position:absolute;left:3818;top:1644;width:4380;height:2572" coordorigin="3818,1644" coordsize="4380,2572" path="m8198,4216l6870,3270,5147,2297,4490,1977,3818,1644e" filled="f" stroked="t" strokeweight=".704085pt" strokecolor="#000000">
                <v:path arrowok="t"/>
              </v:shape>
            </v:group>
            <v:group style="position:absolute;left:8169;top:4188;width:58;height:56" coordorigin="8169,4188" coordsize="58,56">
              <v:shape style="position:absolute;left:8169;top:4188;width:58;height:56" coordorigin="8169,4188" coordsize="58,56" path="m8169,4216l8228,4216e" filled="f" stroked="t" strokeweight="2.880579pt" strokecolor="#C0504D">
                <v:path arrowok="t"/>
              </v:shape>
            </v:group>
            <v:group style="position:absolute;left:8169;top:4188;width:58;height:56" coordorigin="8169,4188" coordsize="58,56">
              <v:shape style="position:absolute;left:8169;top:4188;width:58;height:56" coordorigin="8169,4188" coordsize="58,56" path="m8169,4188l8228,4188,8228,4244,8169,4244,8169,4188xe" filled="f" stroked="t" strokeweight=".711725pt" strokecolor="#BE4B48">
                <v:path arrowok="t"/>
              </v:shape>
            </v:group>
            <v:group style="position:absolute;left:6841;top:3243;width:58;height:56" coordorigin="6841,3243" coordsize="58,56">
              <v:shape style="position:absolute;left:6841;top:3243;width:58;height:56" coordorigin="6841,3243" coordsize="58,56" path="m6841,3270l6899,3270e" filled="f" stroked="t" strokeweight="2.880579pt" strokecolor="#C0504D">
                <v:path arrowok="t"/>
              </v:shape>
            </v:group>
            <v:group style="position:absolute;left:6841;top:3243;width:58;height:56" coordorigin="6841,3243" coordsize="58,56">
              <v:shape style="position:absolute;left:6841;top:3243;width:58;height:56" coordorigin="6841,3243" coordsize="58,56" path="m6841,3243l6899,3243,6899,3298,6841,3298,6841,3243xe" filled="f" stroked="t" strokeweight=".711725pt" strokecolor="#BE4B48">
                <v:path arrowok="t"/>
              </v:shape>
            </v:group>
            <v:group style="position:absolute;left:5118;top:2269;width:58;height:56" coordorigin="5118,2269" coordsize="58,56">
              <v:shape style="position:absolute;left:5118;top:2269;width:58;height:56" coordorigin="5118,2269" coordsize="58,56" path="m5118,2297l5176,2297e" filled="f" stroked="t" strokeweight="2.880579pt" strokecolor="#C0504D">
                <v:path arrowok="t"/>
              </v:shape>
            </v:group>
            <v:group style="position:absolute;left:5118;top:2269;width:58;height:56" coordorigin="5118,2269" coordsize="58,56">
              <v:shape style="position:absolute;left:5118;top:2269;width:58;height:56" coordorigin="5118,2269" coordsize="58,56" path="m5118,2269l5176,2269,5176,2325,5118,2325,5118,2269xe" filled="f" stroked="t" strokeweight=".711725pt" strokecolor="#BE4B48">
                <v:path arrowok="t"/>
              </v:shape>
            </v:group>
            <v:group style="position:absolute;left:4461;top:1950;width:58;height:56" coordorigin="4461,1950" coordsize="58,56">
              <v:shape style="position:absolute;left:4461;top:1950;width:58;height:56" coordorigin="4461,1950" coordsize="58,56" path="m4461,1977l4519,1977e" filled="f" stroked="t" strokeweight="2.881274pt" strokecolor="#C0504D">
                <v:path arrowok="t"/>
              </v:shape>
            </v:group>
            <v:group style="position:absolute;left:4461;top:1950;width:58;height:56" coordorigin="4461,1950" coordsize="58,56">
              <v:shape style="position:absolute;left:4461;top:1950;width:58;height:56" coordorigin="4461,1950" coordsize="58,56" path="m4461,1950l4519,1950,4519,2005,4461,2005,4461,1950xe" filled="f" stroked="t" strokeweight=".711725pt" strokecolor="#BE4B48">
                <v:path arrowok="t"/>
              </v:shape>
            </v:group>
            <v:group style="position:absolute;left:3789;top:1616;width:58;height:56" coordorigin="3789,1616" coordsize="58,56">
              <v:shape style="position:absolute;left:3789;top:1616;width:58;height:56" coordorigin="3789,1616" coordsize="58,56" path="m3789,1644l3848,1644e" filled="f" stroked="t" strokeweight="2.880579pt" strokecolor="#C0504D">
                <v:path arrowok="t"/>
              </v:shape>
            </v:group>
            <v:group style="position:absolute;left:3789;top:1616;width:58;height:56" coordorigin="3789,1616" coordsize="58,56">
              <v:shape style="position:absolute;left:3789;top:1616;width:58;height:56" coordorigin="3789,1616" coordsize="58,56" path="m3789,1616l3848,1616,3848,1672,3789,1672,3789,1616xe" filled="f" stroked="t" strokeweight=".711725pt" strokecolor="#BE4B48">
                <v:path arrowok="t"/>
              </v:shape>
            </v:group>
            <v:group style="position:absolute;left:3818;top:1505;width:4380;height:2530" coordorigin="3818,1505" coordsize="4380,2530">
              <v:shape style="position:absolute;left:3818;top:1505;width:4380;height:2530" coordorigin="3818,1505" coordsize="4380,2530" path="m8198,4035l6870,3131,5147,2186,4490,1866,3818,1505e" filled="f" stroked="t" strokeweight=".703869pt" strokecolor="#000000">
                <v:path arrowok="t"/>
                <v:stroke dashstyle="dash"/>
              </v:shape>
            </v:group>
            <v:group style="position:absolute;left:8159;top:3984;width:97;height:93" coordorigin="8159,3984" coordsize="97,93">
              <v:shape style="position:absolute;left:8159;top:3984;width:97;height:93" coordorigin="8159,3984" coordsize="97,93" path="m8257,4077l8159,4077,8208,3984,8257,4077e" filled="t" fillcolor="#9BBB59" stroked="f">
                <v:path arrowok="t"/>
                <v:fill/>
              </v:shape>
            </v:group>
            <v:group style="position:absolute;left:8208;top:3984;width:49;height:93" coordorigin="8208,3984" coordsize="49,93">
              <v:shape style="position:absolute;left:8208;top:3984;width:49;height:93" coordorigin="8208,3984" coordsize="49,93" path="m8208,3984l8257,4077e" filled="f" stroked="t" strokeweight=".722465pt" strokecolor="#98B954">
                <v:path arrowok="t"/>
              </v:shape>
            </v:group>
            <v:group style="position:absolute;left:8159;top:4077;width:97;height:2" coordorigin="8159,4077" coordsize="97,2">
              <v:shape style="position:absolute;left:8159;top:4077;width:97;height:2" coordorigin="8159,4077" coordsize="97,0" path="m8257,4077l8159,4077e" filled="f" stroked="t" strokeweight=".695145pt" strokecolor="#98B954">
                <v:path arrowok="t"/>
              </v:shape>
            </v:group>
            <v:group style="position:absolute;left:6828;top:3077;width:97;height:93" coordorigin="6828,3077" coordsize="97,93">
              <v:shape style="position:absolute;left:6828;top:3077;width:97;height:93" coordorigin="6828,3077" coordsize="97,93" path="m6925,3169l6828,3169,6876,3077,6925,3169e" filled="t" fillcolor="#9BBB59" stroked="f">
                <v:path arrowok="t"/>
                <v:fill/>
              </v:shape>
            </v:group>
            <v:group style="position:absolute;left:6876;top:3077;width:49;height:93" coordorigin="6876,3077" coordsize="49,93">
              <v:shape style="position:absolute;left:6876;top:3077;width:49;height:93" coordorigin="6876,3077" coordsize="49,93" path="m6876,3077l6925,3169e" filled="f" stroked="t" strokeweight=".722465pt" strokecolor="#98B954">
                <v:path arrowok="t"/>
              </v:shape>
            </v:group>
            <v:group style="position:absolute;left:6828;top:3169;width:97;height:2" coordorigin="6828,3169" coordsize="97,2">
              <v:shape style="position:absolute;left:6828;top:3169;width:97;height:2" coordorigin="6828,3169" coordsize="97,0" path="m6925,3169l6828,3169e" filled="f" stroked="t" strokeweight=".695145pt" strokecolor="#98B954">
                <v:path arrowok="t"/>
              </v:shape>
            </v:group>
            <v:group style="position:absolute;left:5106;top:2138;width:97;height:93" coordorigin="5106,2138" coordsize="97,93">
              <v:shape style="position:absolute;left:5106;top:2138;width:97;height:93" coordorigin="5106,2138" coordsize="97,93" path="m5204,2230l5106,2230,5155,2138,5204,2230e" filled="t" fillcolor="#9BBB59" stroked="f">
                <v:path arrowok="t"/>
                <v:fill/>
              </v:shape>
            </v:group>
            <v:group style="position:absolute;left:5155;top:2138;width:49;height:93" coordorigin="5155,2138" coordsize="49,93">
              <v:shape style="position:absolute;left:5155;top:2138;width:49;height:93" coordorigin="5155,2138" coordsize="49,93" path="m5155,2138l5204,2230e" filled="f" stroked="t" strokeweight=".722465pt" strokecolor="#98B954">
                <v:path arrowok="t"/>
              </v:shape>
            </v:group>
            <v:group style="position:absolute;left:5106;top:2230;width:97;height:2" coordorigin="5106,2230" coordsize="97,2">
              <v:shape style="position:absolute;left:5106;top:2230;width:97;height:2" coordorigin="5106,2230" coordsize="97,0" path="m5204,2230l5106,2230e" filled="f" stroked="t" strokeweight=".695145pt" strokecolor="#98B954">
                <v:path arrowok="t"/>
              </v:shape>
            </v:group>
            <v:group style="position:absolute;left:4440;top:1821;width:97;height:93" coordorigin="4440,1821" coordsize="97,93">
              <v:shape style="position:absolute;left:4440;top:1821;width:97;height:93" coordorigin="4440,1821" coordsize="97,93" path="m4538,1914l4440,1914,4489,1821,4538,1914e" filled="t" fillcolor="#9BBB59" stroked="f">
                <v:path arrowok="t"/>
                <v:fill/>
              </v:shape>
            </v:group>
            <v:group style="position:absolute;left:4489;top:1821;width:49;height:93" coordorigin="4489,1821" coordsize="49,93">
              <v:shape style="position:absolute;left:4489;top:1821;width:49;height:93" coordorigin="4489,1821" coordsize="49,93" path="m4489,1821l4538,1914e" filled="f" stroked="t" strokeweight=".722465pt" strokecolor="#98B954">
                <v:path arrowok="t"/>
              </v:shape>
            </v:group>
            <v:group style="position:absolute;left:4440;top:1914;width:97;height:2" coordorigin="4440,1914" coordsize="97,2">
              <v:shape style="position:absolute;left:4440;top:1914;width:97;height:2" coordorigin="4440,1914" coordsize="97,0" path="m4538,1914l4440,1914e" filled="f" stroked="t" strokeweight=".695145pt" strokecolor="#98B954">
                <v:path arrowok="t"/>
              </v:shape>
            </v:group>
            <v:group style="position:absolute;left:3775;top:1463;width:97;height:93" coordorigin="3775,1463" coordsize="97,93">
              <v:shape style="position:absolute;left:3775;top:1463;width:97;height:93" coordorigin="3775,1463" coordsize="97,93" path="m3872,1556l3775,1556,3823,1463,3872,1556e" filled="t" fillcolor="#9BBB59" stroked="f">
                <v:path arrowok="t"/>
                <v:fill/>
              </v:shape>
            </v:group>
            <v:group style="position:absolute;left:3823;top:1463;width:49;height:93" coordorigin="3823,1463" coordsize="49,93">
              <v:shape style="position:absolute;left:3823;top:1463;width:49;height:93" coordorigin="3823,1463" coordsize="49,93" path="m3823,1463l3872,1556e" filled="f" stroked="t" strokeweight=".722465pt" strokecolor="#98B954">
                <v:path arrowok="t"/>
              </v:shape>
            </v:group>
            <v:group style="position:absolute;left:3775;top:1556;width:97;height:2" coordorigin="3775,1556" coordsize="97,2">
              <v:shape style="position:absolute;left:3775;top:1556;width:97;height:2" coordorigin="3775,1556" coordsize="97,0" path="m3872,1556l3775,1556e" filled="f" stroked="t" strokeweight=".695145pt" strokecolor="#98B954">
                <v:path arrowok="t"/>
              </v:shape>
            </v:group>
            <v:group style="position:absolute;left:4840;top:6218;width:496;height:2" coordorigin="4840,6218" coordsize="496,2">
              <v:shape style="position:absolute;left:4840;top:6218;width:496;height:2" coordorigin="4840,6218" coordsize="496,0" path="m4840,6218l5337,6218e" filled="f" stroked="t" strokeweight=".695145pt" strokecolor="#000000">
                <v:path arrowok="t"/>
                <v:stroke dashstyle="longDash"/>
              </v:shape>
            </v:group>
            <v:group style="position:absolute;left:5059;top:6190;width:58;height:56" coordorigin="5059,6190" coordsize="58,56">
              <v:shape style="position:absolute;left:5059;top:6190;width:58;height:56" coordorigin="5059,6190" coordsize="58,56" path="m5089,6246l5059,6218,5089,6190,5118,6218,5089,6246e" filled="t" fillcolor="#4F81BD" stroked="f">
                <v:path arrowok="t"/>
                <v:fill/>
              </v:shape>
            </v:group>
            <v:group style="position:absolute;left:5059;top:6218;width:29;height:28" coordorigin="5059,6218" coordsize="29,28">
              <v:shape style="position:absolute;left:5059;top:6218;width:29;height:28" coordorigin="5059,6218" coordsize="29,28" path="m5089,6246l5059,6218e" filled="f" stroked="t" strokeweight=".711725pt" strokecolor="#4A7EBB">
                <v:path arrowok="t"/>
              </v:shape>
            </v:group>
            <v:group style="position:absolute;left:5059;top:6190;width:29;height:28" coordorigin="5059,6190" coordsize="29,28">
              <v:shape style="position:absolute;left:5059;top:6190;width:29;height:28" coordorigin="5059,6190" coordsize="29,28" path="m5059,6218l5089,6190e" filled="f" stroked="t" strokeweight=".711725pt" strokecolor="#4A7EBB">
                <v:path arrowok="t"/>
              </v:shape>
            </v:group>
            <v:group style="position:absolute;left:5089;top:6190;width:29;height:28" coordorigin="5089,6190" coordsize="29,28">
              <v:shape style="position:absolute;left:5089;top:6190;width:29;height:28" coordorigin="5089,6190" coordsize="29,28" path="m5089,6190l5118,6218e" filled="f" stroked="t" strokeweight=".711725pt" strokecolor="#4A7EBB">
                <v:path arrowok="t"/>
              </v:shape>
            </v:group>
            <v:group style="position:absolute;left:5950;top:6218;width:482;height:2" coordorigin="5950,6218" coordsize="482,2">
              <v:shape style="position:absolute;left:5950;top:6218;width:482;height:2" coordorigin="5950,6218" coordsize="482,0" path="m5950,6218l6432,6218e" filled="f" stroked="t" strokeweight=".695145pt" strokecolor="#000000">
                <v:path arrowok="t"/>
              </v:shape>
            </v:group>
            <v:group style="position:absolute;left:6169;top:6190;width:58;height:56" coordorigin="6169,6190" coordsize="58,56">
              <v:shape style="position:absolute;left:6169;top:6190;width:58;height:56" coordorigin="6169,6190" coordsize="58,56" path="m6169,6218l6227,6218e" filled="f" stroked="t" strokeweight="2.881274pt" strokecolor="#C0504D">
                <v:path arrowok="t"/>
              </v:shape>
            </v:group>
            <v:group style="position:absolute;left:6169;top:6190;width:58;height:56" coordorigin="6169,6190" coordsize="58,56">
              <v:shape style="position:absolute;left:6169;top:6190;width:58;height:56" coordorigin="6169,6190" coordsize="58,56" path="m6169,6190l6227,6190,6227,6246,6169,6246,6169,6190xe" filled="f" stroked="t" strokeweight=".711725pt" strokecolor="#BE4B48">
                <v:path arrowok="t"/>
              </v:shape>
            </v:group>
            <v:group style="position:absolute;left:7060;top:6218;width:482;height:2" coordorigin="7060,6218" coordsize="482,2">
              <v:shape style="position:absolute;left:7060;top:6218;width:482;height:2" coordorigin="7060,6218" coordsize="482,0" path="m7060,6218l7541,6218e" filled="f" stroked="t" strokeweight=".695145pt" strokecolor="#000000">
                <v:path arrowok="t"/>
                <v:stroke dashstyle="dash"/>
              </v:shape>
            </v:group>
            <v:group style="position:absolute;left:7264;top:6176;width:73;height:70" coordorigin="7264,6176" coordsize="73,70">
              <v:shape style="position:absolute;left:7264;top:6176;width:73;height:70" coordorigin="7264,6176" coordsize="73,70" path="m7337,6246l7264,6246,7300,6176,7337,6246e" filled="t" fillcolor="#9BBB59" stroked="f">
                <v:path arrowok="t"/>
                <v:fill/>
              </v:shape>
            </v:group>
            <v:group style="position:absolute;left:7300;top:6176;width:37;height:70" coordorigin="7300,6176" coordsize="37,70">
              <v:shape style="position:absolute;left:7300;top:6176;width:37;height:70" coordorigin="7300,6176" coordsize="37,70" path="m7300,6176l7337,6246e" filled="f" stroked="t" strokeweight=".722476pt" strokecolor="#98B954">
                <v:path arrowok="t"/>
              </v:shape>
            </v:group>
            <v:group style="position:absolute;left:7264;top:6246;width:73;height:2" coordorigin="7264,6246" coordsize="73,2">
              <v:shape style="position:absolute;left:7264;top:6246;width:73;height:2" coordorigin="7264,6246" coordsize="73,0" path="m7337,6246l7264,6246e" filled="f" stroked="t" strokeweight=".695145pt" strokecolor="#98B954">
                <v:path arrowok="t"/>
              </v:shape>
            </v:group>
            <v:group style="position:absolute;left:2183;top:698;width:8351;height:5784" coordorigin="2183,698" coordsize="8351,5784">
              <v:shape style="position:absolute;left:2183;top:698;width:8351;height:5784" coordorigin="2183,698" coordsize="8351,5784" path="m2183,698l10534,698,10534,6482,2183,6482,2183,698xe" filled="f" stroked="t" strokeweight=".731pt" strokecolor="#878787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15"/>
          <w:szCs w:val="15"/>
          <w:w w:val="109"/>
        </w:rPr>
        <w:t> </w:t>
      </w:r>
      <w:r>
        <w:rPr>
          <w:rFonts w:ascii="Calibri" w:hAnsi="Calibri" w:cs="Calibri" w:eastAsia="Calibri"/>
          <w:sz w:val="15"/>
          <w:szCs w:val="15"/>
          <w:w w:val="100"/>
        </w:rPr>
        <w:tab/>
      </w:r>
      <w:r>
        <w:rPr>
          <w:rFonts w:ascii="Calibri" w:hAnsi="Calibri" w:cs="Calibri" w:eastAsia="Calibri"/>
          <w:sz w:val="15"/>
          <w:szCs w:val="15"/>
          <w:spacing w:val="6"/>
          <w:w w:val="100"/>
        </w:rPr>
        <w:t>1</w:t>
      </w:r>
      <w:r>
        <w:rPr>
          <w:rFonts w:ascii="Calibri" w:hAnsi="Calibri" w:cs="Calibri" w:eastAsia="Calibri"/>
          <w:sz w:val="15"/>
          <w:szCs w:val="15"/>
          <w:spacing w:val="6"/>
          <w:w w:val="100"/>
        </w:rPr>
        <w:t>0</w:t>
      </w:r>
      <w:r>
        <w:rPr>
          <w:rFonts w:ascii="Calibri" w:hAnsi="Calibri" w:cs="Calibri" w:eastAsia="Calibri"/>
          <w:sz w:val="15"/>
          <w:szCs w:val="15"/>
          <w:spacing w:val="-5"/>
          <w:w w:val="100"/>
        </w:rPr>
        <w:t>-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  <w:t>yr</w:t>
      </w:r>
      <w:r>
        <w:rPr>
          <w:rFonts w:ascii="Calibri" w:hAnsi="Calibri" w:cs="Calibri" w:eastAsia="Calibri"/>
          <w:sz w:val="15"/>
          <w:szCs w:val="15"/>
          <w:spacing w:val="-5"/>
          <w:w w:val="100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  <w:tab/>
      </w:r>
      <w:r>
        <w:rPr>
          <w:rFonts w:ascii="Calibri" w:hAnsi="Calibri" w:cs="Calibri" w:eastAsia="Calibri"/>
          <w:sz w:val="15"/>
          <w:szCs w:val="15"/>
          <w:spacing w:val="6"/>
          <w:w w:val="109"/>
        </w:rPr>
        <w:t>2</w:t>
      </w:r>
      <w:r>
        <w:rPr>
          <w:rFonts w:ascii="Calibri" w:hAnsi="Calibri" w:cs="Calibri" w:eastAsia="Calibri"/>
          <w:sz w:val="15"/>
          <w:szCs w:val="15"/>
          <w:spacing w:val="6"/>
          <w:w w:val="109"/>
        </w:rPr>
        <w:t>0</w:t>
      </w:r>
      <w:r>
        <w:rPr>
          <w:rFonts w:ascii="Calibri" w:hAnsi="Calibri" w:cs="Calibri" w:eastAsia="Calibri"/>
          <w:sz w:val="15"/>
          <w:szCs w:val="15"/>
          <w:spacing w:val="-5"/>
          <w:w w:val="109"/>
        </w:rPr>
        <w:t>-</w:t>
      </w:r>
      <w:r>
        <w:rPr>
          <w:rFonts w:ascii="Calibri" w:hAnsi="Calibri" w:cs="Calibri" w:eastAsia="Calibri"/>
          <w:sz w:val="15"/>
          <w:szCs w:val="15"/>
          <w:spacing w:val="0"/>
          <w:w w:val="109"/>
        </w:rPr>
        <w:t>yr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</w:r>
    </w:p>
    <w:p>
      <w:pPr>
        <w:spacing w:before="35" w:after="0" w:line="182" w:lineRule="exact"/>
        <w:ind w:right="-20"/>
        <w:jc w:val="left"/>
        <w:tabs>
          <w:tab w:pos="540" w:val="left"/>
        </w:tabs>
        <w:rPr>
          <w:rFonts w:ascii="Calibri" w:hAnsi="Calibri" w:cs="Calibri" w:eastAsia="Calibri"/>
          <w:sz w:val="15"/>
          <w:szCs w:val="15"/>
        </w:rPr>
      </w:pPr>
      <w:rPr/>
      <w:r>
        <w:rPr/>
        <w:br w:type="column"/>
      </w:r>
      <w:r>
        <w:rPr>
          <w:rFonts w:ascii="Calibri" w:hAnsi="Calibri" w:cs="Calibri" w:eastAsia="Calibri"/>
          <w:sz w:val="15"/>
          <w:szCs w:val="15"/>
          <w:w w:val="109"/>
        </w:rPr>
        <w:t> </w:t>
      </w:r>
      <w:r>
        <w:rPr>
          <w:rFonts w:ascii="Calibri" w:hAnsi="Calibri" w:cs="Calibri" w:eastAsia="Calibri"/>
          <w:sz w:val="15"/>
          <w:szCs w:val="15"/>
          <w:w w:val="100"/>
        </w:rPr>
        <w:t>    </w:t>
      </w:r>
      <w:r>
        <w:rPr>
          <w:rFonts w:ascii="Calibri" w:hAnsi="Calibri" w:cs="Calibri" w:eastAsia="Calibri"/>
          <w:sz w:val="15"/>
          <w:szCs w:val="15"/>
          <w:spacing w:val="2"/>
          <w:w w:val="100"/>
        </w:rPr>
        <w:t> </w:t>
      </w:r>
      <w:r>
        <w:rPr>
          <w:rFonts w:ascii="Calibri" w:hAnsi="Calibri" w:cs="Calibri" w:eastAsia="Calibri"/>
          <w:sz w:val="15"/>
          <w:szCs w:val="15"/>
          <w:spacing w:val="2"/>
          <w:w w:val="109"/>
        </w:rPr>
      </w:r>
      <w:r>
        <w:rPr>
          <w:rFonts w:ascii="Calibri" w:hAnsi="Calibri" w:cs="Calibri" w:eastAsia="Calibri"/>
          <w:sz w:val="15"/>
          <w:szCs w:val="15"/>
          <w:spacing w:val="0"/>
          <w:w w:val="109"/>
          <w:u w:val="single" w:color="98B954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0"/>
          <w:u w:val="single" w:color="98B954"/>
        </w:rPr>
        <w:t> </w:t>
      </w:r>
      <w:r>
        <w:rPr>
          <w:rFonts w:ascii="Calibri" w:hAnsi="Calibri" w:cs="Calibri" w:eastAsia="Calibri"/>
          <w:sz w:val="15"/>
          <w:szCs w:val="15"/>
          <w:spacing w:val="-15"/>
          <w:w w:val="100"/>
          <w:u w:val="single" w:color="98B954"/>
        </w:rPr>
        <w:t> </w:t>
      </w:r>
      <w:r>
        <w:rPr>
          <w:rFonts w:ascii="Calibri" w:hAnsi="Calibri" w:cs="Calibri" w:eastAsia="Calibri"/>
          <w:sz w:val="15"/>
          <w:szCs w:val="15"/>
          <w:spacing w:val="-15"/>
          <w:w w:val="100"/>
          <w:u w:val="single" w:color="98B954"/>
        </w:rPr>
      </w:r>
      <w:r>
        <w:rPr>
          <w:rFonts w:ascii="Calibri" w:hAnsi="Calibri" w:cs="Calibri" w:eastAsia="Calibri"/>
          <w:sz w:val="15"/>
          <w:szCs w:val="15"/>
          <w:spacing w:val="-15"/>
          <w:w w:val="100"/>
        </w:rPr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  <w:tab/>
      </w:r>
      <w:r>
        <w:rPr>
          <w:rFonts w:ascii="Calibri" w:hAnsi="Calibri" w:cs="Calibri" w:eastAsia="Calibri"/>
          <w:sz w:val="15"/>
          <w:szCs w:val="15"/>
          <w:spacing w:val="6"/>
          <w:w w:val="109"/>
        </w:rPr>
        <w:t>5</w:t>
      </w:r>
      <w:r>
        <w:rPr>
          <w:rFonts w:ascii="Calibri" w:hAnsi="Calibri" w:cs="Calibri" w:eastAsia="Calibri"/>
          <w:sz w:val="15"/>
          <w:szCs w:val="15"/>
          <w:spacing w:val="6"/>
          <w:w w:val="109"/>
        </w:rPr>
        <w:t>0</w:t>
      </w:r>
      <w:r>
        <w:rPr>
          <w:rFonts w:ascii="Calibri" w:hAnsi="Calibri" w:cs="Calibri" w:eastAsia="Calibri"/>
          <w:sz w:val="15"/>
          <w:szCs w:val="15"/>
          <w:spacing w:val="-5"/>
          <w:w w:val="109"/>
        </w:rPr>
        <w:t>-</w:t>
      </w:r>
      <w:r>
        <w:rPr>
          <w:rFonts w:ascii="Calibri" w:hAnsi="Calibri" w:cs="Calibri" w:eastAsia="Calibri"/>
          <w:sz w:val="15"/>
          <w:szCs w:val="15"/>
          <w:spacing w:val="0"/>
          <w:w w:val="109"/>
        </w:rPr>
        <w:t>yr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5129" w:space="217"/>
            <w:col w:w="345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</w:sectPr>
      </w:pPr>
      <w:rPr/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7" w:lineRule="exact"/>
        <w:ind w:right="-20"/>
        <w:jc w:val="right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spacing w:val="6"/>
          <w:w w:val="105"/>
        </w:rPr>
        <w:t>1</w:t>
      </w:r>
      <w:r>
        <w:rPr>
          <w:rFonts w:ascii="Calibri" w:hAnsi="Calibri" w:cs="Calibri" w:eastAsia="Calibri"/>
          <w:sz w:val="18"/>
          <w:szCs w:val="18"/>
          <w:spacing w:val="6"/>
          <w:w w:val="105"/>
        </w:rPr>
        <w:t>0</w:t>
      </w:r>
      <w:r>
        <w:rPr>
          <w:rFonts w:ascii="Calibri" w:hAnsi="Calibri" w:cs="Calibri" w:eastAsia="Calibri"/>
          <w:sz w:val="18"/>
          <w:szCs w:val="18"/>
          <w:spacing w:val="6"/>
          <w:w w:val="105"/>
        </w:rPr>
        <w:t>0</w:t>
      </w:r>
      <w:r>
        <w:rPr>
          <w:rFonts w:ascii="Calibri" w:hAnsi="Calibri" w:cs="Calibri" w:eastAsia="Calibri"/>
          <w:sz w:val="18"/>
          <w:szCs w:val="18"/>
          <w:spacing w:val="-4"/>
          <w:w w:val="105"/>
        </w:rPr>
        <w:t>.</w:t>
      </w:r>
      <w:r>
        <w:rPr>
          <w:rFonts w:ascii="Calibri" w:hAnsi="Calibri" w:cs="Calibri" w:eastAsia="Calibri"/>
          <w:sz w:val="18"/>
          <w:szCs w:val="18"/>
          <w:spacing w:val="0"/>
          <w:w w:val="105"/>
        </w:rPr>
        <w:t>0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</w:r>
    </w:p>
    <w:p>
      <w:pPr>
        <w:spacing w:before="0" w:after="0" w:line="399" w:lineRule="exact"/>
        <w:ind w:right="-20"/>
        <w:jc w:val="left"/>
        <w:rPr>
          <w:rFonts w:ascii="Calibri" w:hAnsi="Calibri" w:cs="Calibri" w:eastAsia="Calibri"/>
          <w:sz w:val="33"/>
          <w:szCs w:val="33"/>
        </w:rPr>
      </w:pPr>
      <w:rPr/>
      <w:r>
        <w:rPr/>
        <w:br w:type="column"/>
      </w:r>
      <w:r>
        <w:rPr>
          <w:rFonts w:ascii="Calibri" w:hAnsi="Calibri" w:cs="Calibri" w:eastAsia="Calibri"/>
          <w:sz w:val="33"/>
          <w:szCs w:val="33"/>
          <w:spacing w:val="-2"/>
          <w:w w:val="100"/>
          <w:b/>
          <w:bCs/>
          <w:position w:val="1"/>
        </w:rPr>
        <w:t>K</w:t>
      </w:r>
      <w:r>
        <w:rPr>
          <w:rFonts w:ascii="Calibri" w:hAnsi="Calibri" w:cs="Calibri" w:eastAsia="Calibri"/>
          <w:sz w:val="33"/>
          <w:szCs w:val="33"/>
          <w:spacing w:val="2"/>
          <w:w w:val="100"/>
          <w:b/>
          <w:bCs/>
          <w:position w:val="1"/>
        </w:rPr>
        <w:t>u</w:t>
      </w:r>
      <w:r>
        <w:rPr>
          <w:rFonts w:ascii="Calibri" w:hAnsi="Calibri" w:cs="Calibri" w:eastAsia="Calibri"/>
          <w:sz w:val="33"/>
          <w:szCs w:val="33"/>
          <w:spacing w:val="2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3"/>
          <w:szCs w:val="33"/>
          <w:spacing w:val="2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3"/>
          <w:szCs w:val="33"/>
          <w:spacing w:val="0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3"/>
          <w:szCs w:val="33"/>
          <w:spacing w:val="25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3"/>
          <w:szCs w:val="33"/>
          <w:spacing w:val="-6"/>
          <w:w w:val="106"/>
          <w:b/>
          <w:bCs/>
          <w:position w:val="1"/>
        </w:rPr>
        <w:t>I</w:t>
      </w:r>
      <w:r>
        <w:rPr>
          <w:rFonts w:ascii="Calibri" w:hAnsi="Calibri" w:cs="Calibri" w:eastAsia="Calibri"/>
          <w:sz w:val="33"/>
          <w:szCs w:val="33"/>
          <w:spacing w:val="-2"/>
          <w:w w:val="106"/>
          <w:b/>
          <w:bCs/>
          <w:position w:val="1"/>
        </w:rPr>
        <w:t>DF</w:t>
      </w:r>
      <w:r>
        <w:rPr>
          <w:rFonts w:ascii="Calibri" w:hAnsi="Calibri" w:cs="Calibri" w:eastAsia="Calibri"/>
          <w:sz w:val="33"/>
          <w:szCs w:val="33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1518" w:space="2416"/>
            <w:col w:w="4866"/>
          </w:cols>
        </w:sectPr>
      </w:pPr>
      <w:rPr/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17" w:lineRule="exact"/>
        <w:ind w:left="1179" w:right="-20"/>
        <w:jc w:val="left"/>
        <w:rPr>
          <w:rFonts w:ascii="Calibri" w:hAnsi="Calibri" w:cs="Calibri" w:eastAsia="Calibri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2.329552pt;margin-top:-42.212467pt;width:11.4902pt;height:98.354602pt;mso-position-horizontal-relative:page;mso-position-vertical-relative:paragraph;z-index:-3003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13" w:lineRule="exact"/>
                    <w:ind w:left="20" w:right="-48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5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6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6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6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95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95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7"/>
                      <w:w w:val="95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6"/>
                      <w:w w:val="95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95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95"/>
                      <w:b/>
                      <w:bCs/>
                      <w:position w:val="1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7"/>
                      <w:w w:val="95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95"/>
                      <w:b/>
                      <w:bCs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95"/>
                      <w:b/>
                      <w:bCs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11"/>
                      <w:w w:val="95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6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6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6"/>
                      <w:w w:val="100"/>
                      <w:b/>
                      <w:bCs/>
                      <w:position w:val="1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b/>
                      <w:bCs/>
                      <w:position w:val="1"/>
                    </w:rPr>
                    <w:t>hr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alibri" w:hAnsi="Calibri" w:cs="Calibri" w:eastAsia="Calibri"/>
          <w:sz w:val="18"/>
          <w:szCs w:val="18"/>
          <w:spacing w:val="6"/>
          <w:w w:val="105"/>
        </w:rPr>
        <w:t>1</w:t>
      </w:r>
      <w:r>
        <w:rPr>
          <w:rFonts w:ascii="Calibri" w:hAnsi="Calibri" w:cs="Calibri" w:eastAsia="Calibri"/>
          <w:sz w:val="18"/>
          <w:szCs w:val="18"/>
          <w:spacing w:val="6"/>
          <w:w w:val="105"/>
        </w:rPr>
        <w:t>0</w:t>
      </w:r>
      <w:r>
        <w:rPr>
          <w:rFonts w:ascii="Calibri" w:hAnsi="Calibri" w:cs="Calibri" w:eastAsia="Calibri"/>
          <w:sz w:val="18"/>
          <w:szCs w:val="18"/>
          <w:spacing w:val="-4"/>
          <w:w w:val="105"/>
        </w:rPr>
        <w:t>.</w:t>
      </w:r>
      <w:r>
        <w:rPr>
          <w:rFonts w:ascii="Calibri" w:hAnsi="Calibri" w:cs="Calibri" w:eastAsia="Calibri"/>
          <w:sz w:val="18"/>
          <w:szCs w:val="18"/>
          <w:spacing w:val="0"/>
          <w:w w:val="105"/>
        </w:rPr>
        <w:t>0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</w:sectPr>
      </w:pPr>
      <w:rPr/>
    </w:p>
    <w:p>
      <w:pPr>
        <w:spacing w:before="24" w:after="0" w:line="240" w:lineRule="auto"/>
        <w:ind w:right="-20"/>
        <w:jc w:val="right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spacing w:val="6"/>
          <w:w w:val="105"/>
        </w:rPr>
        <w:t>1</w:t>
      </w:r>
      <w:r>
        <w:rPr>
          <w:rFonts w:ascii="Calibri" w:hAnsi="Calibri" w:cs="Calibri" w:eastAsia="Calibri"/>
          <w:sz w:val="18"/>
          <w:szCs w:val="18"/>
          <w:spacing w:val="-4"/>
          <w:w w:val="105"/>
        </w:rPr>
        <w:t>.</w:t>
      </w:r>
      <w:r>
        <w:rPr>
          <w:rFonts w:ascii="Calibri" w:hAnsi="Calibri" w:cs="Calibri" w:eastAsia="Calibri"/>
          <w:sz w:val="18"/>
          <w:szCs w:val="18"/>
          <w:spacing w:val="0"/>
          <w:w w:val="105"/>
        </w:rPr>
        <w:t>0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7" w:lineRule="exact"/>
        <w:ind w:right="-20"/>
        <w:jc w:val="left"/>
        <w:tabs>
          <w:tab w:pos="2140" w:val="left"/>
          <w:tab w:pos="4320" w:val="left"/>
          <w:tab w:pos="6460" w:val="left"/>
        </w:tabs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spacing w:val="6"/>
          <w:w w:val="100"/>
        </w:rPr>
        <w:t>1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0</w:t>
      </w:r>
      <w:r>
        <w:rPr>
          <w:rFonts w:ascii="Calibri" w:hAnsi="Calibri" w:cs="Calibri" w:eastAsia="Calibri"/>
          <w:sz w:val="18"/>
          <w:szCs w:val="18"/>
          <w:spacing w:val="-32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ab/>
      </w:r>
      <w:r>
        <w:rPr>
          <w:rFonts w:ascii="Calibri" w:hAnsi="Calibri" w:cs="Calibri" w:eastAsia="Calibri"/>
          <w:sz w:val="18"/>
          <w:szCs w:val="18"/>
          <w:spacing w:val="6"/>
          <w:w w:val="100"/>
        </w:rPr>
        <w:t>1</w:t>
      </w:r>
      <w:r>
        <w:rPr>
          <w:rFonts w:ascii="Calibri" w:hAnsi="Calibri" w:cs="Calibri" w:eastAsia="Calibri"/>
          <w:sz w:val="18"/>
          <w:szCs w:val="18"/>
          <w:spacing w:val="6"/>
          <w:w w:val="100"/>
        </w:rPr>
        <w:t>0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0</w:t>
      </w:r>
      <w:r>
        <w:rPr>
          <w:rFonts w:ascii="Calibri" w:hAnsi="Calibri" w:cs="Calibri" w:eastAsia="Calibri"/>
          <w:sz w:val="18"/>
          <w:szCs w:val="18"/>
          <w:spacing w:val="-27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ab/>
      </w:r>
      <w:r>
        <w:rPr>
          <w:rFonts w:ascii="Calibri" w:hAnsi="Calibri" w:cs="Calibri" w:eastAsia="Calibri"/>
          <w:sz w:val="18"/>
          <w:szCs w:val="18"/>
          <w:spacing w:val="6"/>
          <w:w w:val="100"/>
        </w:rPr>
        <w:t>1</w:t>
      </w:r>
      <w:r>
        <w:rPr>
          <w:rFonts w:ascii="Calibri" w:hAnsi="Calibri" w:cs="Calibri" w:eastAsia="Calibri"/>
          <w:sz w:val="18"/>
          <w:szCs w:val="18"/>
          <w:spacing w:val="6"/>
          <w:w w:val="100"/>
        </w:rPr>
        <w:t>0</w:t>
      </w:r>
      <w:r>
        <w:rPr>
          <w:rFonts w:ascii="Calibri" w:hAnsi="Calibri" w:cs="Calibri" w:eastAsia="Calibri"/>
          <w:sz w:val="18"/>
          <w:szCs w:val="18"/>
          <w:spacing w:val="6"/>
          <w:w w:val="100"/>
        </w:rPr>
        <w:t>0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0</w:t>
      </w:r>
      <w:r>
        <w:rPr>
          <w:rFonts w:ascii="Calibri" w:hAnsi="Calibri" w:cs="Calibri" w:eastAsia="Calibri"/>
          <w:sz w:val="18"/>
          <w:szCs w:val="18"/>
          <w:spacing w:val="-22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ab/>
      </w:r>
      <w:r>
        <w:rPr>
          <w:rFonts w:ascii="Calibri" w:hAnsi="Calibri" w:cs="Calibri" w:eastAsia="Calibri"/>
          <w:sz w:val="18"/>
          <w:szCs w:val="18"/>
          <w:spacing w:val="6"/>
          <w:w w:val="105"/>
        </w:rPr>
        <w:t>1</w:t>
      </w:r>
      <w:r>
        <w:rPr>
          <w:rFonts w:ascii="Calibri" w:hAnsi="Calibri" w:cs="Calibri" w:eastAsia="Calibri"/>
          <w:sz w:val="18"/>
          <w:szCs w:val="18"/>
          <w:spacing w:val="6"/>
          <w:w w:val="105"/>
        </w:rPr>
        <w:t>0</w:t>
      </w:r>
      <w:r>
        <w:rPr>
          <w:rFonts w:ascii="Calibri" w:hAnsi="Calibri" w:cs="Calibri" w:eastAsia="Calibri"/>
          <w:sz w:val="18"/>
          <w:szCs w:val="18"/>
          <w:spacing w:val="6"/>
          <w:w w:val="105"/>
        </w:rPr>
        <w:t>0</w:t>
      </w:r>
      <w:r>
        <w:rPr>
          <w:rFonts w:ascii="Calibri" w:hAnsi="Calibri" w:cs="Calibri" w:eastAsia="Calibri"/>
          <w:sz w:val="18"/>
          <w:szCs w:val="18"/>
          <w:spacing w:val="6"/>
          <w:w w:val="105"/>
        </w:rPr>
        <w:t>0</w:t>
      </w:r>
      <w:r>
        <w:rPr>
          <w:rFonts w:ascii="Calibri" w:hAnsi="Calibri" w:cs="Calibri" w:eastAsia="Calibri"/>
          <w:sz w:val="18"/>
          <w:szCs w:val="18"/>
          <w:spacing w:val="0"/>
          <w:w w:val="105"/>
        </w:rPr>
        <w:t>0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1515" w:space="90"/>
            <w:col w:w="7195"/>
          </w:cols>
        </w:sectPr>
      </w:pPr>
      <w:rPr/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17" w:lineRule="exact"/>
        <w:ind w:left="3979" w:right="-20"/>
        <w:jc w:val="left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spacing w:val="-5"/>
          <w:w w:val="100"/>
          <w:b/>
          <w:bCs/>
        </w:rPr>
        <w:t>R</w:t>
      </w:r>
      <w:r>
        <w:rPr>
          <w:rFonts w:ascii="Calibri" w:hAnsi="Calibri" w:cs="Calibri" w:eastAsia="Calibri"/>
          <w:sz w:val="18"/>
          <w:szCs w:val="18"/>
          <w:spacing w:val="-6"/>
          <w:w w:val="100"/>
          <w:b/>
          <w:bCs/>
        </w:rPr>
        <w:t>a</w:t>
      </w:r>
      <w:r>
        <w:rPr>
          <w:rFonts w:ascii="Calibri" w:hAnsi="Calibri" w:cs="Calibri" w:eastAsia="Calibri"/>
          <w:sz w:val="18"/>
          <w:szCs w:val="18"/>
          <w:spacing w:val="-3"/>
          <w:w w:val="100"/>
          <w:b/>
          <w:bCs/>
        </w:rPr>
        <w:t>i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spacing w:val="-2"/>
          <w:w w:val="100"/>
          <w:b/>
          <w:bCs/>
        </w:rPr>
        <w:t>f</w:t>
      </w:r>
      <w:r>
        <w:rPr>
          <w:rFonts w:ascii="Calibri" w:hAnsi="Calibri" w:cs="Calibri" w:eastAsia="Calibri"/>
          <w:sz w:val="18"/>
          <w:szCs w:val="18"/>
          <w:spacing w:val="-6"/>
          <w:w w:val="100"/>
          <w:b/>
          <w:bCs/>
        </w:rPr>
        <w:t>a</w:t>
      </w:r>
      <w:r>
        <w:rPr>
          <w:rFonts w:ascii="Calibri" w:hAnsi="Calibri" w:cs="Calibri" w:eastAsia="Calibri"/>
          <w:sz w:val="18"/>
          <w:szCs w:val="18"/>
          <w:spacing w:val="-3"/>
          <w:w w:val="100"/>
          <w:b/>
          <w:bCs/>
        </w:rPr>
        <w:t>l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17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du</w:t>
      </w:r>
      <w:r>
        <w:rPr>
          <w:rFonts w:ascii="Calibri" w:hAnsi="Calibri" w:cs="Calibri" w:eastAsia="Calibri"/>
          <w:sz w:val="18"/>
          <w:szCs w:val="18"/>
          <w:spacing w:val="6"/>
          <w:w w:val="100"/>
          <w:b/>
          <w:bCs/>
        </w:rPr>
        <w:t>r</w:t>
      </w:r>
      <w:r>
        <w:rPr>
          <w:rFonts w:ascii="Calibri" w:hAnsi="Calibri" w:cs="Calibri" w:eastAsia="Calibri"/>
          <w:sz w:val="18"/>
          <w:szCs w:val="18"/>
          <w:spacing w:val="-6"/>
          <w:w w:val="100"/>
          <w:b/>
          <w:bCs/>
        </w:rPr>
        <w:t>a</w:t>
      </w:r>
      <w:r>
        <w:rPr>
          <w:rFonts w:ascii="Calibri" w:hAnsi="Calibri" w:cs="Calibri" w:eastAsia="Calibri"/>
          <w:sz w:val="18"/>
          <w:szCs w:val="18"/>
          <w:spacing w:val="7"/>
          <w:w w:val="100"/>
          <w:b/>
          <w:bCs/>
        </w:rPr>
        <w:t>t</w:t>
      </w:r>
      <w:r>
        <w:rPr>
          <w:rFonts w:ascii="Calibri" w:hAnsi="Calibri" w:cs="Calibri" w:eastAsia="Calibri"/>
          <w:sz w:val="18"/>
          <w:szCs w:val="18"/>
          <w:spacing w:val="-3"/>
          <w:w w:val="100"/>
          <w:b/>
          <w:bCs/>
        </w:rPr>
        <w:t>i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on,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7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6"/>
          <w:w w:val="105"/>
          <w:b/>
          <w:bCs/>
        </w:rPr>
        <w:t>m</w:t>
      </w:r>
      <w:r>
        <w:rPr>
          <w:rFonts w:ascii="Calibri" w:hAnsi="Calibri" w:cs="Calibri" w:eastAsia="Calibri"/>
          <w:sz w:val="18"/>
          <w:szCs w:val="18"/>
          <w:spacing w:val="-3"/>
          <w:w w:val="105"/>
          <w:b/>
          <w:bCs/>
        </w:rPr>
        <w:t>i</w:t>
      </w:r>
      <w:r>
        <w:rPr>
          <w:rFonts w:ascii="Calibri" w:hAnsi="Calibri" w:cs="Calibri" w:eastAsia="Calibri"/>
          <w:sz w:val="18"/>
          <w:szCs w:val="18"/>
          <w:spacing w:val="0"/>
          <w:w w:val="105"/>
          <w:b/>
          <w:bCs/>
        </w:rPr>
        <w:t>nu</w:t>
      </w:r>
      <w:r>
        <w:rPr>
          <w:rFonts w:ascii="Calibri" w:hAnsi="Calibri" w:cs="Calibri" w:eastAsia="Calibri"/>
          <w:sz w:val="18"/>
          <w:szCs w:val="18"/>
          <w:spacing w:val="7"/>
          <w:w w:val="105"/>
          <w:b/>
          <w:bCs/>
        </w:rPr>
        <w:t>t</w:t>
      </w:r>
      <w:r>
        <w:rPr>
          <w:rFonts w:ascii="Calibri" w:hAnsi="Calibri" w:cs="Calibri" w:eastAsia="Calibri"/>
          <w:sz w:val="18"/>
          <w:szCs w:val="18"/>
          <w:spacing w:val="7"/>
          <w:w w:val="105"/>
          <w:b/>
          <w:bCs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5"/>
          <w:b/>
          <w:bCs/>
        </w:rPr>
        <w:t>s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</w:sectPr>
      </w:pPr>
      <w:rPr/>
    </w:p>
    <w:p>
      <w:pPr>
        <w:spacing w:before="32" w:after="0" w:line="240" w:lineRule="auto"/>
        <w:ind w:left="3120" w:right="-63"/>
        <w:jc w:val="left"/>
        <w:tabs>
          <w:tab w:pos="3660" w:val="left"/>
          <w:tab w:pos="4760" w:val="left"/>
        </w:tabs>
        <w:rPr>
          <w:rFonts w:ascii="Calibri" w:hAnsi="Calibri" w:cs="Calibri" w:eastAsia="Calibri"/>
          <w:sz w:val="15"/>
          <w:szCs w:val="15"/>
        </w:rPr>
      </w:pPr>
      <w:rPr/>
      <w:r>
        <w:rPr/>
        <w:pict>
          <v:group style="position:absolute;margin-left:108.803497pt;margin-top:72.760498pt;width:418.255pt;height:312.644pt;mso-position-horizontal-relative:page;mso-position-vertical-relative:page;z-index:-3005" coordorigin="2176,1455" coordsize="8365,6253">
            <v:group style="position:absolute;left:3449;top:5640;width:6609;height:2" coordorigin="3449,5640" coordsize="6609,2">
              <v:shape style="position:absolute;left:3449;top:5640;width:6609;height:2" coordorigin="3449,5640" coordsize="6609,0" path="m3449,5640l10057,5640e" filled="f" stroked="t" strokeweight=".715362pt" strokecolor="#B9B9B9">
                <v:path arrowok="t"/>
              </v:shape>
            </v:group>
            <v:group style="position:absolute;left:3449;top:5297;width:6609;height:2" coordorigin="3449,5297" coordsize="6609,2">
              <v:shape style="position:absolute;left:3449;top:5297;width:6609;height:2" coordorigin="3449,5297" coordsize="6609,0" path="m3449,5297l10057,5297e" filled="f" stroked="t" strokeweight=".715362pt" strokecolor="#B9B9B9">
                <v:path arrowok="t"/>
              </v:shape>
            </v:group>
            <v:group style="position:absolute;left:3449;top:5040;width:6609;height:2" coordorigin="3449,5040" coordsize="6609,2">
              <v:shape style="position:absolute;left:3449;top:5040;width:6609;height:2" coordorigin="3449,5040" coordsize="6609,0" path="m3449,5040l10057,5040e" filled="f" stroked="t" strokeweight=".715362pt" strokecolor="#B9B9B9">
                <v:path arrowok="t"/>
              </v:shape>
            </v:group>
            <v:group style="position:absolute;left:3449;top:4854;width:6609;height:2" coordorigin="3449,4854" coordsize="6609,2">
              <v:shape style="position:absolute;left:3449;top:4854;width:6609;height:2" coordorigin="3449,4854" coordsize="6609,0" path="m3449,4854l10057,4854e" filled="f" stroked="t" strokeweight=".715362pt" strokecolor="#B9B9B9">
                <v:path arrowok="t"/>
              </v:shape>
            </v:group>
            <v:group style="position:absolute;left:3449;top:4696;width:6609;height:2" coordorigin="3449,4696" coordsize="6609,2">
              <v:shape style="position:absolute;left:3449;top:4696;width:6609;height:2" coordorigin="3449,4696" coordsize="6609,0" path="m3449,4696l10057,4696e" filled="f" stroked="t" strokeweight=".715362pt" strokecolor="#B9B9B9">
                <v:path arrowok="t"/>
              </v:shape>
            </v:group>
            <v:group style="position:absolute;left:3449;top:4567;width:6609;height:2" coordorigin="3449,4567" coordsize="6609,2">
              <v:shape style="position:absolute;left:3449;top:4567;width:6609;height:2" coordorigin="3449,4567" coordsize="6609,0" path="m3449,4567l10057,4567e" filled="f" stroked="t" strokeweight=".715362pt" strokecolor="#B9B9B9">
                <v:path arrowok="t"/>
              </v:shape>
            </v:group>
            <v:group style="position:absolute;left:3449;top:4439;width:6609;height:2" coordorigin="3449,4439" coordsize="6609,2">
              <v:shape style="position:absolute;left:3449;top:4439;width:6609;height:2" coordorigin="3449,4439" coordsize="6609,0" path="m3449,4439l10057,4439e" filled="f" stroked="t" strokeweight=".715362pt" strokecolor="#B9B9B9">
                <v:path arrowok="t"/>
              </v:shape>
            </v:group>
            <v:group style="position:absolute;left:3449;top:4338;width:6609;height:2" coordorigin="3449,4338" coordsize="6609,2">
              <v:shape style="position:absolute;left:3449;top:4338;width:6609;height:2" coordorigin="3449,4338" coordsize="6609,0" path="m3449,4338l10057,4338e" filled="f" stroked="t" strokeweight=".715362pt" strokecolor="#B9B9B9">
                <v:path arrowok="t"/>
              </v:shape>
            </v:group>
            <v:group style="position:absolute;left:3449;top:4253;width:6609;height:2" coordorigin="3449,4253" coordsize="6609,2">
              <v:shape style="position:absolute;left:3449;top:4253;width:6609;height:2" coordorigin="3449,4253" coordsize="6609,0" path="m3449,4253l10057,4253e" filled="f" stroked="t" strokeweight=".715362pt" strokecolor="#B9B9B9">
                <v:path arrowok="t"/>
              </v:shape>
            </v:group>
            <v:group style="position:absolute;left:3449;top:3652;width:6609;height:2" coordorigin="3449,3652" coordsize="6609,2">
              <v:shape style="position:absolute;left:3449;top:3652;width:6609;height:2" coordorigin="3449,3652" coordsize="6609,0" path="m3449,3652l10057,3652e" filled="f" stroked="t" strokeweight=".715362pt" strokecolor="#B9B9B9">
                <v:path arrowok="t"/>
              </v:shape>
            </v:group>
            <v:group style="position:absolute;left:3449;top:3308;width:6609;height:2" coordorigin="3449,3308" coordsize="6609,2">
              <v:shape style="position:absolute;left:3449;top:3308;width:6609;height:2" coordorigin="3449,3308" coordsize="6609,0" path="m3449,3308l10057,3308e" filled="f" stroked="t" strokeweight=".715362pt" strokecolor="#B9B9B9">
                <v:path arrowok="t"/>
              </v:shape>
            </v:group>
            <v:group style="position:absolute;left:3449;top:3051;width:6609;height:2" coordorigin="3449,3051" coordsize="6609,2">
              <v:shape style="position:absolute;left:3449;top:3051;width:6609;height:2" coordorigin="3449,3051" coordsize="6609,0" path="m3449,3051l10057,3051e" filled="f" stroked="t" strokeweight=".715362pt" strokecolor="#B9B9B9">
                <v:path arrowok="t"/>
              </v:shape>
            </v:group>
            <v:group style="position:absolute;left:3449;top:2865;width:6609;height:2" coordorigin="3449,2865" coordsize="6609,2">
              <v:shape style="position:absolute;left:3449;top:2865;width:6609;height:2" coordorigin="3449,2865" coordsize="6609,0" path="m3449,2865l10057,2865e" filled="f" stroked="t" strokeweight=".715362pt" strokecolor="#B9B9B9">
                <v:path arrowok="t"/>
              </v:shape>
            </v:group>
            <v:group style="position:absolute;left:3449;top:2707;width:6609;height:2" coordorigin="3449,2707" coordsize="6609,2">
              <v:shape style="position:absolute;left:3449;top:2707;width:6609;height:2" coordorigin="3449,2707" coordsize="6609,0" path="m3449,2707l10057,2707e" filled="f" stroked="t" strokeweight=".715362pt" strokecolor="#B9B9B9">
                <v:path arrowok="t"/>
              </v:shape>
            </v:group>
            <v:group style="position:absolute;left:3449;top:2579;width:6609;height:2" coordorigin="3449,2579" coordsize="6609,2">
              <v:shape style="position:absolute;left:3449;top:2579;width:6609;height:2" coordorigin="3449,2579" coordsize="6609,0" path="m3449,2579l10057,2579e" filled="f" stroked="t" strokeweight=".715362pt" strokecolor="#B9B9B9">
                <v:path arrowok="t"/>
              </v:shape>
            </v:group>
            <v:group style="position:absolute;left:3449;top:2450;width:6609;height:2" coordorigin="3449,2450" coordsize="6609,2">
              <v:shape style="position:absolute;left:3449;top:2450;width:6609;height:2" coordorigin="3449,2450" coordsize="6609,0" path="m3449,2450l10057,2450e" filled="f" stroked="t" strokeweight=".715362pt" strokecolor="#B9B9B9">
                <v:path arrowok="t"/>
              </v:shape>
            </v:group>
            <v:group style="position:absolute;left:3449;top:2350;width:6609;height:2" coordorigin="3449,2350" coordsize="6609,2">
              <v:shape style="position:absolute;left:3449;top:2350;width:6609;height:2" coordorigin="3449,2350" coordsize="6609,0" path="m3449,2350l10057,2350e" filled="f" stroked="t" strokeweight=".715362pt" strokecolor="#B9B9B9">
                <v:path arrowok="t"/>
              </v:shape>
            </v:group>
            <v:group style="position:absolute;left:3449;top:2264;width:6609;height:2" coordorigin="3449,2264" coordsize="6609,2">
              <v:shape style="position:absolute;left:3449;top:2264;width:6609;height:2" coordorigin="3449,2264" coordsize="6609,0" path="m3449,2264l10057,2264e" filled="f" stroked="t" strokeweight=".715362pt" strokecolor="#B9B9B9">
                <v:path arrowok="t"/>
              </v:shape>
            </v:group>
            <v:group style="position:absolute;left:4118;top:2264;width:2;height:3977" coordorigin="4118,2264" coordsize="2,3977">
              <v:shape style="position:absolute;left:4118;top:2264;width:2;height:3977" coordorigin="4118,2264" coordsize="0,3977" path="m4118,2264l4118,6241e" filled="f" stroked="t" strokeweight=".744217pt" strokecolor="#B9B9B9">
                <v:path arrowok="t"/>
              </v:shape>
            </v:group>
            <v:group style="position:absolute;left:4505;top:2264;width:2;height:3977" coordorigin="4505,2264" coordsize="2,3977">
              <v:shape style="position:absolute;left:4505;top:2264;width:2;height:3977" coordorigin="4505,2264" coordsize="0,3977" path="m4505,2264l4505,6241e" filled="f" stroked="t" strokeweight=".744217pt" strokecolor="#B9B9B9">
                <v:path arrowok="t"/>
              </v:shape>
            </v:group>
            <v:group style="position:absolute;left:4773;top:2264;width:2;height:3977" coordorigin="4773,2264" coordsize="2,3977">
              <v:shape style="position:absolute;left:4773;top:2264;width:2;height:3977" coordorigin="4773,2264" coordsize="0,3977" path="m4773,2264l4773,6241e" filled="f" stroked="t" strokeweight=".744217pt" strokecolor="#B9B9B9">
                <v:path arrowok="t"/>
              </v:shape>
            </v:group>
            <v:group style="position:absolute;left:4982;top:2264;width:2;height:3977" coordorigin="4982,2264" coordsize="2,3977">
              <v:shape style="position:absolute;left:4982;top:2264;width:2;height:3977" coordorigin="4982,2264" coordsize="0,3977" path="m4982,2264l4982,6241e" filled="f" stroked="t" strokeweight=".744217pt" strokecolor="#B9B9B9">
                <v:path arrowok="t"/>
              </v:shape>
            </v:group>
            <v:group style="position:absolute;left:5160;top:2264;width:2;height:3977" coordorigin="5160,2264" coordsize="2,3977">
              <v:shape style="position:absolute;left:5160;top:2264;width:2;height:3977" coordorigin="5160,2264" coordsize="0,3977" path="m5160,2264l5160,6241e" filled="f" stroked="t" strokeweight=".744217pt" strokecolor="#B9B9B9">
                <v:path arrowok="t"/>
              </v:shape>
            </v:group>
            <v:group style="position:absolute;left:5309;top:2264;width:2;height:3977" coordorigin="5309,2264" coordsize="2,3977">
              <v:shape style="position:absolute;left:5309;top:2264;width:2;height:3977" coordorigin="5309,2264" coordsize="0,3977" path="m5309,2264l5309,6241e" filled="f" stroked="t" strokeweight=".744217pt" strokecolor="#B9B9B9">
                <v:path arrowok="t"/>
              </v:shape>
            </v:group>
            <v:group style="position:absolute;left:5443;top:2264;width:2;height:3977" coordorigin="5443,2264" coordsize="2,3977">
              <v:shape style="position:absolute;left:5443;top:2264;width:2;height:3977" coordorigin="5443,2264" coordsize="0,3977" path="m5443,2264l5443,6241e" filled="f" stroked="t" strokeweight=".744217pt" strokecolor="#B9B9B9">
                <v:path arrowok="t"/>
              </v:shape>
            </v:group>
            <v:group style="position:absolute;left:5547;top:2264;width:2;height:3977" coordorigin="5547,2264" coordsize="2,3977">
              <v:shape style="position:absolute;left:5547;top:2264;width:2;height:3977" coordorigin="5547,2264" coordsize="0,3977" path="m5547,2264l5547,6241e" filled="f" stroked="t" strokeweight=".744217pt" strokecolor="#B9B9B9">
                <v:path arrowok="t"/>
              </v:shape>
            </v:group>
            <v:group style="position:absolute;left:5652;top:2264;width:2;height:3977" coordorigin="5652,2264" coordsize="2,3977">
              <v:shape style="position:absolute;left:5652;top:2264;width:2;height:3977" coordorigin="5652,2264" coordsize="0,3977" path="m5652,2264l5652,6241e" filled="f" stroked="t" strokeweight=".744217pt" strokecolor="#B9B9B9">
                <v:path arrowok="t"/>
              </v:shape>
            </v:group>
            <v:group style="position:absolute;left:6321;top:2264;width:2;height:3977" coordorigin="6321,2264" coordsize="2,3977">
              <v:shape style="position:absolute;left:6321;top:2264;width:2;height:3977" coordorigin="6321,2264" coordsize="0,3977" path="m6321,2264l6321,6241e" filled="f" stroked="t" strokeweight=".744217pt" strokecolor="#B9B9B9">
                <v:path arrowok="t"/>
              </v:shape>
            </v:group>
            <v:group style="position:absolute;left:6708;top:2264;width:2;height:3977" coordorigin="6708,2264" coordsize="2,3977">
              <v:shape style="position:absolute;left:6708;top:2264;width:2;height:3977" coordorigin="6708,2264" coordsize="0,3977" path="m6708,2264l6708,6241e" filled="f" stroked="t" strokeweight=".744217pt" strokecolor="#B9B9B9">
                <v:path arrowok="t"/>
              </v:shape>
            </v:group>
            <v:group style="position:absolute;left:6976;top:2264;width:2;height:3977" coordorigin="6976,2264" coordsize="2,3977">
              <v:shape style="position:absolute;left:6976;top:2264;width:2;height:3977" coordorigin="6976,2264" coordsize="0,3977" path="m6976,2264l6976,6241e" filled="f" stroked="t" strokeweight=".744217pt" strokecolor="#B9B9B9">
                <v:path arrowok="t"/>
              </v:shape>
            </v:group>
            <v:group style="position:absolute;left:7185;top:2264;width:2;height:3977" coordorigin="7185,2264" coordsize="2,3977">
              <v:shape style="position:absolute;left:7185;top:2264;width:2;height:3977" coordorigin="7185,2264" coordsize="0,3977" path="m7185,2264l7185,6241e" filled="f" stroked="t" strokeweight=".744217pt" strokecolor="#B9B9B9">
                <v:path arrowok="t"/>
              </v:shape>
            </v:group>
            <v:group style="position:absolute;left:7363;top:2264;width:2;height:3977" coordorigin="7363,2264" coordsize="2,3977">
              <v:shape style="position:absolute;left:7363;top:2264;width:2;height:3977" coordorigin="7363,2264" coordsize="0,3977" path="m7363,2264l7363,6241e" filled="f" stroked="t" strokeweight=".744217pt" strokecolor="#B9B9B9">
                <v:path arrowok="t"/>
              </v:shape>
            </v:group>
            <v:group style="position:absolute;left:7512;top:2264;width:2;height:3977" coordorigin="7512,2264" coordsize="2,3977">
              <v:shape style="position:absolute;left:7512;top:2264;width:2;height:3977" coordorigin="7512,2264" coordsize="0,3977" path="m7512,2264l7512,6241e" filled="f" stroked="t" strokeweight=".744217pt" strokecolor="#B9B9B9">
                <v:path arrowok="t"/>
              </v:shape>
            </v:group>
            <v:group style="position:absolute;left:7646;top:2264;width:2;height:3977" coordorigin="7646,2264" coordsize="2,3977">
              <v:shape style="position:absolute;left:7646;top:2264;width:2;height:3977" coordorigin="7646,2264" coordsize="0,3977" path="m7646,2264l7646,6241e" filled="f" stroked="t" strokeweight=".744217pt" strokecolor="#B9B9B9">
                <v:path arrowok="t"/>
              </v:shape>
            </v:group>
            <v:group style="position:absolute;left:7750;top:2264;width:2;height:3977" coordorigin="7750,2264" coordsize="2,3977">
              <v:shape style="position:absolute;left:7750;top:2264;width:2;height:3977" coordorigin="7750,2264" coordsize="0,3977" path="m7750,2264l7750,6241e" filled="f" stroked="t" strokeweight=".744217pt" strokecolor="#B9B9B9">
                <v:path arrowok="t"/>
              </v:shape>
            </v:group>
            <v:group style="position:absolute;left:7854;top:2264;width:2;height:3977" coordorigin="7854,2264" coordsize="2,3977">
              <v:shape style="position:absolute;left:7854;top:2264;width:2;height:3977" coordorigin="7854,2264" coordsize="0,3977" path="m7854,2264l7854,6241e" filled="f" stroked="t" strokeweight=".744217pt" strokecolor="#B9B9B9">
                <v:path arrowok="t"/>
              </v:shape>
            </v:group>
            <v:group style="position:absolute;left:8524;top:2264;width:2;height:3977" coordorigin="8524,2264" coordsize="2,3977">
              <v:shape style="position:absolute;left:8524;top:2264;width:2;height:3977" coordorigin="8524,2264" coordsize="0,3977" path="m8524,2264l8524,6241e" filled="f" stroked="t" strokeweight=".744217pt" strokecolor="#B9B9B9">
                <v:path arrowok="t"/>
              </v:shape>
            </v:group>
            <v:group style="position:absolute;left:8911;top:2264;width:2;height:3977" coordorigin="8911,2264" coordsize="2,3977">
              <v:shape style="position:absolute;left:8911;top:2264;width:2;height:3977" coordorigin="8911,2264" coordsize="0,3977" path="m8911,2264l8911,6241e" filled="f" stroked="t" strokeweight=".744217pt" strokecolor="#B9B9B9">
                <v:path arrowok="t"/>
              </v:shape>
            </v:group>
            <v:group style="position:absolute;left:9179;top:2264;width:2;height:3977" coordorigin="9179,2264" coordsize="2,3977">
              <v:shape style="position:absolute;left:9179;top:2264;width:2;height:3977" coordorigin="9179,2264" coordsize="0,3977" path="m9179,2264l9179,6241e" filled="f" stroked="t" strokeweight=".744217pt" strokecolor="#B9B9B9">
                <v:path arrowok="t"/>
              </v:shape>
            </v:group>
            <v:group style="position:absolute;left:9388;top:2264;width:2;height:3977" coordorigin="9388,2264" coordsize="2,3977">
              <v:shape style="position:absolute;left:9388;top:2264;width:2;height:3977" coordorigin="9388,2264" coordsize="0,3977" path="m9388,2264l9388,6241e" filled="f" stroked="t" strokeweight=".744217pt" strokecolor="#B9B9B9">
                <v:path arrowok="t"/>
              </v:shape>
            </v:group>
            <v:group style="position:absolute;left:9566;top:2264;width:2;height:3977" coordorigin="9566,2264" coordsize="2,3977">
              <v:shape style="position:absolute;left:9566;top:2264;width:2;height:3977" coordorigin="9566,2264" coordsize="0,3977" path="m9566,2264l9566,6241e" filled="f" stroked="t" strokeweight=".744217pt" strokecolor="#B9B9B9">
                <v:path arrowok="t"/>
              </v:shape>
            </v:group>
            <v:group style="position:absolute;left:9715;top:2264;width:2;height:3977" coordorigin="9715,2264" coordsize="2,3977">
              <v:shape style="position:absolute;left:9715;top:2264;width:2;height:3977" coordorigin="9715,2264" coordsize="0,3977" path="m9715,2264l9715,6241e" filled="f" stroked="t" strokeweight=".744217pt" strokecolor="#B9B9B9">
                <v:path arrowok="t"/>
              </v:shape>
            </v:group>
            <v:group style="position:absolute;left:9849;top:2264;width:2;height:3977" coordorigin="9849,2264" coordsize="2,3977">
              <v:shape style="position:absolute;left:9849;top:2264;width:2;height:3977" coordorigin="9849,2264" coordsize="0,3977" path="m9849,2264l9849,6241e" filled="f" stroked="t" strokeweight=".744217pt" strokecolor="#B9B9B9">
                <v:path arrowok="t"/>
              </v:shape>
            </v:group>
            <v:group style="position:absolute;left:9953;top:2264;width:2;height:3977" coordorigin="9953,2264" coordsize="2,3977">
              <v:shape style="position:absolute;left:9953;top:2264;width:2;height:3977" coordorigin="9953,2264" coordsize="0,3977" path="m9953,2264l9953,6241e" filled="f" stroked="t" strokeweight=".744217pt" strokecolor="#B9B9B9">
                <v:path arrowok="t"/>
              </v:shape>
            </v:group>
            <v:group style="position:absolute;left:10057;top:2264;width:2;height:3977" coordorigin="10057,2264" coordsize="2,3977">
              <v:shape style="position:absolute;left:10057;top:2264;width:2;height:3977" coordorigin="10057,2264" coordsize="0,3977" path="m10057,2264l10057,6241e" filled="f" stroked="t" strokeweight=".744217pt" strokecolor="#B9B9B9">
                <v:path arrowok="t"/>
              </v:shape>
            </v:group>
            <v:group style="position:absolute;left:3449;top:2264;width:2;height:4049" coordorigin="3449,2264" coordsize="2,4049">
              <v:shape style="position:absolute;left:3449;top:2264;width:2;height:4049" coordorigin="3449,2264" coordsize="0,4049" path="m3449,6313l3449,2264e" filled="f" stroked="t" strokeweight=".744217pt" strokecolor="#878787">
                <v:path arrowok="t"/>
              </v:shape>
            </v:group>
            <v:group style="position:absolute;left:3389;top:6241;width:6668;height:2" coordorigin="3389,6241" coordsize="6668,2">
              <v:shape style="position:absolute;left:3389;top:6241;width:6668;height:2" coordorigin="3389,6241" coordsize="6668,0" path="m3389,6241l10057,6241e" filled="f" stroked="t" strokeweight=".715362pt" strokecolor="#878787">
                <v:path arrowok="t"/>
              </v:shape>
            </v:group>
            <v:group style="position:absolute;left:3389;top:4253;width:60;height:2" coordorigin="3389,4253" coordsize="60,2">
              <v:shape style="position:absolute;left:3389;top:4253;width:60;height:2" coordorigin="3389,4253" coordsize="60,0" path="m3389,4253l3449,4253e" filled="f" stroked="t" strokeweight=".715362pt" strokecolor="#878787">
                <v:path arrowok="t"/>
              </v:shape>
            </v:group>
            <v:group style="position:absolute;left:3389;top:2264;width:60;height:2" coordorigin="3389,2264" coordsize="60,2">
              <v:shape style="position:absolute;left:3389;top:2264;width:60;height:2" coordorigin="3389,2264" coordsize="60,0" path="m3389,2264l3449,2264e" filled="f" stroked="t" strokeweight=".715362pt" strokecolor="#878787">
                <v:path arrowok="t"/>
              </v:shape>
            </v:group>
            <v:group style="position:absolute;left:5652;top:6241;width:2;height:72" coordorigin="5652,6241" coordsize="2,72">
              <v:shape style="position:absolute;left:5652;top:6241;width:2;height:72" coordorigin="5652,6241" coordsize="0,72" path="m5652,6241l5652,6313e" filled="f" stroked="t" strokeweight=".744217pt" strokecolor="#878787">
                <v:path arrowok="t"/>
              </v:shape>
            </v:group>
            <v:group style="position:absolute;left:7854;top:6241;width:2;height:72" coordorigin="7854,6241" coordsize="2,72">
              <v:shape style="position:absolute;left:7854;top:6241;width:2;height:72" coordorigin="7854,6241" coordsize="0,72" path="m7854,6241l7854,6313e" filled="f" stroked="t" strokeweight=".744217pt" strokecolor="#878787">
                <v:path arrowok="t"/>
              </v:shape>
            </v:group>
            <v:group style="position:absolute;left:10057;top:6241;width:2;height:72" coordorigin="10057,6241" coordsize="2,72">
              <v:shape style="position:absolute;left:10057;top:6241;width:2;height:72" coordorigin="10057,6241" coordsize="0,72" path="m10057,6241l10057,6313e" filled="f" stroked="t" strokeweight=".744217pt" strokecolor="#878787">
                <v:path arrowok="t"/>
              </v:shape>
            </v:group>
            <v:group style="position:absolute;left:3836;top:2736;width:4361;height:2790" coordorigin="3836,2736" coordsize="4361,2790">
              <v:shape style="position:absolute;left:3836;top:2736;width:4361;height:2790" coordorigin="3836,2736" coordsize="4361,2790" path="m8197,5526l6872,4524,5160,3437,4491,3108,3836,2736e" filled="f" stroked="t" strokeweight=".723742pt" strokecolor="#000000">
                <v:path arrowok="t"/>
                <v:stroke dashstyle="longDash"/>
              </v:shape>
            </v:group>
            <v:group style="position:absolute;left:8167;top:5497;width:59;height:57" coordorigin="8167,5497" coordsize="59,57">
              <v:shape style="position:absolute;left:8167;top:5497;width:59;height:57" coordorigin="8167,5497" coordsize="59,57" path="m8197,5555l8167,5526,8197,5497,8227,5526,8197,5555e" filled="t" fillcolor="#4F81BD" stroked="f">
                <v:path arrowok="t"/>
                <v:fill/>
              </v:shape>
            </v:group>
            <v:group style="position:absolute;left:8167;top:5526;width:30;height:29" coordorigin="8167,5526" coordsize="30,29">
              <v:shape style="position:absolute;left:8167;top:5526;width:30;height:29" coordorigin="8167,5526" coordsize="30,29" path="m8197,5555l8167,5526e" filled="f" stroked="t" strokeweight=".729205pt" strokecolor="#4A7EBB">
                <v:path arrowok="t"/>
              </v:shape>
            </v:group>
            <v:group style="position:absolute;left:8167;top:5497;width:30;height:29" coordorigin="8167,5497" coordsize="30,29">
              <v:shape style="position:absolute;left:8167;top:5497;width:30;height:29" coordorigin="8167,5497" coordsize="30,29" path="m8167,5526l8197,5497e" filled="f" stroked="t" strokeweight=".729205pt" strokecolor="#4A7EBB">
                <v:path arrowok="t"/>
              </v:shape>
            </v:group>
            <v:group style="position:absolute;left:8197;top:5497;width:30;height:29" coordorigin="8197,5497" coordsize="30,29">
              <v:shape style="position:absolute;left:8197;top:5497;width:30;height:29" coordorigin="8197,5497" coordsize="30,29" path="m8197,5497l8227,5526e" filled="f" stroked="t" strokeweight=".729205pt" strokecolor="#4A7EBB">
                <v:path arrowok="t"/>
              </v:shape>
            </v:group>
            <v:group style="position:absolute;left:6842;top:4492;width:60;height:57" coordorigin="6842,4492" coordsize="60,57">
              <v:shape style="position:absolute;left:6842;top:4492;width:60;height:57" coordorigin="6842,4492" coordsize="60,57" path="m6872,4549l6842,4520,6872,4492,6902,4520,6872,4549e" filled="t" fillcolor="#4F81BD" stroked="f">
                <v:path arrowok="t"/>
                <v:fill/>
              </v:shape>
            </v:group>
            <v:group style="position:absolute;left:6842;top:4520;width:30;height:29" coordorigin="6842,4520" coordsize="30,29">
              <v:shape style="position:absolute;left:6842;top:4520;width:30;height:29" coordorigin="6842,4520" coordsize="30,29" path="m6872,4549l6842,4520e" filled="f" stroked="t" strokeweight=".729205pt" strokecolor="#4A7EBB">
                <v:path arrowok="t"/>
              </v:shape>
            </v:group>
            <v:group style="position:absolute;left:6842;top:4492;width:30;height:29" coordorigin="6842,4492" coordsize="30,29">
              <v:shape style="position:absolute;left:6842;top:4492;width:30;height:29" coordorigin="6842,4492" coordsize="30,29" path="m6842,4520l6872,4492e" filled="f" stroked="t" strokeweight=".729205pt" strokecolor="#4A7EBB">
                <v:path arrowok="t"/>
              </v:shape>
            </v:group>
            <v:group style="position:absolute;left:6872;top:4492;width:30;height:29" coordorigin="6872,4492" coordsize="30,29">
              <v:shape style="position:absolute;left:6872;top:4492;width:30;height:29" coordorigin="6872,4492" coordsize="30,29" path="m6872,4492l6902,4520e" filled="f" stroked="t" strokeweight=".729205pt" strokecolor="#4A7EBB">
                <v:path arrowok="t"/>
              </v:shape>
            </v:group>
            <v:group style="position:absolute;left:5130;top:3409;width:59;height:57" coordorigin="5130,3409" coordsize="59,57">
              <v:shape style="position:absolute;left:5130;top:3409;width:59;height:57" coordorigin="5130,3409" coordsize="59,57" path="m5160,3466l5130,3437,5160,3409,5190,3437,5160,3466e" filled="t" fillcolor="#4F81BD" stroked="f">
                <v:path arrowok="t"/>
                <v:fill/>
              </v:shape>
            </v:group>
            <v:group style="position:absolute;left:5130;top:3437;width:30;height:29" coordorigin="5130,3437" coordsize="30,29">
              <v:shape style="position:absolute;left:5130;top:3437;width:30;height:29" coordorigin="5130,3437" coordsize="30,29" path="m5160,3466l5130,3437e" filled="f" stroked="t" strokeweight=".729205pt" strokecolor="#4A7EBB">
                <v:path arrowok="t"/>
              </v:shape>
            </v:group>
            <v:group style="position:absolute;left:5130;top:3409;width:30;height:29" coordorigin="5130,3409" coordsize="30,29">
              <v:shape style="position:absolute;left:5130;top:3409;width:30;height:29" coordorigin="5130,3409" coordsize="30,29" path="m5130,3437l5160,3409e" filled="f" stroked="t" strokeweight=".729205pt" strokecolor="#4A7EBB">
                <v:path arrowok="t"/>
              </v:shape>
            </v:group>
            <v:group style="position:absolute;left:5160;top:3409;width:30;height:29" coordorigin="5160,3409" coordsize="30,29">
              <v:shape style="position:absolute;left:5160;top:3409;width:30;height:29" coordorigin="5160,3409" coordsize="30,29" path="m5160,3409l5190,3437e" filled="f" stroked="t" strokeweight=".729205pt" strokecolor="#4A7EBB">
                <v:path arrowok="t"/>
              </v:shape>
            </v:group>
            <v:group style="position:absolute;left:4468;top:3079;width:59;height:57" coordorigin="4468,3079" coordsize="59,57">
              <v:shape style="position:absolute;left:4468;top:3079;width:59;height:57" coordorigin="4468,3079" coordsize="59,57" path="m4498,3136l4468,3107,4498,3079,4528,3107,4498,3136e" filled="t" fillcolor="#4F81BD" stroked="f">
                <v:path arrowok="t"/>
                <v:fill/>
              </v:shape>
            </v:group>
            <v:group style="position:absolute;left:4468;top:3107;width:30;height:29" coordorigin="4468,3107" coordsize="30,29">
              <v:shape style="position:absolute;left:4468;top:3107;width:30;height:29" coordorigin="4468,3107" coordsize="30,29" path="m4498,3136l4468,3107e" filled="f" stroked="t" strokeweight=".729205pt" strokecolor="#4A7EBB">
                <v:path arrowok="t"/>
              </v:shape>
            </v:group>
            <v:group style="position:absolute;left:4468;top:3079;width:30;height:29" coordorigin="4468,3079" coordsize="30,29">
              <v:shape style="position:absolute;left:4468;top:3079;width:30;height:29" coordorigin="4468,3079" coordsize="30,29" path="m4468,3107l4498,3079e" filled="f" stroked="t" strokeweight=".729205pt" strokecolor="#4A7EBB">
                <v:path arrowok="t"/>
              </v:shape>
            </v:group>
            <v:group style="position:absolute;left:4498;top:3079;width:30;height:29" coordorigin="4498,3079" coordsize="30,29">
              <v:shape style="position:absolute;left:4498;top:3079;width:30;height:29" coordorigin="4498,3079" coordsize="30,29" path="m4498,3079l4528,3107e" filled="f" stroked="t" strokeweight=".729205pt" strokecolor="#4A7EBB">
                <v:path arrowok="t"/>
              </v:shape>
            </v:group>
            <v:group style="position:absolute;left:3806;top:2707;width:60;height:57" coordorigin="3806,2707" coordsize="60,57">
              <v:shape style="position:absolute;left:3806;top:2707;width:60;height:57" coordorigin="3806,2707" coordsize="60,57" path="m3836,2765l3806,2736,3836,2707,3865,2736,3836,2765e" filled="t" fillcolor="#4F81BD" stroked="f">
                <v:path arrowok="t"/>
                <v:fill/>
              </v:shape>
            </v:group>
            <v:group style="position:absolute;left:3806;top:2736;width:30;height:29" coordorigin="3806,2736" coordsize="30,29">
              <v:shape style="position:absolute;left:3806;top:2736;width:30;height:29" coordorigin="3806,2736" coordsize="30,29" path="m3836,2765l3806,2736e" filled="f" stroked="t" strokeweight=".729205pt" strokecolor="#4A7EBB">
                <v:path arrowok="t"/>
              </v:shape>
            </v:group>
            <v:group style="position:absolute;left:3806;top:2707;width:30;height:29" coordorigin="3806,2707" coordsize="30,29">
              <v:shape style="position:absolute;left:3806;top:2707;width:30;height:29" coordorigin="3806,2707" coordsize="30,29" path="m3806,2736l3836,2707e" filled="f" stroked="t" strokeweight=".729205pt" strokecolor="#4A7EBB">
                <v:path arrowok="t"/>
              </v:shape>
            </v:group>
            <v:group style="position:absolute;left:3836;top:2707;width:30;height:29" coordorigin="3836,2707" coordsize="30,29">
              <v:shape style="position:absolute;left:3836;top:2707;width:30;height:29" coordorigin="3836,2707" coordsize="30,29" path="m3836,2707l3865,2736e" filled="f" stroked="t" strokeweight=".729205pt" strokecolor="#4A7EBB">
                <v:path arrowok="t"/>
              </v:shape>
            </v:group>
            <v:group style="position:absolute;left:3836;top:2550;width:4361;height:2847" coordorigin="3836,2550" coordsize="4361,2847">
              <v:shape style="position:absolute;left:3836;top:2550;width:4361;height:2847" coordorigin="3836,2550" coordsize="4361,2847" path="m8197,5397l6872,4353,5160,3265,4491,2922,3836,2550e" filled="f" stroked="t" strokeweight=".723985pt" strokecolor="#000000">
                <v:path arrowok="t"/>
              </v:shape>
            </v:group>
            <v:group style="position:absolute;left:8167;top:5369;width:60;height:57" coordorigin="8167,5369" coordsize="60,57">
              <v:shape style="position:absolute;left:8167;top:5369;width:60;height:57" coordorigin="8167,5369" coordsize="60,57" path="m8167,5397l8227,5397e" filled="f" stroked="t" strokeweight="2.96145pt" strokecolor="#C0504D">
                <v:path arrowok="t"/>
              </v:shape>
            </v:group>
            <v:group style="position:absolute;left:8167;top:5369;width:60;height:57" coordorigin="8167,5369" coordsize="60,57">
              <v:shape style="position:absolute;left:8167;top:5369;width:60;height:57" coordorigin="8167,5369" coordsize="60,57" path="m8167,5369l8227,5369,8227,5426,8167,5426,8167,5369xe" filled="f" stroked="t" strokeweight=".72922pt" strokecolor="#BE4B48">
                <v:path arrowok="t"/>
              </v:shape>
            </v:group>
            <v:group style="position:absolute;left:6842;top:4324;width:60;height:57" coordorigin="6842,4324" coordsize="60,57">
              <v:shape style="position:absolute;left:6842;top:4324;width:60;height:57" coordorigin="6842,4324" coordsize="60,57" path="m6842,4353l6902,4353e" filled="f" stroked="t" strokeweight="2.96145pt" strokecolor="#C0504D">
                <v:path arrowok="t"/>
              </v:shape>
            </v:group>
            <v:group style="position:absolute;left:6842;top:4324;width:60;height:57" coordorigin="6842,4324" coordsize="60,57">
              <v:shape style="position:absolute;left:6842;top:4324;width:60;height:57" coordorigin="6842,4324" coordsize="60,57" path="m6842,4324l6902,4324,6902,4381,6842,4381,6842,4324xe" filled="f" stroked="t" strokeweight=".72922pt" strokecolor="#BE4B48">
                <v:path arrowok="t"/>
              </v:shape>
            </v:group>
            <v:group style="position:absolute;left:5131;top:3237;width:60;height:57" coordorigin="5131,3237" coordsize="60,57">
              <v:shape style="position:absolute;left:5131;top:3237;width:60;height:57" coordorigin="5131,3237" coordsize="60,57" path="m5131,3265l5190,3265e" filled="f" stroked="t" strokeweight="2.96145pt" strokecolor="#C0504D">
                <v:path arrowok="t"/>
              </v:shape>
            </v:group>
            <v:group style="position:absolute;left:5131;top:3237;width:60;height:57" coordorigin="5131,3237" coordsize="60,57">
              <v:shape style="position:absolute;left:5131;top:3237;width:60;height:57" coordorigin="5131,3237" coordsize="60,57" path="m5131,3237l5190,3237,5190,3294,5131,3294,5131,3237xe" filled="f" stroked="t" strokeweight=".72922pt" strokecolor="#BE4B48">
                <v:path arrowok="t"/>
              </v:shape>
            </v:group>
            <v:group style="position:absolute;left:4461;top:2893;width:60;height:57" coordorigin="4461,2893" coordsize="60,57">
              <v:shape style="position:absolute;left:4461;top:2893;width:60;height:57" coordorigin="4461,2893" coordsize="60,57" path="m4461,2922l4520,2922e" filled="f" stroked="t" strokeweight="2.96145pt" strokecolor="#C0504D">
                <v:path arrowok="t"/>
              </v:shape>
            </v:group>
            <v:group style="position:absolute;left:4461;top:2893;width:60;height:57" coordorigin="4461,2893" coordsize="60,57">
              <v:shape style="position:absolute;left:4461;top:2893;width:60;height:57" coordorigin="4461,2893" coordsize="60,57" path="m4461,2893l4520,2893,4520,2951,4461,2951,4461,2893xe" filled="f" stroked="t" strokeweight=".72922pt" strokecolor="#BE4B48">
                <v:path arrowok="t"/>
              </v:shape>
            </v:group>
            <v:group style="position:absolute;left:3806;top:2521;width:60;height:57" coordorigin="3806,2521" coordsize="60,57">
              <v:shape style="position:absolute;left:3806;top:2521;width:60;height:57" coordorigin="3806,2521" coordsize="60,57" path="m3806,2550l3865,2550e" filled="f" stroked="t" strokeweight="2.96145pt" strokecolor="#C0504D">
                <v:path arrowok="t"/>
              </v:shape>
            </v:group>
            <v:group style="position:absolute;left:3806;top:2521;width:60;height:57" coordorigin="3806,2521" coordsize="60,57">
              <v:shape style="position:absolute;left:3806;top:2521;width:60;height:57" coordorigin="3806,2521" coordsize="60,57" path="m3806,2521l3865,2521,3865,2579,3806,2579,3806,2521xe" filled="f" stroked="t" strokeweight=".72922pt" strokecolor="#BE4B48">
                <v:path arrowok="t"/>
              </v:shape>
            </v:group>
            <v:group style="position:absolute;left:3836;top:2421;width:4361;height:2833" coordorigin="3836,2421" coordsize="4361,2833">
              <v:shape style="position:absolute;left:3836;top:2421;width:4361;height:2833" coordorigin="3836,2421" coordsize="4361,2833" path="m8197,5254l6872,4238,5160,3165,4491,2808,3836,2421e" filled="f" stroked="t" strokeweight=".723925pt" strokecolor="#000000">
                <v:path arrowok="t"/>
                <v:stroke dashstyle="dash"/>
              </v:shape>
            </v:group>
            <v:group style="position:absolute;left:8157;top:5202;width:99;height:96" coordorigin="8157,5202" coordsize="99,96">
              <v:shape style="position:absolute;left:8157;top:5202;width:99;height:96" coordorigin="8157,5202" coordsize="99,96" path="m8256,5297l8157,5297,8207,5202,8256,5297e" filled="t" fillcolor="#9BBB59" stroked="f">
                <v:path arrowok="t"/>
                <v:fill/>
              </v:shape>
            </v:group>
            <v:group style="position:absolute;left:8207;top:5202;width:50;height:95" coordorigin="8207,5202" coordsize="50,95">
              <v:shape style="position:absolute;left:8207;top:5202;width:50;height:95" coordorigin="8207,5202" coordsize="50,95" path="m8207,5202l8256,5297e" filled="f" stroked="t" strokeweight=".738078pt" strokecolor="#98B954">
                <v:path arrowok="t"/>
              </v:shape>
            </v:group>
            <v:group style="position:absolute;left:8157;top:5297;width:99;height:2" coordorigin="8157,5297" coordsize="99,2">
              <v:shape style="position:absolute;left:8157;top:5297;width:99;height:2" coordorigin="8157,5297" coordsize="99,0" path="m8256,5297l8157,5297e" filled="f" stroked="t" strokeweight=".715362pt" strokecolor="#98B954">
                <v:path arrowok="t"/>
              </v:shape>
            </v:group>
            <v:group style="position:absolute;left:6831;top:4193;width:99;height:95" coordorigin="6831,4193" coordsize="99,95">
              <v:shape style="position:absolute;left:6831;top:4193;width:99;height:95" coordorigin="6831,4193" coordsize="99,95" path="m6930,4289l6831,4289,6881,4193,6930,4289e" filled="t" fillcolor="#9BBB59" stroked="f">
                <v:path arrowok="t"/>
                <v:fill/>
              </v:shape>
            </v:group>
            <v:group style="position:absolute;left:6881;top:4193;width:50;height:95" coordorigin="6881,4193" coordsize="50,95">
              <v:shape style="position:absolute;left:6881;top:4193;width:50;height:95" coordorigin="6881,4193" coordsize="50,95" path="m6881,4193l6930,4289e" filled="f" stroked="t" strokeweight=".738078pt" strokecolor="#98B954">
                <v:path arrowok="t"/>
              </v:shape>
            </v:group>
            <v:group style="position:absolute;left:6831;top:4289;width:99;height:2" coordorigin="6831,4289" coordsize="99,2">
              <v:shape style="position:absolute;left:6831;top:4289;width:99;height:2" coordorigin="6831,4289" coordsize="99,0" path="m6930,4289l6831,4289e" filled="f" stroked="t" strokeweight=".715362pt" strokecolor="#98B954">
                <v:path arrowok="t"/>
              </v:shape>
            </v:group>
            <v:group style="position:absolute;left:5117;top:3124;width:99;height:95" coordorigin="5117,3124" coordsize="99,95">
              <v:shape style="position:absolute;left:5117;top:3124;width:99;height:95" coordorigin="5117,3124" coordsize="99,95" path="m5216,3220l5117,3220,5167,3124,5216,3220e" filled="t" fillcolor="#9BBB59" stroked="f">
                <v:path arrowok="t"/>
                <v:fill/>
              </v:shape>
            </v:group>
            <v:group style="position:absolute;left:5167;top:3124;width:50;height:95" coordorigin="5167,3124" coordsize="50,95">
              <v:shape style="position:absolute;left:5167;top:3124;width:50;height:95" coordorigin="5167,3124" coordsize="50,95" path="m5167,3124l5216,3220e" filled="f" stroked="t" strokeweight=".738078pt" strokecolor="#98B954">
                <v:path arrowok="t"/>
              </v:shape>
            </v:group>
            <v:group style="position:absolute;left:5117;top:3220;width:99;height:2" coordorigin="5117,3220" coordsize="99,2">
              <v:shape style="position:absolute;left:5117;top:3220;width:99;height:2" coordorigin="5117,3220" coordsize="99,0" path="m5216,3220l5117,3220e" filled="f" stroked="t" strokeweight=".715362pt" strokecolor="#98B954">
                <v:path arrowok="t"/>
              </v:shape>
            </v:group>
            <v:group style="position:absolute;left:4454;top:2765;width:99;height:95" coordorigin="4454,2765" coordsize="99,95">
              <v:shape style="position:absolute;left:4454;top:2765;width:99;height:95" coordorigin="4454,2765" coordsize="99,95" path="m4553,2860l4454,2860,4504,2765,4553,2860e" filled="t" fillcolor="#9BBB59" stroked="f">
                <v:path arrowok="t"/>
                <v:fill/>
              </v:shape>
            </v:group>
            <v:group style="position:absolute;left:4504;top:2764;width:50;height:95" coordorigin="4504,2764" coordsize="50,95">
              <v:shape style="position:absolute;left:4504;top:2764;width:50;height:95" coordorigin="4504,2764" coordsize="50,95" path="m4504,2764l4553,2860e" filled="f" stroked="t" strokeweight=".738078pt" strokecolor="#98B954">
                <v:path arrowok="t"/>
              </v:shape>
            </v:group>
            <v:group style="position:absolute;left:4454;top:2860;width:99;height:2" coordorigin="4454,2860" coordsize="99,2">
              <v:shape style="position:absolute;left:4454;top:2860;width:99;height:2" coordorigin="4454,2860" coordsize="99,0" path="m4553,2860l4454,2860e" filled="f" stroked="t" strokeweight=".715362pt" strokecolor="#98B954">
                <v:path arrowok="t"/>
              </v:shape>
            </v:group>
            <v:group style="position:absolute;left:3791;top:2378;width:99;height:95" coordorigin="3791,2378" coordsize="99,95">
              <v:shape style="position:absolute;left:3791;top:2378;width:99;height:95" coordorigin="3791,2378" coordsize="99,95" path="m3890,2474l3791,2474,3841,2378,3890,2474e" filled="t" fillcolor="#9BBB59" stroked="f">
                <v:path arrowok="t"/>
                <v:fill/>
              </v:shape>
            </v:group>
            <v:group style="position:absolute;left:3841;top:2378;width:50;height:95" coordorigin="3841,2378" coordsize="50,95">
              <v:shape style="position:absolute;left:3841;top:2378;width:50;height:95" coordorigin="3841,2378" coordsize="50,95" path="m3841,2378l3890,2474e" filled="f" stroked="t" strokeweight=".738078pt" strokecolor="#98B954">
                <v:path arrowok="t"/>
              </v:shape>
            </v:group>
            <v:group style="position:absolute;left:3791;top:2474;width:99;height:2" coordorigin="3791,2474" coordsize="99,2">
              <v:shape style="position:absolute;left:3791;top:2474;width:99;height:2" coordorigin="3791,2474" coordsize="99,0" path="m3890,2474l3791,2474e" filled="f" stroked="t" strokeweight=".715362pt" strokecolor="#98B954">
                <v:path arrowok="t"/>
              </v:shape>
            </v:group>
            <v:group style="position:absolute;left:4803;top:7429;width:506;height:2" coordorigin="4803,7429" coordsize="506,2">
              <v:shape style="position:absolute;left:4803;top:7429;width:506;height:2" coordorigin="4803,7429" coordsize="506,0" path="m4803,7429l5309,7429e" filled="f" stroked="t" strokeweight=".715362pt" strokecolor="#000000">
                <v:path arrowok="t"/>
                <v:stroke dashstyle="longDash"/>
              </v:shape>
            </v:group>
            <v:group style="position:absolute;left:5026;top:7400;width:60;height:57" coordorigin="5026,7400" coordsize="60,57">
              <v:shape style="position:absolute;left:5026;top:7400;width:60;height:57" coordorigin="5026,7400" coordsize="60,57" path="m5056,7457l5026,7429,5056,7400,5086,7429,5056,7457e" filled="t" fillcolor="#4F81BD" stroked="f">
                <v:path arrowok="t"/>
                <v:fill/>
              </v:shape>
            </v:group>
            <v:group style="position:absolute;left:5026;top:7429;width:30;height:29" coordorigin="5026,7429" coordsize="30,29">
              <v:shape style="position:absolute;left:5026;top:7429;width:30;height:29" coordorigin="5026,7429" coordsize="30,29" path="m5056,7457l5026,7429e" filled="f" stroked="t" strokeweight=".72922pt" strokecolor="#4A7EBB">
                <v:path arrowok="t"/>
              </v:shape>
            </v:group>
            <v:group style="position:absolute;left:5026;top:7400;width:30;height:29" coordorigin="5026,7400" coordsize="30,29">
              <v:shape style="position:absolute;left:5026;top:7400;width:30;height:29" coordorigin="5026,7400" coordsize="30,29" path="m5026,7429l5056,7400e" filled="f" stroked="t" strokeweight=".72922pt" strokecolor="#4A7EBB">
                <v:path arrowok="t"/>
              </v:shape>
            </v:group>
            <v:group style="position:absolute;left:5056;top:7400;width:30;height:29" coordorigin="5056,7400" coordsize="30,29">
              <v:shape style="position:absolute;left:5056;top:7400;width:30;height:29" coordorigin="5056,7400" coordsize="30,29" path="m5056,7400l5086,7429e" filled="f" stroked="t" strokeweight=".72922pt" strokecolor="#4A7EBB">
                <v:path arrowok="t"/>
              </v:shape>
            </v:group>
            <v:group style="position:absolute;left:5934;top:7429;width:506;height:2" coordorigin="5934,7429" coordsize="506,2">
              <v:shape style="position:absolute;left:5934;top:7429;width:506;height:2" coordorigin="5934,7429" coordsize="506,0" path="m5934,7429l6440,7429e" filled="f" stroked="t" strokeweight=".715362pt" strokecolor="#000000">
                <v:path arrowok="t"/>
              </v:shape>
            </v:group>
            <v:group style="position:absolute;left:6158;top:7400;width:60;height:57" coordorigin="6158,7400" coordsize="60,57">
              <v:shape style="position:absolute;left:6158;top:7400;width:60;height:57" coordorigin="6158,7400" coordsize="60,57" path="m6158,7429l6217,7429e" filled="f" stroked="t" strokeweight="2.96145pt" strokecolor="#C0504D">
                <v:path arrowok="t"/>
              </v:shape>
            </v:group>
            <v:group style="position:absolute;left:6158;top:7400;width:60;height:57" coordorigin="6158,7400" coordsize="60,57">
              <v:shape style="position:absolute;left:6158;top:7400;width:60;height:57" coordorigin="6158,7400" coordsize="60,57" path="m6158,7400l6217,7400,6217,7457,6158,7457,6158,7400xe" filled="f" stroked="t" strokeweight=".72922pt" strokecolor="#BE4B48">
                <v:path arrowok="t"/>
              </v:shape>
            </v:group>
            <v:group style="position:absolute;left:7066;top:7429;width:506;height:2" coordorigin="7066,7429" coordsize="506,2">
              <v:shape style="position:absolute;left:7066;top:7429;width:506;height:2" coordorigin="7066,7429" coordsize="506,0" path="m7066,7429l7572,7429e" filled="f" stroked="t" strokeweight=".715362pt" strokecolor="#000000">
                <v:path arrowok="t"/>
                <v:stroke dashstyle="dash"/>
              </v:shape>
            </v:group>
            <v:group style="position:absolute;left:7274;top:7386;width:89;height:72" coordorigin="7274,7386" coordsize="89,72">
              <v:shape style="position:absolute;left:7274;top:7386;width:89;height:72" coordorigin="7274,7386" coordsize="89,72" path="m7363,7457l7274,7457,7319,7386,7363,7457e" filled="t" fillcolor="#9BBB59" stroked="f">
                <v:path arrowok="t"/>
                <v:fill/>
              </v:shape>
            </v:group>
            <v:group style="position:absolute;left:7319;top:7386;width:45;height:72" coordorigin="7319,7386" coordsize="45,72">
              <v:shape style="position:absolute;left:7319;top:7386;width:45;height:72" coordorigin="7319,7386" coordsize="45,72" path="m7319,7386l7363,7457e" filled="f" stroked="t" strokeweight=".736127pt" strokecolor="#98B954">
                <v:path arrowok="t"/>
              </v:shape>
            </v:group>
            <v:group style="position:absolute;left:2184;top:1463;width:8350;height:6238" coordorigin="2184,1463" coordsize="8350,6238">
              <v:shape style="position:absolute;left:2184;top:1463;width:8350;height:6238" coordorigin="2184,1463" coordsize="8350,6238" path="m2184,1463l10534,1463,10534,7701,2184,7701,2184,1463xe" filled="f" stroked="t" strokeweight=".745pt" strokecolor="#878787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15"/>
          <w:szCs w:val="15"/>
          <w:w w:val="107"/>
        </w:rPr>
        <w:t> </w:t>
      </w:r>
      <w:r>
        <w:rPr>
          <w:rFonts w:ascii="Calibri" w:hAnsi="Calibri" w:cs="Calibri" w:eastAsia="Calibri"/>
          <w:sz w:val="15"/>
          <w:szCs w:val="15"/>
          <w:w w:val="100"/>
        </w:rPr>
        <w:tab/>
      </w:r>
      <w:r>
        <w:rPr>
          <w:rFonts w:ascii="Calibri" w:hAnsi="Calibri" w:cs="Calibri" w:eastAsia="Calibri"/>
          <w:sz w:val="15"/>
          <w:szCs w:val="15"/>
          <w:spacing w:val="6"/>
          <w:w w:val="100"/>
        </w:rPr>
        <w:t>1</w:t>
      </w:r>
      <w:r>
        <w:rPr>
          <w:rFonts w:ascii="Calibri" w:hAnsi="Calibri" w:cs="Calibri" w:eastAsia="Calibri"/>
          <w:sz w:val="15"/>
          <w:szCs w:val="15"/>
          <w:spacing w:val="6"/>
          <w:w w:val="100"/>
        </w:rPr>
        <w:t>0</w:t>
      </w:r>
      <w:r>
        <w:rPr>
          <w:rFonts w:ascii="Calibri" w:hAnsi="Calibri" w:cs="Calibri" w:eastAsia="Calibri"/>
          <w:sz w:val="15"/>
          <w:szCs w:val="15"/>
          <w:spacing w:val="-5"/>
          <w:w w:val="100"/>
        </w:rPr>
        <w:t>-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  <w:t>yr</w:t>
      </w:r>
      <w:r>
        <w:rPr>
          <w:rFonts w:ascii="Calibri" w:hAnsi="Calibri" w:cs="Calibri" w:eastAsia="Calibri"/>
          <w:sz w:val="15"/>
          <w:szCs w:val="15"/>
          <w:spacing w:val="-13"/>
          <w:w w:val="100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  <w:tab/>
      </w:r>
      <w:r>
        <w:rPr>
          <w:rFonts w:ascii="Calibri" w:hAnsi="Calibri" w:cs="Calibri" w:eastAsia="Calibri"/>
          <w:sz w:val="15"/>
          <w:szCs w:val="15"/>
          <w:spacing w:val="6"/>
          <w:w w:val="107"/>
        </w:rPr>
        <w:t>2</w:t>
      </w:r>
      <w:r>
        <w:rPr>
          <w:rFonts w:ascii="Calibri" w:hAnsi="Calibri" w:cs="Calibri" w:eastAsia="Calibri"/>
          <w:sz w:val="15"/>
          <w:szCs w:val="15"/>
          <w:spacing w:val="6"/>
          <w:w w:val="107"/>
        </w:rPr>
        <w:t>0</w:t>
      </w:r>
      <w:r>
        <w:rPr>
          <w:rFonts w:ascii="Calibri" w:hAnsi="Calibri" w:cs="Calibri" w:eastAsia="Calibri"/>
          <w:sz w:val="15"/>
          <w:szCs w:val="15"/>
          <w:spacing w:val="-5"/>
          <w:w w:val="107"/>
        </w:rPr>
        <w:t>-</w:t>
      </w:r>
      <w:r>
        <w:rPr>
          <w:rFonts w:ascii="Calibri" w:hAnsi="Calibri" w:cs="Calibri" w:eastAsia="Calibri"/>
          <w:sz w:val="15"/>
          <w:szCs w:val="15"/>
          <w:spacing w:val="0"/>
          <w:w w:val="106"/>
        </w:rPr>
        <w:t>yr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</w:r>
    </w:p>
    <w:p>
      <w:pPr>
        <w:spacing w:before="32" w:after="0" w:line="240" w:lineRule="auto"/>
        <w:ind w:right="-20"/>
        <w:jc w:val="left"/>
        <w:tabs>
          <w:tab w:pos="520" w:val="left"/>
        </w:tabs>
        <w:rPr>
          <w:rFonts w:ascii="Calibri" w:hAnsi="Calibri" w:cs="Calibri" w:eastAsia="Calibri"/>
          <w:sz w:val="15"/>
          <w:szCs w:val="15"/>
        </w:rPr>
      </w:pPr>
      <w:rPr/>
      <w:r>
        <w:rPr/>
        <w:br w:type="column"/>
      </w:r>
      <w:r>
        <w:rPr>
          <w:rFonts w:ascii="Calibri" w:hAnsi="Calibri" w:cs="Calibri" w:eastAsia="Calibri"/>
          <w:sz w:val="15"/>
          <w:szCs w:val="15"/>
          <w:w w:val="107"/>
        </w:rPr>
        <w:t> </w:t>
      </w:r>
      <w:r>
        <w:rPr>
          <w:rFonts w:ascii="Calibri" w:hAnsi="Calibri" w:cs="Calibri" w:eastAsia="Calibri"/>
          <w:sz w:val="15"/>
          <w:szCs w:val="15"/>
          <w:w w:val="100"/>
        </w:rPr>
        <w:tab/>
      </w:r>
      <w:r>
        <w:rPr>
          <w:rFonts w:ascii="Calibri" w:hAnsi="Calibri" w:cs="Calibri" w:eastAsia="Calibri"/>
          <w:sz w:val="15"/>
          <w:szCs w:val="15"/>
          <w:spacing w:val="6"/>
          <w:w w:val="107"/>
        </w:rPr>
        <w:t>5</w:t>
      </w:r>
      <w:r>
        <w:rPr>
          <w:rFonts w:ascii="Calibri" w:hAnsi="Calibri" w:cs="Calibri" w:eastAsia="Calibri"/>
          <w:sz w:val="15"/>
          <w:szCs w:val="15"/>
          <w:spacing w:val="6"/>
          <w:w w:val="107"/>
        </w:rPr>
        <w:t>0</w:t>
      </w:r>
      <w:r>
        <w:rPr>
          <w:rFonts w:ascii="Calibri" w:hAnsi="Calibri" w:cs="Calibri" w:eastAsia="Calibri"/>
          <w:sz w:val="15"/>
          <w:szCs w:val="15"/>
          <w:spacing w:val="-5"/>
          <w:w w:val="107"/>
        </w:rPr>
        <w:t>-</w:t>
      </w:r>
      <w:r>
        <w:rPr>
          <w:rFonts w:ascii="Calibri" w:hAnsi="Calibri" w:cs="Calibri" w:eastAsia="Calibri"/>
          <w:sz w:val="15"/>
          <w:szCs w:val="15"/>
          <w:spacing w:val="0"/>
          <w:w w:val="106"/>
        </w:rPr>
        <w:t>yr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5119" w:space="220"/>
            <w:col w:w="346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743" w:footer="773" w:top="1160" w:bottom="960" w:left="1720" w:right="1720"/>
          <w:pgSz w:w="12240" w:h="15840"/>
        </w:sectPr>
      </w:pPr>
      <w:rPr/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0" w:lineRule="exact"/>
        <w:ind w:left="609" w:right="-69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6"/>
          <w:w w:val="106"/>
        </w:rPr>
        <w:t>1</w:t>
      </w:r>
      <w:r>
        <w:rPr>
          <w:rFonts w:ascii="Calibri" w:hAnsi="Calibri" w:cs="Calibri" w:eastAsia="Calibri"/>
          <w:sz w:val="19"/>
          <w:szCs w:val="19"/>
          <w:spacing w:val="6"/>
          <w:w w:val="106"/>
        </w:rPr>
        <w:t>0</w:t>
      </w:r>
      <w:r>
        <w:rPr>
          <w:rFonts w:ascii="Calibri" w:hAnsi="Calibri" w:cs="Calibri" w:eastAsia="Calibri"/>
          <w:sz w:val="19"/>
          <w:szCs w:val="19"/>
          <w:spacing w:val="6"/>
          <w:w w:val="106"/>
        </w:rPr>
        <w:t>0</w:t>
      </w:r>
      <w:r>
        <w:rPr>
          <w:rFonts w:ascii="Calibri" w:hAnsi="Calibri" w:cs="Calibri" w:eastAsia="Calibri"/>
          <w:sz w:val="19"/>
          <w:szCs w:val="19"/>
          <w:spacing w:val="-4"/>
          <w:w w:val="106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6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426" w:lineRule="exact"/>
        <w:ind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/>
        <w:br w:type="column"/>
      </w:r>
      <w:r>
        <w:rPr>
          <w:rFonts w:ascii="Calibri" w:hAnsi="Calibri" w:cs="Calibri" w:eastAsia="Calibri"/>
          <w:sz w:val="36"/>
          <w:szCs w:val="36"/>
          <w:spacing w:val="-16"/>
          <w:w w:val="100"/>
          <w:b/>
          <w:bCs/>
          <w:position w:val="1"/>
        </w:rPr>
        <w:t>F</w:t>
      </w:r>
      <w:r>
        <w:rPr>
          <w:rFonts w:ascii="Calibri" w:hAnsi="Calibri" w:cs="Calibri" w:eastAsia="Calibri"/>
          <w:sz w:val="36"/>
          <w:szCs w:val="36"/>
          <w:spacing w:val="2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spacing w:val="-8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2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h</w:t>
      </w:r>
      <w:r>
        <w:rPr>
          <w:rFonts w:ascii="Calibri" w:hAnsi="Calibri" w:cs="Calibri" w:eastAsia="Calibri"/>
          <w:sz w:val="36"/>
          <w:szCs w:val="36"/>
          <w:spacing w:val="8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-6"/>
          <w:w w:val="103"/>
          <w:b/>
          <w:bCs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spacing w:val="-2"/>
          <w:w w:val="103"/>
          <w:b/>
          <w:bCs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spacing w:val="0"/>
          <w:w w:val="103"/>
          <w:b/>
          <w:bCs/>
          <w:position w:val="1"/>
        </w:rPr>
        <w:t>F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1084" w:space="2420"/>
            <w:col w:w="529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30" w:lineRule="exact"/>
        <w:ind w:left="708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7.767479pt;margin-top:-45.147438pt;width:12.1043pt;height:105.74476pt;mso-position-horizontal-relative:page;mso-position-vertical-relative:paragraph;z-index:-2998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25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5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6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3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2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6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3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8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3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7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7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3"/>
                      <w:w w:val="100"/>
                      <w:b/>
                      <w:bCs/>
                      <w:position w:val="1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8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2"/>
                      <w:w w:val="100"/>
                      <w:b/>
                      <w:bCs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13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6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6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6"/>
                      <w:w w:val="100"/>
                      <w:b/>
                      <w:bCs/>
                      <w:position w:val="1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hr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alibri" w:hAnsi="Calibri" w:cs="Calibri" w:eastAsia="Calibri"/>
          <w:sz w:val="19"/>
          <w:szCs w:val="19"/>
          <w:spacing w:val="6"/>
          <w:w w:val="106"/>
        </w:rPr>
        <w:t>1</w:t>
      </w:r>
      <w:r>
        <w:rPr>
          <w:rFonts w:ascii="Calibri" w:hAnsi="Calibri" w:cs="Calibri" w:eastAsia="Calibri"/>
          <w:sz w:val="19"/>
          <w:szCs w:val="19"/>
          <w:spacing w:val="6"/>
          <w:w w:val="106"/>
        </w:rPr>
        <w:t>0</w:t>
      </w:r>
      <w:r>
        <w:rPr>
          <w:rFonts w:ascii="Calibri" w:hAnsi="Calibri" w:cs="Calibri" w:eastAsia="Calibri"/>
          <w:sz w:val="19"/>
          <w:szCs w:val="19"/>
          <w:spacing w:val="-4"/>
          <w:w w:val="106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6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</w:sectPr>
      </w:pPr>
      <w:rPr/>
    </w:p>
    <w:p>
      <w:pPr>
        <w:spacing w:before="25" w:after="0" w:line="240" w:lineRule="auto"/>
        <w:ind w:right="-20"/>
        <w:jc w:val="righ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6"/>
          <w:w w:val="106"/>
        </w:rPr>
        <w:t>1</w:t>
      </w:r>
      <w:r>
        <w:rPr>
          <w:rFonts w:ascii="Calibri" w:hAnsi="Calibri" w:cs="Calibri" w:eastAsia="Calibri"/>
          <w:sz w:val="19"/>
          <w:szCs w:val="19"/>
          <w:spacing w:val="-4"/>
          <w:w w:val="106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6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0" w:lineRule="exact"/>
        <w:ind w:right="-20"/>
        <w:jc w:val="left"/>
        <w:tabs>
          <w:tab w:pos="2180" w:val="left"/>
          <w:tab w:pos="4360" w:val="left"/>
          <w:tab w:pos="6540" w:val="left"/>
        </w:tabs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6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3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6"/>
          <w:w w:val="106"/>
        </w:rPr>
        <w:t>1</w:t>
      </w:r>
      <w:r>
        <w:rPr>
          <w:rFonts w:ascii="Calibri" w:hAnsi="Calibri" w:cs="Calibri" w:eastAsia="Calibri"/>
          <w:sz w:val="19"/>
          <w:szCs w:val="19"/>
          <w:spacing w:val="6"/>
          <w:w w:val="106"/>
        </w:rPr>
        <w:t>0</w:t>
      </w:r>
      <w:r>
        <w:rPr>
          <w:rFonts w:ascii="Calibri" w:hAnsi="Calibri" w:cs="Calibri" w:eastAsia="Calibri"/>
          <w:sz w:val="19"/>
          <w:szCs w:val="19"/>
          <w:spacing w:val="6"/>
          <w:w w:val="106"/>
        </w:rPr>
        <w:t>0</w:t>
      </w:r>
      <w:r>
        <w:rPr>
          <w:rFonts w:ascii="Calibri" w:hAnsi="Calibri" w:cs="Calibri" w:eastAsia="Calibri"/>
          <w:sz w:val="19"/>
          <w:szCs w:val="19"/>
          <w:spacing w:val="6"/>
          <w:w w:val="106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6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1081" w:space="81"/>
            <w:col w:w="7638"/>
          </w:cols>
        </w:sectPr>
      </w:pPr>
      <w:rPr/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30" w:lineRule="exact"/>
        <w:ind w:left="3486" w:right="2999"/>
        <w:jc w:val="center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5"/>
          <w:w w:val="100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-7"/>
          <w:w w:val="100"/>
          <w:b/>
          <w:bCs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</w:rPr>
        <w:t>f</w:t>
      </w:r>
      <w:r>
        <w:rPr>
          <w:rFonts w:ascii="Calibri" w:hAnsi="Calibri" w:cs="Calibri" w:eastAsia="Calibri"/>
          <w:sz w:val="19"/>
          <w:szCs w:val="19"/>
          <w:spacing w:val="-6"/>
          <w:w w:val="100"/>
          <w:b/>
          <w:bCs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25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du</w:t>
      </w:r>
      <w:r>
        <w:rPr>
          <w:rFonts w:ascii="Calibri" w:hAnsi="Calibri" w:cs="Calibri" w:eastAsia="Calibri"/>
          <w:sz w:val="19"/>
          <w:szCs w:val="19"/>
          <w:spacing w:val="6"/>
          <w:w w:val="100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-7"/>
          <w:w w:val="100"/>
          <w:b/>
          <w:bCs/>
        </w:rPr>
        <w:t>a</w:t>
      </w:r>
      <w:r>
        <w:rPr>
          <w:rFonts w:ascii="Calibri" w:hAnsi="Calibri" w:cs="Calibri" w:eastAsia="Calibri"/>
          <w:sz w:val="19"/>
          <w:szCs w:val="19"/>
          <w:spacing w:val="8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on,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15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7"/>
          <w:w w:val="106"/>
          <w:b/>
          <w:bCs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6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6"/>
          <w:b/>
          <w:bCs/>
        </w:rPr>
        <w:t>nu</w:t>
      </w:r>
      <w:r>
        <w:rPr>
          <w:rFonts w:ascii="Calibri" w:hAnsi="Calibri" w:cs="Calibri" w:eastAsia="Calibri"/>
          <w:sz w:val="19"/>
          <w:szCs w:val="19"/>
          <w:spacing w:val="8"/>
          <w:w w:val="106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7"/>
          <w:w w:val="106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6"/>
          <w:b/>
          <w:bCs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</w:sectPr>
      </w:pPr>
      <w:rPr/>
    </w:p>
    <w:p>
      <w:pPr>
        <w:spacing w:before="31" w:after="0" w:line="194" w:lineRule="exact"/>
        <w:ind w:left="2596" w:right="-65"/>
        <w:jc w:val="left"/>
        <w:tabs>
          <w:tab w:pos="3180" w:val="left"/>
          <w:tab w:pos="4360" w:val="left"/>
        </w:tabs>
        <w:rPr>
          <w:rFonts w:ascii="Calibri" w:hAnsi="Calibri" w:cs="Calibri" w:eastAsia="Calibri"/>
          <w:sz w:val="16"/>
          <w:szCs w:val="16"/>
        </w:rPr>
      </w:pPr>
      <w:rPr/>
      <w:r>
        <w:rPr/>
        <w:pict>
          <v:group style="position:absolute;margin-left:83.255501pt;margin-top:52.990177pt;width:427.568pt;height:305.066pt;mso-position-horizontal-relative:page;mso-position-vertical-relative:paragraph;z-index:-3000" coordorigin="1665,1060" coordsize="8551,6101">
            <v:group style="position:absolute;left:2941;top:5091;width:6790;height:2" coordorigin="2941,5091" coordsize="6790,2">
              <v:shape style="position:absolute;left:2941;top:5091;width:6790;height:2" coordorigin="2941,5091" coordsize="6790,0" path="m2941,5091l9731,5091e" filled="f" stroked="t" strokeweight=".731537pt" strokecolor="#B9B9B9">
                <v:path arrowok="t"/>
              </v:shape>
            </v:group>
            <v:group style="position:absolute;left:2941;top:4754;width:6790;height:2" coordorigin="2941,4754" coordsize="6790,2">
              <v:shape style="position:absolute;left:2941;top:4754;width:6790;height:2" coordorigin="2941,4754" coordsize="6790,0" path="m2941,4754l9731,4754e" filled="f" stroked="t" strokeweight=".731537pt" strokecolor="#B9B9B9">
                <v:path arrowok="t"/>
              </v:shape>
            </v:group>
            <v:group style="position:absolute;left:2941;top:4520;width:6790;height:2" coordorigin="2941,4520" coordsize="6790,2">
              <v:shape style="position:absolute;left:2941;top:4520;width:6790;height:2" coordorigin="2941,4520" coordsize="6790,0" path="m2941,4520l9731,4520e" filled="f" stroked="t" strokeweight=".731537pt" strokecolor="#B9B9B9">
                <v:path arrowok="t"/>
              </v:shape>
            </v:group>
            <v:group style="position:absolute;left:2941;top:4345;width:6790;height:2" coordorigin="2941,4345" coordsize="6790,2">
              <v:shape style="position:absolute;left:2941;top:4345;width:6790;height:2" coordorigin="2941,4345" coordsize="6790,0" path="m2941,4345l9731,4345e" filled="f" stroked="t" strokeweight=".731537pt" strokecolor="#B9B9B9">
                <v:path arrowok="t"/>
              </v:shape>
            </v:group>
            <v:group style="position:absolute;left:2941;top:4198;width:6790;height:2" coordorigin="2941,4198" coordsize="6790,2">
              <v:shape style="position:absolute;left:2941;top:4198;width:6790;height:2" coordorigin="2941,4198" coordsize="6790,0" path="m2941,4198l9731,4198e" filled="f" stroked="t" strokeweight=".731537pt" strokecolor="#B9B9B9">
                <v:path arrowok="t"/>
              </v:shape>
            </v:group>
            <v:group style="position:absolute;left:2941;top:4067;width:6790;height:2" coordorigin="2941,4067" coordsize="6790,2">
              <v:shape style="position:absolute;left:2941;top:4067;width:6790;height:2" coordorigin="2941,4067" coordsize="6790,0" path="m2941,4067l9731,4067e" filled="f" stroked="t" strokeweight=".731537pt" strokecolor="#B9B9B9">
                <v:path arrowok="t"/>
              </v:shape>
            </v:group>
            <v:group style="position:absolute;left:2941;top:3964;width:6790;height:2" coordorigin="2941,3964" coordsize="6790,2">
              <v:shape style="position:absolute;left:2941;top:3964;width:6790;height:2" coordorigin="2941,3964" coordsize="6790,0" path="m2941,3964l9731,3964e" filled="f" stroked="t" strokeweight=".731537pt" strokecolor="#B9B9B9">
                <v:path arrowok="t"/>
              </v:shape>
            </v:group>
            <v:group style="position:absolute;left:2941;top:3862;width:6790;height:2" coordorigin="2941,3862" coordsize="6790,2">
              <v:shape style="position:absolute;left:2941;top:3862;width:6790;height:2" coordorigin="2941,3862" coordsize="6790,0" path="m2941,3862l9731,3862e" filled="f" stroked="t" strokeweight=".731537pt" strokecolor="#B9B9B9">
                <v:path arrowok="t"/>
              </v:shape>
            </v:group>
            <v:group style="position:absolute;left:2941;top:3774;width:6790;height:2" coordorigin="2941,3774" coordsize="6790,2">
              <v:shape style="position:absolute;left:2941;top:3774;width:6790;height:2" coordorigin="2941,3774" coordsize="6790,0" path="m2941,3774l9731,3774e" filled="f" stroked="t" strokeweight=".731537pt" strokecolor="#B9B9B9">
                <v:path arrowok="t"/>
              </v:shape>
            </v:group>
            <v:group style="position:absolute;left:2941;top:3203;width:6790;height:2" coordorigin="2941,3203" coordsize="6790,2">
              <v:shape style="position:absolute;left:2941;top:3203;width:6790;height:2" coordorigin="2941,3203" coordsize="6790,0" path="m2941,3203l9731,3203e" filled="f" stroked="t" strokeweight=".731537pt" strokecolor="#B9B9B9">
                <v:path arrowok="t"/>
              </v:shape>
            </v:group>
            <v:group style="position:absolute;left:2941;top:2867;width:6790;height:2" coordorigin="2941,2867" coordsize="6790,2">
              <v:shape style="position:absolute;left:2941;top:2867;width:6790;height:2" coordorigin="2941,2867" coordsize="6790,0" path="m2941,2867l9731,2867e" filled="f" stroked="t" strokeweight=".731537pt" strokecolor="#B9B9B9">
                <v:path arrowok="t"/>
              </v:shape>
            </v:group>
            <v:group style="position:absolute;left:2941;top:2633;width:6790;height:2" coordorigin="2941,2633" coordsize="6790,2">
              <v:shape style="position:absolute;left:2941;top:2633;width:6790;height:2" coordorigin="2941,2633" coordsize="6790,0" path="m2941,2633l9731,2633e" filled="f" stroked="t" strokeweight=".731537pt" strokecolor="#B9B9B9">
                <v:path arrowok="t"/>
              </v:shape>
            </v:group>
            <v:group style="position:absolute;left:2941;top:2457;width:6790;height:2" coordorigin="2941,2457" coordsize="6790,2">
              <v:shape style="position:absolute;left:2941;top:2457;width:6790;height:2" coordorigin="2941,2457" coordsize="6790,0" path="m2941,2457l9731,2457e" filled="f" stroked="t" strokeweight=".731537pt" strokecolor="#B9B9B9">
                <v:path arrowok="t"/>
              </v:shape>
            </v:group>
            <v:group style="position:absolute;left:2941;top:2311;width:6790;height:2" coordorigin="2941,2311" coordsize="6790,2">
              <v:shape style="position:absolute;left:2941;top:2311;width:6790;height:2" coordorigin="2941,2311" coordsize="6790,0" path="m2941,2311l9731,2311e" filled="f" stroked="t" strokeweight=".731537pt" strokecolor="#B9B9B9">
                <v:path arrowok="t"/>
              </v:shape>
            </v:group>
            <v:group style="position:absolute;left:2941;top:2179;width:6790;height:2" coordorigin="2941,2179" coordsize="6790,2">
              <v:shape style="position:absolute;left:2941;top:2179;width:6790;height:2" coordorigin="2941,2179" coordsize="6790,0" path="m2941,2179l9731,2179e" filled="f" stroked="t" strokeweight=".731537pt" strokecolor="#B9B9B9">
                <v:path arrowok="t"/>
              </v:shape>
            </v:group>
            <v:group style="position:absolute;left:2941;top:2077;width:6790;height:2" coordorigin="2941,2077" coordsize="6790,2">
              <v:shape style="position:absolute;left:2941;top:2077;width:6790;height:2" coordorigin="2941,2077" coordsize="6790,0" path="m2941,2077l9731,2077e" filled="f" stroked="t" strokeweight=".731537pt" strokecolor="#B9B9B9">
                <v:path arrowok="t"/>
              </v:shape>
            </v:group>
            <v:group style="position:absolute;left:2941;top:1974;width:6790;height:2" coordorigin="2941,1974" coordsize="6790,2">
              <v:shape style="position:absolute;left:2941;top:1974;width:6790;height:2" coordorigin="2941,1974" coordsize="6790,0" path="m2941,1974l9731,1974e" filled="f" stroked="t" strokeweight=".731537pt" strokecolor="#B9B9B9">
                <v:path arrowok="t"/>
              </v:shape>
            </v:group>
            <v:group style="position:absolute;left:2941;top:1887;width:6790;height:2" coordorigin="2941,1887" coordsize="6790,2">
              <v:shape style="position:absolute;left:2941;top:1887;width:6790;height:2" coordorigin="2941,1887" coordsize="6790,0" path="m2941,1887l9731,1887e" filled="f" stroked="t" strokeweight=".731537pt" strokecolor="#B9B9B9">
                <v:path arrowok="t"/>
              </v:shape>
            </v:group>
            <v:group style="position:absolute;left:3628;top:1887;width:2;height:3775" coordorigin="3628,1887" coordsize="2,3775">
              <v:shape style="position:absolute;left:3628;top:1887;width:2;height:3775" coordorigin="3628,1887" coordsize="0,3775" path="m3628,1887l3628,5661e" filled="f" stroked="t" strokeweight=".746185pt" strokecolor="#B9B9B9">
                <v:path arrowok="t"/>
              </v:shape>
            </v:group>
            <v:group style="position:absolute;left:4016;top:1887;width:2;height:3775" coordorigin="4016,1887" coordsize="2,3775">
              <v:shape style="position:absolute;left:4016;top:1887;width:2;height:3775" coordorigin="4016,1887" coordsize="0,3775" path="m4016,1887l4016,5661e" filled="f" stroked="t" strokeweight=".746185pt" strokecolor="#B9B9B9">
                <v:path arrowok="t"/>
              </v:shape>
            </v:group>
            <v:group style="position:absolute;left:4299;top:1887;width:2;height:3775" coordorigin="4299,1887" coordsize="2,3775">
              <v:shape style="position:absolute;left:4299;top:1887;width:2;height:3775" coordorigin="4299,1887" coordsize="0,3775" path="m4299,1887l4299,5661e" filled="f" stroked="t" strokeweight=".746185pt" strokecolor="#B9B9B9">
                <v:path arrowok="t"/>
              </v:shape>
            </v:group>
            <v:group style="position:absolute;left:4523;top:1887;width:2;height:3775" coordorigin="4523,1887" coordsize="2,3775">
              <v:shape style="position:absolute;left:4523;top:1887;width:2;height:3775" coordorigin="4523,1887" coordsize="0,3775" path="m4523,1887l4523,5661e" filled="f" stroked="t" strokeweight=".746185pt" strokecolor="#B9B9B9">
                <v:path arrowok="t"/>
              </v:shape>
            </v:group>
            <v:group style="position:absolute;left:4702;top:1887;width:2;height:3775" coordorigin="4702,1887" coordsize="2,3775">
              <v:shape style="position:absolute;left:4702;top:1887;width:2;height:3775" coordorigin="4702,1887" coordsize="0,3775" path="m4702,1887l4702,5661e" filled="f" stroked="t" strokeweight=".746185pt" strokecolor="#B9B9B9">
                <v:path arrowok="t"/>
              </v:shape>
            </v:group>
            <v:group style="position:absolute;left:4851;top:1887;width:2;height:3775" coordorigin="4851,1887" coordsize="2,3775">
              <v:shape style="position:absolute;left:4851;top:1887;width:2;height:3775" coordorigin="4851,1887" coordsize="0,3775" path="m4851,1887l4851,5661e" filled="f" stroked="t" strokeweight=".746185pt" strokecolor="#B9B9B9">
                <v:path arrowok="t"/>
              </v:shape>
            </v:group>
            <v:group style="position:absolute;left:4986;top:1887;width:2;height:3775" coordorigin="4986,1887" coordsize="2,3775">
              <v:shape style="position:absolute;left:4986;top:1887;width:2;height:3775" coordorigin="4986,1887" coordsize="0,3775" path="m4986,1887l4986,5661e" filled="f" stroked="t" strokeweight=".746185pt" strokecolor="#B9B9B9">
                <v:path arrowok="t"/>
              </v:shape>
            </v:group>
            <v:group style="position:absolute;left:5105;top:1887;width:2;height:3775" coordorigin="5105,1887" coordsize="2,3775">
              <v:shape style="position:absolute;left:5105;top:1887;width:2;height:3775" coordorigin="5105,1887" coordsize="0,3775" path="m5105,1887l5105,5661e" filled="f" stroked="t" strokeweight=".746185pt" strokecolor="#B9B9B9">
                <v:path arrowok="t"/>
              </v:shape>
            </v:group>
            <v:group style="position:absolute;left:5209;top:1887;width:2;height:3775" coordorigin="5209,1887" coordsize="2,3775">
              <v:shape style="position:absolute;left:5209;top:1887;width:2;height:3775" coordorigin="5209,1887" coordsize="0,3775" path="m5209,1887l5209,5661e" filled="f" stroked="t" strokeweight=".746185pt" strokecolor="#B9B9B9">
                <v:path arrowok="t"/>
              </v:shape>
            </v:group>
            <v:group style="position:absolute;left:5881;top:1887;width:2;height:3775" coordorigin="5881,1887" coordsize="2,3775">
              <v:shape style="position:absolute;left:5881;top:1887;width:2;height:3775" coordorigin="5881,1887" coordsize="0,3775" path="m5881,1887l5881,5661e" filled="f" stroked="t" strokeweight=".746185pt" strokecolor="#B9B9B9">
                <v:path arrowok="t"/>
              </v:shape>
            </v:group>
            <v:group style="position:absolute;left:6284;top:1887;width:2;height:3775" coordorigin="6284,1887" coordsize="2,3775">
              <v:shape style="position:absolute;left:6284;top:1887;width:2;height:3775" coordorigin="6284,1887" coordsize="0,3775" path="m6284,1887l6284,5661e" filled="f" stroked="t" strokeweight=".746185pt" strokecolor="#B9B9B9">
                <v:path arrowok="t"/>
              </v:shape>
            </v:group>
            <v:group style="position:absolute;left:6568;top:1887;width:2;height:3775" coordorigin="6568,1887" coordsize="2,3775">
              <v:shape style="position:absolute;left:6568;top:1887;width:2;height:3775" coordorigin="6568,1887" coordsize="0,3775" path="m6568,1887l6568,5661e" filled="f" stroked="t" strokeweight=".746185pt" strokecolor="#B9B9B9">
                <v:path arrowok="t"/>
              </v:shape>
            </v:group>
            <v:group style="position:absolute;left:6791;top:1887;width:2;height:3775" coordorigin="6791,1887" coordsize="2,3775">
              <v:shape style="position:absolute;left:6791;top:1887;width:2;height:3775" coordorigin="6791,1887" coordsize="0,3775" path="m6791,1887l6791,5661e" filled="f" stroked="t" strokeweight=".746185pt" strokecolor="#B9B9B9">
                <v:path arrowok="t"/>
              </v:shape>
            </v:group>
            <v:group style="position:absolute;left:6970;top:1887;width:2;height:3775" coordorigin="6970,1887" coordsize="2,3775">
              <v:shape style="position:absolute;left:6970;top:1887;width:2;height:3775" coordorigin="6970,1887" coordsize="0,3775" path="m6970,1887l6970,5661e" filled="f" stroked="t" strokeweight=".746185pt" strokecolor="#B9B9B9">
                <v:path arrowok="t"/>
              </v:shape>
            </v:group>
            <v:group style="position:absolute;left:7120;top:1887;width:2;height:3775" coordorigin="7120,1887" coordsize="2,3775">
              <v:shape style="position:absolute;left:7120;top:1887;width:2;height:3775" coordorigin="7120,1887" coordsize="0,3775" path="m7120,1887l7120,5661e" filled="f" stroked="t" strokeweight=".746185pt" strokecolor="#B9B9B9">
                <v:path arrowok="t"/>
              </v:shape>
            </v:group>
            <v:group style="position:absolute;left:7254;top:1887;width:2;height:3775" coordorigin="7254,1887" coordsize="2,3775">
              <v:shape style="position:absolute;left:7254;top:1887;width:2;height:3775" coordorigin="7254,1887" coordsize="0,3775" path="m7254,1887l7254,5661e" filled="f" stroked="t" strokeweight=".746185pt" strokecolor="#B9B9B9">
                <v:path arrowok="t"/>
              </v:shape>
            </v:group>
            <v:group style="position:absolute;left:7359;top:1887;width:2;height:3775" coordorigin="7359,1887" coordsize="2,3775">
              <v:shape style="position:absolute;left:7359;top:1887;width:2;height:3775" coordorigin="7359,1887" coordsize="0,3775" path="m7359,1887l7359,5661e" filled="f" stroked="t" strokeweight=".746185pt" strokecolor="#B9B9B9">
                <v:path arrowok="t"/>
              </v:shape>
            </v:group>
            <v:group style="position:absolute;left:7463;top:1887;width:2;height:3775" coordorigin="7463,1887" coordsize="2,3775">
              <v:shape style="position:absolute;left:7463;top:1887;width:2;height:3775" coordorigin="7463,1887" coordsize="0,3775" path="m7463,1887l7463,5661e" filled="f" stroked="t" strokeweight=".746185pt" strokecolor="#B9B9B9">
                <v:path arrowok="t"/>
              </v:shape>
            </v:group>
            <v:group style="position:absolute;left:8149;top:1887;width:2;height:3775" coordorigin="8149,1887" coordsize="2,3775">
              <v:shape style="position:absolute;left:8149;top:1887;width:2;height:3775" coordorigin="8149,1887" coordsize="0,3775" path="m8149,1887l8149,5661e" filled="f" stroked="t" strokeweight=".746185pt" strokecolor="#B9B9B9">
                <v:path arrowok="t"/>
              </v:shape>
            </v:group>
            <v:group style="position:absolute;left:8552;top:1887;width:2;height:3775" coordorigin="8552,1887" coordsize="2,3775">
              <v:shape style="position:absolute;left:8552;top:1887;width:2;height:3775" coordorigin="8552,1887" coordsize="0,3775" path="m8552,1887l8552,5661e" filled="f" stroked="t" strokeweight=".746185pt" strokecolor="#B9B9B9">
                <v:path arrowok="t"/>
              </v:shape>
            </v:group>
            <v:group style="position:absolute;left:8836;top:1887;width:2;height:3775" coordorigin="8836,1887" coordsize="2,3775">
              <v:shape style="position:absolute;left:8836;top:1887;width:2;height:3775" coordorigin="8836,1887" coordsize="0,3775" path="m8836,1887l8836,5661e" filled="f" stroked="t" strokeweight=".746185pt" strokecolor="#B9B9B9">
                <v:path arrowok="t"/>
              </v:shape>
            </v:group>
            <v:group style="position:absolute;left:9045;top:1887;width:2;height:3775" coordorigin="9045,1887" coordsize="2,3775">
              <v:shape style="position:absolute;left:9045;top:1887;width:2;height:3775" coordorigin="9045,1887" coordsize="0,3775" path="m9045,1887l9045,5661e" filled="f" stroked="t" strokeweight=".746185pt" strokecolor="#B9B9B9">
                <v:path arrowok="t"/>
              </v:shape>
            </v:group>
            <v:group style="position:absolute;left:9224;top:1887;width:2;height:3775" coordorigin="9224,1887" coordsize="2,3775">
              <v:shape style="position:absolute;left:9224;top:1887;width:2;height:3775" coordorigin="9224,1887" coordsize="0,3775" path="m9224,1887l9224,5661e" filled="f" stroked="t" strokeweight=".746185pt" strokecolor="#B9B9B9">
                <v:path arrowok="t"/>
              </v:shape>
            </v:group>
            <v:group style="position:absolute;left:9388;top:1887;width:2;height:3775" coordorigin="9388,1887" coordsize="2,3775">
              <v:shape style="position:absolute;left:9388;top:1887;width:2;height:3775" coordorigin="9388,1887" coordsize="0,3775" path="m9388,1887l9388,5661e" filled="f" stroked="t" strokeweight=".746185pt" strokecolor="#B9B9B9">
                <v:path arrowok="t"/>
              </v:shape>
            </v:group>
            <v:group style="position:absolute;left:9508;top:1887;width:2;height:3775" coordorigin="9508,1887" coordsize="2,3775">
              <v:shape style="position:absolute;left:9508;top:1887;width:2;height:3775" coordorigin="9508,1887" coordsize="0,3775" path="m9508,1887l9508,5661e" filled="f" stroked="t" strokeweight=".746185pt" strokecolor="#B9B9B9">
                <v:path arrowok="t"/>
              </v:shape>
            </v:group>
            <v:group style="position:absolute;left:9627;top:1887;width:2;height:3775" coordorigin="9627,1887" coordsize="2,3775">
              <v:shape style="position:absolute;left:9627;top:1887;width:2;height:3775" coordorigin="9627,1887" coordsize="0,3775" path="m9627,1887l9627,5661e" filled="f" stroked="t" strokeweight=".746185pt" strokecolor="#B9B9B9">
                <v:path arrowok="t"/>
              </v:shape>
            </v:group>
            <v:group style="position:absolute;left:9731;top:1887;width:2;height:3775" coordorigin="9731,1887" coordsize="2,3775">
              <v:shape style="position:absolute;left:9731;top:1887;width:2;height:3775" coordorigin="9731,1887" coordsize="0,3775" path="m9731,1887l9731,5661e" filled="f" stroked="t" strokeweight=".746185pt" strokecolor="#B9B9B9">
                <v:path arrowok="t"/>
              </v:shape>
            </v:group>
            <v:group style="position:absolute;left:2941;top:1887;width:2;height:3848" coordorigin="2941,1887" coordsize="2,3848">
              <v:shape style="position:absolute;left:2941;top:1887;width:2;height:3848" coordorigin="2941,1887" coordsize="0,3848" path="m2941,5734l2941,1887e" filled="f" stroked="t" strokeweight=".746185pt" strokecolor="#878787">
                <v:path arrowok="t"/>
              </v:shape>
            </v:group>
            <v:group style="position:absolute;left:2881;top:5661;width:6850;height:2" coordorigin="2881,5661" coordsize="6850,2">
              <v:shape style="position:absolute;left:2881;top:5661;width:6850;height:2" coordorigin="2881,5661" coordsize="6850,0" path="m2881,5661l9731,5661e" filled="f" stroked="t" strokeweight=".731537pt" strokecolor="#878787">
                <v:path arrowok="t"/>
              </v:shape>
            </v:group>
            <v:group style="position:absolute;left:2881;top:3774;width:60;height:2" coordorigin="2881,3774" coordsize="60,2">
              <v:shape style="position:absolute;left:2881;top:3774;width:60;height:2" coordorigin="2881,3774" coordsize="60,0" path="m2881,3774l2941,3774e" filled="f" stroked="t" strokeweight=".731537pt" strokecolor="#878787">
                <v:path arrowok="t"/>
              </v:shape>
            </v:group>
            <v:group style="position:absolute;left:2881;top:1887;width:60;height:2" coordorigin="2881,1887" coordsize="60,2">
              <v:shape style="position:absolute;left:2881;top:1887;width:60;height:2" coordorigin="2881,1887" coordsize="60,0" path="m2881,1887l2941,1887e" filled="f" stroked="t" strokeweight=".731537pt" strokecolor="#878787">
                <v:path arrowok="t"/>
              </v:shape>
            </v:group>
            <v:group style="position:absolute;left:5209;top:5661;width:2;height:73" coordorigin="5209,5661" coordsize="2,73">
              <v:shape style="position:absolute;left:5209;top:5661;width:2;height:73" coordorigin="5209,5661" coordsize="0,73" path="m5209,5661l5209,5734e" filled="f" stroked="t" strokeweight=".746185pt" strokecolor="#878787">
                <v:path arrowok="t"/>
              </v:shape>
            </v:group>
            <v:group style="position:absolute;left:7463;top:5661;width:2;height:73" coordorigin="7463,5661" coordsize="2,73">
              <v:shape style="position:absolute;left:7463;top:5661;width:2;height:73" coordorigin="7463,5661" coordsize="0,73" path="m7463,5661l7463,5734e" filled="f" stroked="t" strokeweight=".746185pt" strokecolor="#878787">
                <v:path arrowok="t"/>
              </v:shape>
            </v:group>
            <v:group style="position:absolute;left:9731;top:5661;width:2;height:73" coordorigin="9731,5661" coordsize="2,73">
              <v:shape style="position:absolute;left:9731;top:5661;width:2;height:73" coordorigin="9731,5661" coordsize="0,73" path="m9731,5661l9731,5734e" filled="f" stroked="t" strokeweight=".746185pt" strokecolor="#878787">
                <v:path arrowok="t"/>
              </v:shape>
            </v:group>
            <v:group style="position:absolute;left:3344;top:2530;width:4477;height:2663" coordorigin="3344,2530" coordsize="4477,2663">
              <v:shape style="position:absolute;left:3344;top:2530;width:4477;height:2663" coordorigin="3344,2530" coordsize="4477,2663" path="m7821,5193l6463,4228,4702,3203,4031,2881,3344,2530e" filled="f" stroked="t" strokeweight=".735365pt" strokecolor="#000000">
                <v:path arrowok="t"/>
                <v:stroke dashstyle="longDash"/>
              </v:shape>
            </v:group>
            <v:group style="position:absolute;left:7791;top:5164;width:60;height:59" coordorigin="7791,5164" coordsize="60,59">
              <v:shape style="position:absolute;left:7791;top:5164;width:60;height:59" coordorigin="7791,5164" coordsize="60,59" path="m7821,5222l7791,5193,7821,5164,7851,5193,7821,5222e" filled="t" fillcolor="#4F81BD" stroked="f">
                <v:path arrowok="t"/>
                <v:fill/>
              </v:shape>
            </v:group>
            <v:group style="position:absolute;left:7791;top:5193;width:30;height:29" coordorigin="7791,5193" coordsize="30,29">
              <v:shape style="position:absolute;left:7791;top:5193;width:30;height:29" coordorigin="7791,5193" coordsize="30,29" path="m7821,5222l7791,5193e" filled="f" stroked="t" strokeweight=".738756pt" strokecolor="#4A7EBB">
                <v:path arrowok="t"/>
              </v:shape>
            </v:group>
            <v:group style="position:absolute;left:7791;top:5164;width:30;height:29" coordorigin="7791,5164" coordsize="30,29">
              <v:shape style="position:absolute;left:7791;top:5164;width:30;height:29" coordorigin="7791,5164" coordsize="30,29" path="m7791,5193l7821,5164e" filled="f" stroked="t" strokeweight=".738756pt" strokecolor="#4A7EBB">
                <v:path arrowok="t"/>
              </v:shape>
            </v:group>
            <v:group style="position:absolute;left:7821;top:5164;width:30;height:29" coordorigin="7821,5164" coordsize="30,29">
              <v:shape style="position:absolute;left:7821;top:5164;width:30;height:29" coordorigin="7821,5164" coordsize="30,29" path="m7821,5164l7851,5193e" filled="f" stroked="t" strokeweight=".738756pt" strokecolor="#4A7EBB">
                <v:path arrowok="t"/>
              </v:shape>
            </v:group>
            <v:group style="position:absolute;left:6432;top:4204;width:60;height:59" coordorigin="6432,4204" coordsize="60,59">
              <v:shape style="position:absolute;left:6432;top:4204;width:60;height:59" coordorigin="6432,4204" coordsize="60,59" path="m6461,4263l6432,4233,6461,4204,6491,4233,6461,4263e" filled="t" fillcolor="#4F81BD" stroked="f">
                <v:path arrowok="t"/>
                <v:fill/>
              </v:shape>
            </v:group>
            <v:group style="position:absolute;left:6432;top:4233;width:30;height:29" coordorigin="6432,4233" coordsize="30,29">
              <v:shape style="position:absolute;left:6432;top:4233;width:30;height:29" coordorigin="6432,4233" coordsize="30,29" path="m6461,4263l6432,4233e" filled="f" stroked="t" strokeweight=".738756pt" strokecolor="#4A7EBB">
                <v:path arrowok="t"/>
              </v:shape>
            </v:group>
            <v:group style="position:absolute;left:6432;top:4204;width:30;height:29" coordorigin="6432,4204" coordsize="30,29">
              <v:shape style="position:absolute;left:6432;top:4204;width:30;height:29" coordorigin="6432,4204" coordsize="30,29" path="m6432,4233l6461,4204e" filled="f" stroked="t" strokeweight=".738756pt" strokecolor="#4A7EBB">
                <v:path arrowok="t"/>
              </v:shape>
            </v:group>
            <v:group style="position:absolute;left:6461;top:4204;width:30;height:29" coordorigin="6461,4204" coordsize="30,29">
              <v:shape style="position:absolute;left:6461;top:4204;width:30;height:29" coordorigin="6461,4204" coordsize="30,29" path="m6461,4204l6491,4233e" filled="f" stroked="t" strokeweight=".738756pt" strokecolor="#4A7EBB">
                <v:path arrowok="t"/>
              </v:shape>
            </v:group>
            <v:group style="position:absolute;left:4674;top:3170;width:60;height:59" coordorigin="4674,3170" coordsize="60,59">
              <v:shape style="position:absolute;left:4674;top:3170;width:60;height:59" coordorigin="4674,3170" coordsize="60,59" path="m4704,3229l4674,3200,4704,3170,4734,3200,4704,3229e" filled="t" fillcolor="#4F81BD" stroked="f">
                <v:path arrowok="t"/>
                <v:fill/>
              </v:shape>
            </v:group>
            <v:group style="position:absolute;left:4674;top:3200;width:30;height:29" coordorigin="4674,3200" coordsize="30,29">
              <v:shape style="position:absolute;left:4674;top:3200;width:30;height:29" coordorigin="4674,3200" coordsize="30,29" path="m4704,3229l4674,3200e" filled="f" stroked="t" strokeweight=".738756pt" strokecolor="#4A7EBB">
                <v:path arrowok="t"/>
              </v:shape>
            </v:group>
            <v:group style="position:absolute;left:4674;top:3170;width:30;height:29" coordorigin="4674,3170" coordsize="30,29">
              <v:shape style="position:absolute;left:4674;top:3170;width:30;height:29" coordorigin="4674,3170" coordsize="30,29" path="m4674,3200l4704,3170e" filled="f" stroked="t" strokeweight=".738756pt" strokecolor="#4A7EBB">
                <v:path arrowok="t"/>
              </v:shape>
            </v:group>
            <v:group style="position:absolute;left:4704;top:3170;width:30;height:29" coordorigin="4704,3170" coordsize="30,29">
              <v:shape style="position:absolute;left:4704;top:3170;width:30;height:29" coordorigin="4704,3170" coordsize="30,29" path="m4704,3170l4734,3200e" filled="f" stroked="t" strokeweight=".738756pt" strokecolor="#4A7EBB">
                <v:path arrowok="t"/>
              </v:shape>
            </v:group>
            <v:group style="position:absolute;left:3994;top:2856;width:60;height:59" coordorigin="3994,2856" coordsize="60,59">
              <v:shape style="position:absolute;left:3994;top:2856;width:60;height:59" coordorigin="3994,2856" coordsize="60,59" path="m4024,2914l3994,2885,4024,2856,4054,2885,4024,2914e" filled="t" fillcolor="#4F81BD" stroked="f">
                <v:path arrowok="t"/>
                <v:fill/>
              </v:shape>
            </v:group>
            <v:group style="position:absolute;left:3994;top:2885;width:30;height:29" coordorigin="3994,2885" coordsize="30,29">
              <v:shape style="position:absolute;left:3994;top:2885;width:30;height:29" coordorigin="3994,2885" coordsize="30,29" path="m4024,2914l3994,2885e" filled="f" stroked="t" strokeweight=".738756pt" strokecolor="#4A7EBB">
                <v:path arrowok="t"/>
              </v:shape>
            </v:group>
            <v:group style="position:absolute;left:3994;top:2856;width:30;height:29" coordorigin="3994,2856" coordsize="30,29">
              <v:shape style="position:absolute;left:3994;top:2856;width:30;height:29" coordorigin="3994,2856" coordsize="30,29" path="m3994,2885l4024,2856e" filled="f" stroked="t" strokeweight=".738756pt" strokecolor="#4A7EBB">
                <v:path arrowok="t"/>
              </v:shape>
            </v:group>
            <v:group style="position:absolute;left:4024;top:2856;width:30;height:29" coordorigin="4024,2856" coordsize="30,29">
              <v:shape style="position:absolute;left:4024;top:2856;width:30;height:29" coordorigin="4024,2856" coordsize="30,29" path="m4024,2856l4054,2885e" filled="f" stroked="t" strokeweight=".738756pt" strokecolor="#4A7EBB">
                <v:path arrowok="t"/>
              </v:shape>
            </v:group>
            <v:group style="position:absolute;left:3314;top:2501;width:60;height:59" coordorigin="3314,2501" coordsize="60,59">
              <v:shape style="position:absolute;left:3314;top:2501;width:60;height:59" coordorigin="3314,2501" coordsize="60,59" path="m3344,2560l3314,2530,3344,2501,3374,2530,3344,2560e" filled="t" fillcolor="#4F81BD" stroked="f">
                <v:path arrowok="t"/>
                <v:fill/>
              </v:shape>
            </v:group>
            <v:group style="position:absolute;left:3314;top:2530;width:30;height:29" coordorigin="3314,2530" coordsize="30,29">
              <v:shape style="position:absolute;left:3314;top:2530;width:30;height:29" coordorigin="3314,2530" coordsize="30,29" path="m3344,2560l3314,2530e" filled="f" stroked="t" strokeweight=".738756pt" strokecolor="#4A7EBB">
                <v:path arrowok="t"/>
              </v:shape>
            </v:group>
            <v:group style="position:absolute;left:3314;top:2501;width:30;height:29" coordorigin="3314,2501" coordsize="30,29">
              <v:shape style="position:absolute;left:3314;top:2501;width:30;height:29" coordorigin="3314,2501" coordsize="30,29" path="m3314,2530l3344,2501e" filled="f" stroked="t" strokeweight=".738756pt" strokecolor="#4A7EBB">
                <v:path arrowok="t"/>
              </v:shape>
            </v:group>
            <v:group style="position:absolute;left:3344;top:2501;width:30;height:29" coordorigin="3344,2501" coordsize="30,29">
              <v:shape style="position:absolute;left:3344;top:2501;width:30;height:29" coordorigin="3344,2501" coordsize="30,29" path="m3344,2501l3374,2530e" filled="f" stroked="t" strokeweight=".738756pt" strokecolor="#4A7EBB">
                <v:path arrowok="t"/>
              </v:shape>
            </v:group>
            <v:group style="position:absolute;left:3344;top:2384;width:4477;height:2692" coordorigin="3344,2384" coordsize="4477,2692">
              <v:shape style="position:absolute;left:3344;top:2384;width:4477;height:2692" coordorigin="3344,2384" coordsize="4477,2692" path="m7821,5076l6463,4096,4702,3057,4031,2735,3344,2384e" filled="f" stroked="t" strokeweight=".735427pt" strokecolor="#000000">
                <v:path arrowok="t"/>
              </v:shape>
            </v:group>
            <v:group style="position:absolute;left:7791;top:5047;width:60;height:59" coordorigin="7791,5047" coordsize="60,59">
              <v:shape style="position:absolute;left:7791;top:5047;width:60;height:59" coordorigin="7791,5047" coordsize="60,59" path="m7791,5076l7851,5076e" filled="f" stroked="t" strokeweight="3.026148pt" strokecolor="#C0504D">
                <v:path arrowok="t"/>
              </v:shape>
            </v:group>
            <v:group style="position:absolute;left:7791;top:5047;width:60;height:59" coordorigin="7791,5047" coordsize="60,59">
              <v:shape style="position:absolute;left:7791;top:5047;width:60;height:59" coordorigin="7791,5047" coordsize="60,59" path="m7791,5047l7851,5047,7851,5105,7791,5105,7791,5047xe" filled="f" stroked="t" strokeweight=".738716pt" strokecolor="#BE4B48">
                <v:path arrowok="t"/>
              </v:shape>
            </v:group>
            <v:group style="position:absolute;left:6433;top:4067;width:60;height:59" coordorigin="6433,4067" coordsize="60,59">
              <v:shape style="position:absolute;left:6433;top:4067;width:60;height:59" coordorigin="6433,4067" coordsize="60,59" path="m6433,4096l6493,4096e" filled="f" stroked="t" strokeweight="3.026148pt" strokecolor="#C0504D">
                <v:path arrowok="t"/>
              </v:shape>
            </v:group>
            <v:group style="position:absolute;left:6433;top:4067;width:60;height:59" coordorigin="6433,4067" coordsize="60,59">
              <v:shape style="position:absolute;left:6433;top:4067;width:60;height:59" coordorigin="6433,4067" coordsize="60,59" path="m6433,4067l6493,4067,6493,4125,6433,4125,6433,4067xe" filled="f" stroked="t" strokeweight=".738716pt" strokecolor="#BE4B48">
                <v:path arrowok="t"/>
              </v:shape>
            </v:group>
            <v:group style="position:absolute;left:4672;top:3028;width:60;height:59" coordorigin="4672,3028" coordsize="60,59">
              <v:shape style="position:absolute;left:4672;top:3028;width:60;height:59" coordorigin="4672,3028" coordsize="60,59" path="m4672,3057l4732,3057e" filled="f" stroked="t" strokeweight="3.026148pt" strokecolor="#C0504D">
                <v:path arrowok="t"/>
              </v:shape>
            </v:group>
            <v:group style="position:absolute;left:4672;top:3028;width:60;height:59" coordorigin="4672,3028" coordsize="60,59">
              <v:shape style="position:absolute;left:4672;top:3028;width:60;height:59" coordorigin="4672,3028" coordsize="60,59" path="m4672,3028l4732,3028,4732,3086,4672,3086,4672,3028xe" filled="f" stroked="t" strokeweight=".738716pt" strokecolor="#BE4B48">
                <v:path arrowok="t"/>
              </v:shape>
            </v:group>
            <v:group style="position:absolute;left:4001;top:2706;width:60;height:59" coordorigin="4001,2706" coordsize="60,59">
              <v:shape style="position:absolute;left:4001;top:2706;width:60;height:59" coordorigin="4001,2706" coordsize="60,59" path="m4001,2735l4060,2735e" filled="f" stroked="t" strokeweight="3.026879pt" strokecolor="#C0504D">
                <v:path arrowok="t"/>
              </v:shape>
            </v:group>
            <v:group style="position:absolute;left:4001;top:2706;width:60;height:59" coordorigin="4001,2706" coordsize="60,59">
              <v:shape style="position:absolute;left:4001;top:2706;width:60;height:59" coordorigin="4001,2706" coordsize="60,59" path="m4001,2706l4060,2706,4060,2764,4001,2764,4001,2706xe" filled="f" stroked="t" strokeweight=".738716pt" strokecolor="#BE4B48">
                <v:path arrowok="t"/>
              </v:shape>
            </v:group>
            <v:group style="position:absolute;left:3314;top:2355;width:60;height:59" coordorigin="3314,2355" coordsize="60,59">
              <v:shape style="position:absolute;left:3314;top:2355;width:60;height:59" coordorigin="3314,2355" coordsize="60,59" path="m3314,2384l3374,2384e" filled="f" stroked="t" strokeweight="3.026148pt" strokecolor="#C0504D">
                <v:path arrowok="t"/>
              </v:shape>
            </v:group>
            <v:group style="position:absolute;left:3314;top:2355;width:60;height:59" coordorigin="3314,2355" coordsize="60,59">
              <v:shape style="position:absolute;left:3314;top:2355;width:60;height:59" coordorigin="3314,2355" coordsize="60,59" path="m3314,2355l3374,2355,3374,2413,3314,2413,3314,2355xe" filled="f" stroked="t" strokeweight=".738716pt" strokecolor="#BE4B48">
                <v:path arrowok="t"/>
              </v:shape>
            </v:group>
            <v:group style="position:absolute;left:3344;top:2296;width:4477;height:2663" coordorigin="3344,2296" coordsize="4477,2663">
              <v:shape style="position:absolute;left:3344;top:2296;width:4477;height:2663" coordorigin="3344,2296" coordsize="4477,2663" path="m7821,4959l6463,4008,4702,3013,4031,2677,3344,2296e" filled="f" stroked="t" strokeweight=".735365pt" strokecolor="#000000">
                <v:path arrowok="t"/>
                <v:stroke dashstyle="dash"/>
              </v:shape>
            </v:group>
            <v:group style="position:absolute;left:7781;top:4906;width:99;height:97" coordorigin="7781,4906" coordsize="99,97">
              <v:shape style="position:absolute;left:7781;top:4906;width:99;height:97" coordorigin="7781,4906" coordsize="99,97" path="m7881,5003l7781,5003,7831,4906,7881,5003e" filled="t" fillcolor="#9BBB59" stroked="f">
                <v:path arrowok="t"/>
                <v:fill/>
              </v:shape>
            </v:group>
            <v:group style="position:absolute;left:7831;top:4906;width:50;height:97" coordorigin="7831,4906" coordsize="50,97">
              <v:shape style="position:absolute;left:7831;top:4906;width:50;height:97" coordorigin="7831,4906" coordsize="50,97" path="m7831,4906l7881,5003e" filled="f" stroked="t" strokeweight=".743157pt" strokecolor="#98B954">
                <v:path arrowok="t"/>
              </v:shape>
            </v:group>
            <v:group style="position:absolute;left:7781;top:5003;width:99;height:2" coordorigin="7781,5003" coordsize="99,2">
              <v:shape style="position:absolute;left:7781;top:5003;width:99;height:2" coordorigin="7781,5003" coordsize="99,0" path="m7881,5003l7781,5003e" filled="f" stroked="t" strokeweight=".731537pt" strokecolor="#98B954">
                <v:path arrowok="t"/>
              </v:shape>
            </v:group>
            <v:group style="position:absolute;left:6420;top:3951;width:99;height:97" coordorigin="6420,3951" coordsize="99,97">
              <v:shape style="position:absolute;left:6420;top:3951;width:99;height:97" coordorigin="6420,3951" coordsize="99,97" path="m6520,4048l6420,4048,6470,3951,6520,4048e" filled="t" fillcolor="#9BBB59" stroked="f">
                <v:path arrowok="t"/>
                <v:fill/>
              </v:shape>
            </v:group>
            <v:group style="position:absolute;left:6470;top:3951;width:50;height:97" coordorigin="6470,3951" coordsize="50,97">
              <v:shape style="position:absolute;left:6470;top:3951;width:50;height:97" coordorigin="6470,3951" coordsize="50,97" path="m6470,3951l6520,4048e" filled="f" stroked="t" strokeweight=".743157pt" strokecolor="#98B954">
                <v:path arrowok="t"/>
              </v:shape>
            </v:group>
            <v:group style="position:absolute;left:6420;top:4048;width:99;height:2" coordorigin="6420,4048" coordsize="99,2">
              <v:shape style="position:absolute;left:6420;top:4048;width:99;height:2" coordorigin="6420,4048" coordsize="99,0" path="m6520,4048l6420,4048e" filled="f" stroked="t" strokeweight=".731537pt" strokecolor="#98B954">
                <v:path arrowok="t"/>
              </v:shape>
            </v:group>
            <v:group style="position:absolute;left:4661;top:2962;width:99;height:97" coordorigin="4661,2962" coordsize="99,97">
              <v:shape style="position:absolute;left:4661;top:2962;width:99;height:97" coordorigin="4661,2962" coordsize="99,97" path="m4760,3060l4661,3060,4710,2962,4760,3060e" filled="t" fillcolor="#9BBB59" stroked="f">
                <v:path arrowok="t"/>
                <v:fill/>
              </v:shape>
            </v:group>
            <v:group style="position:absolute;left:4710;top:2962;width:50;height:97" coordorigin="4710,2962" coordsize="50,97">
              <v:shape style="position:absolute;left:4710;top:2962;width:50;height:97" coordorigin="4710,2962" coordsize="50,97" path="m4710,2962l4760,3060e" filled="f" stroked="t" strokeweight=".743157pt" strokecolor="#98B954">
                <v:path arrowok="t"/>
              </v:shape>
            </v:group>
            <v:group style="position:absolute;left:4661;top:3060;width:99;height:2" coordorigin="4661,3060" coordsize="99,2">
              <v:shape style="position:absolute;left:4661;top:3060;width:99;height:2" coordorigin="4661,3060" coordsize="99,0" path="m4760,3060l4661,3060e" filled="f" stroked="t" strokeweight=".731537pt" strokecolor="#98B954">
                <v:path arrowok="t"/>
              </v:shape>
            </v:group>
            <v:group style="position:absolute;left:3980;top:2630;width:99;height:97" coordorigin="3980,2630" coordsize="99,97">
              <v:shape style="position:absolute;left:3980;top:2630;width:99;height:97" coordorigin="3980,2630" coordsize="99,97" path="m4079,2727l3980,2727,4030,2630,4079,2727e" filled="t" fillcolor="#9BBB59" stroked="f">
                <v:path arrowok="t"/>
                <v:fill/>
              </v:shape>
            </v:group>
            <v:group style="position:absolute;left:4030;top:2630;width:50;height:97" coordorigin="4030,2630" coordsize="50,97">
              <v:shape style="position:absolute;left:4030;top:2630;width:50;height:97" coordorigin="4030,2630" coordsize="50,97" path="m4030,2630l4079,2727e" filled="f" stroked="t" strokeweight=".743157pt" strokecolor="#98B954">
                <v:path arrowok="t"/>
              </v:shape>
            </v:group>
            <v:group style="position:absolute;left:3980;top:2727;width:99;height:2" coordorigin="3980,2727" coordsize="99,2">
              <v:shape style="position:absolute;left:3980;top:2727;width:99;height:2" coordorigin="3980,2727" coordsize="99,0" path="m4079,2727l3980,2727e" filled="f" stroked="t" strokeweight=".731537pt" strokecolor="#98B954">
                <v:path arrowok="t"/>
              </v:shape>
            </v:group>
            <v:group style="position:absolute;left:3299;top:2252;width:99;height:97" coordorigin="3299,2252" coordsize="99,97">
              <v:shape style="position:absolute;left:3299;top:2252;width:99;height:97" coordorigin="3299,2252" coordsize="99,97" path="m3399,2350l3299,2350,3349,2252,3399,2350e" filled="t" fillcolor="#9BBB59" stroked="f">
                <v:path arrowok="t"/>
                <v:fill/>
              </v:shape>
            </v:group>
            <v:group style="position:absolute;left:3349;top:2252;width:50;height:97" coordorigin="3349,2252" coordsize="50,97">
              <v:shape style="position:absolute;left:3349;top:2252;width:50;height:97" coordorigin="3349,2252" coordsize="50,97" path="m3349,2252l3399,2350e" filled="f" stroked="t" strokeweight=".743157pt" strokecolor="#98B954">
                <v:path arrowok="t"/>
              </v:shape>
            </v:group>
            <v:group style="position:absolute;left:3299;top:2350;width:99;height:2" coordorigin="3299,2350" coordsize="99,2">
              <v:shape style="position:absolute;left:3299;top:2350;width:99;height:2" coordorigin="3299,2350" coordsize="99,0" path="m3399,2350l3299,2350e" filled="f" stroked="t" strokeweight=".731537pt" strokecolor="#98B954">
                <v:path arrowok="t"/>
              </v:shape>
            </v:group>
            <v:group style="position:absolute;left:4389;top:6876;width:507;height:2" coordorigin="4389,6876" coordsize="507,2">
              <v:shape style="position:absolute;left:4389;top:6876;width:507;height:2" coordorigin="4389,6876" coordsize="507,0" path="m4389,6876l4896,6876e" filled="f" stroked="t" strokeweight=".731537pt" strokecolor="#000000">
                <v:path arrowok="t"/>
                <v:stroke dashstyle="longDash"/>
              </v:shape>
            </v:group>
            <v:group style="position:absolute;left:4613;top:6846;width:60;height:59" coordorigin="4613,6846" coordsize="60,59">
              <v:shape style="position:absolute;left:4613;top:6846;width:60;height:59" coordorigin="4613,6846" coordsize="60,59" path="m4642,6905l4613,6876,4642,6846,4672,6876,4642,6905e" filled="t" fillcolor="#4F81BD" stroked="f">
                <v:path arrowok="t"/>
                <v:fill/>
              </v:shape>
            </v:group>
            <v:group style="position:absolute;left:4613;top:6876;width:30;height:29" coordorigin="4613,6876" coordsize="30,29">
              <v:shape style="position:absolute;left:4613;top:6876;width:30;height:29" coordorigin="4613,6876" coordsize="30,29" path="m4642,6905l4613,6876e" filled="f" stroked="t" strokeweight=".738716pt" strokecolor="#4A7EBB">
                <v:path arrowok="t"/>
              </v:shape>
            </v:group>
            <v:group style="position:absolute;left:4613;top:6846;width:30;height:29" coordorigin="4613,6846" coordsize="30,29">
              <v:shape style="position:absolute;left:4613;top:6846;width:30;height:29" coordorigin="4613,6846" coordsize="30,29" path="m4613,6876l4642,6846e" filled="f" stroked="t" strokeweight=".738716pt" strokecolor="#4A7EBB">
                <v:path arrowok="t"/>
              </v:shape>
            </v:group>
            <v:group style="position:absolute;left:4642;top:6846;width:30;height:29" coordorigin="4642,6846" coordsize="30,29">
              <v:shape style="position:absolute;left:4642;top:6846;width:30;height:29" coordorigin="4642,6846" coordsize="30,29" path="m4642,6846l4672,6876e" filled="f" stroked="t" strokeweight=".738716pt" strokecolor="#4A7EBB">
                <v:path arrowok="t"/>
              </v:shape>
            </v:group>
            <v:group style="position:absolute;left:5523;top:6876;width:492;height:2" coordorigin="5523,6876" coordsize="492,2">
              <v:shape style="position:absolute;left:5523;top:6876;width:492;height:2" coordorigin="5523,6876" coordsize="492,0" path="m5523,6876l6015,6876e" filled="f" stroked="t" strokeweight=".731537pt" strokecolor="#000000">
                <v:path arrowok="t"/>
              </v:shape>
            </v:group>
            <v:group style="position:absolute;left:5747;top:6846;width:60;height:59" coordorigin="5747,6846" coordsize="60,59">
              <v:shape style="position:absolute;left:5747;top:6846;width:60;height:59" coordorigin="5747,6846" coordsize="60,59" path="m5747,6876l5806,6876e" filled="f" stroked="t" strokeweight="3.026148pt" strokecolor="#C0504D">
                <v:path arrowok="t"/>
              </v:shape>
            </v:group>
            <v:group style="position:absolute;left:5747;top:6846;width:60;height:59" coordorigin="5747,6846" coordsize="60,59">
              <v:shape style="position:absolute;left:5747;top:6846;width:60;height:59" coordorigin="5747,6846" coordsize="60,59" path="m5747,6846l5806,6846,5806,6905,5747,6905,5747,6846xe" filled="f" stroked="t" strokeweight=".738716pt" strokecolor="#BE4B48">
                <v:path arrowok="t"/>
              </v:shape>
            </v:group>
            <v:group style="position:absolute;left:6657;top:6876;width:492;height:2" coordorigin="6657,6876" coordsize="492,2">
              <v:shape style="position:absolute;left:6657;top:6876;width:492;height:2" coordorigin="6657,6876" coordsize="492,0" path="m6657,6876l7150,6876e" filled="f" stroked="t" strokeweight=".731537pt" strokecolor="#000000">
                <v:path arrowok="t"/>
                <v:stroke dashstyle="dash"/>
              </v:shape>
            </v:group>
            <v:group style="position:absolute;left:6866;top:6832;width:75;height:73" coordorigin="6866,6832" coordsize="75,73">
              <v:shape style="position:absolute;left:6866;top:6832;width:75;height:73" coordorigin="6866,6832" coordsize="75,73" path="m6941,6905l6866,6905,6903,6832,6941,6905e" filled="t" fillcolor="#9BBB59" stroked="f">
                <v:path arrowok="t"/>
                <v:fill/>
              </v:shape>
            </v:group>
            <v:group style="position:absolute;left:6903;top:6832;width:37;height:73" coordorigin="6903,6832" coordsize="37,73">
              <v:shape style="position:absolute;left:6903;top:6832;width:37;height:73" coordorigin="6903,6832" coordsize="37,73" path="m6903,6832l6941,6905e" filled="f" stroked="t" strokeweight=".743162pt" strokecolor="#98B954">
                <v:path arrowok="t"/>
              </v:shape>
            </v:group>
            <v:group style="position:absolute;left:6866;top:6905;width:75;height:2" coordorigin="6866,6905" coordsize="75,2">
              <v:shape style="position:absolute;left:6866;top:6905;width:75;height:2" coordorigin="6866,6905" coordsize="75,0" path="m6941,6905l6866,6905e" filled="f" stroked="t" strokeweight=".731537pt" strokecolor="#98B954">
                <v:path arrowok="t"/>
              </v:shape>
            </v:group>
            <v:group style="position:absolute;left:1673;top:1067;width:8536;height:6086" coordorigin="1673,1067" coordsize="8536,6086">
              <v:shape style="position:absolute;left:1673;top:1067;width:8536;height:6086" coordorigin="1673,1067" coordsize="8536,6086" path="m1673,1067l10209,1067,10209,7154,1673,7154,1673,1067xe" filled="f" stroked="t" strokeweight=".747pt" strokecolor="#878787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16"/>
          <w:szCs w:val="16"/>
          <w:w w:val="106"/>
        </w:rPr>
        <w:t> </w:t>
      </w:r>
      <w:r>
        <w:rPr>
          <w:rFonts w:ascii="Calibri" w:hAnsi="Calibri" w:cs="Calibri" w:eastAsia="Calibri"/>
          <w:sz w:val="16"/>
          <w:szCs w:val="16"/>
          <w:w w:val="100"/>
        </w:rPr>
        <w:tab/>
      </w:r>
      <w:r>
        <w:rPr>
          <w:rFonts w:ascii="Calibri" w:hAnsi="Calibri" w:cs="Calibri" w:eastAsia="Calibri"/>
          <w:sz w:val="16"/>
          <w:szCs w:val="16"/>
          <w:spacing w:val="7"/>
          <w:w w:val="100"/>
        </w:rPr>
        <w:t>1</w:t>
      </w:r>
      <w:r>
        <w:rPr>
          <w:rFonts w:ascii="Calibri" w:hAnsi="Calibri" w:cs="Calibri" w:eastAsia="Calibri"/>
          <w:sz w:val="16"/>
          <w:szCs w:val="16"/>
          <w:spacing w:val="7"/>
          <w:w w:val="100"/>
        </w:rPr>
        <w:t>0</w:t>
      </w:r>
      <w:r>
        <w:rPr>
          <w:rFonts w:ascii="Calibri" w:hAnsi="Calibri" w:cs="Calibri" w:eastAsia="Calibri"/>
          <w:sz w:val="16"/>
          <w:szCs w:val="16"/>
          <w:spacing w:val="-6"/>
          <w:w w:val="100"/>
        </w:rPr>
        <w:t>-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yr</w:t>
      </w:r>
      <w:r>
        <w:rPr>
          <w:rFonts w:ascii="Calibri" w:hAnsi="Calibri" w:cs="Calibri" w:eastAsia="Calibri"/>
          <w:sz w:val="16"/>
          <w:szCs w:val="16"/>
          <w:spacing w:val="-1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ab/>
      </w:r>
      <w:r>
        <w:rPr>
          <w:rFonts w:ascii="Calibri" w:hAnsi="Calibri" w:cs="Calibri" w:eastAsia="Calibri"/>
          <w:sz w:val="16"/>
          <w:szCs w:val="16"/>
          <w:spacing w:val="7"/>
          <w:w w:val="106"/>
        </w:rPr>
        <w:t>2</w:t>
      </w:r>
      <w:r>
        <w:rPr>
          <w:rFonts w:ascii="Calibri" w:hAnsi="Calibri" w:cs="Calibri" w:eastAsia="Calibri"/>
          <w:sz w:val="16"/>
          <w:szCs w:val="16"/>
          <w:spacing w:val="7"/>
          <w:w w:val="106"/>
        </w:rPr>
        <w:t>0</w:t>
      </w:r>
      <w:r>
        <w:rPr>
          <w:rFonts w:ascii="Calibri" w:hAnsi="Calibri" w:cs="Calibri" w:eastAsia="Calibri"/>
          <w:sz w:val="16"/>
          <w:szCs w:val="16"/>
          <w:spacing w:val="-6"/>
          <w:w w:val="106"/>
        </w:rPr>
        <w:t>-</w:t>
      </w:r>
      <w:r>
        <w:rPr>
          <w:rFonts w:ascii="Calibri" w:hAnsi="Calibri" w:cs="Calibri" w:eastAsia="Calibri"/>
          <w:sz w:val="16"/>
          <w:szCs w:val="16"/>
          <w:spacing w:val="0"/>
          <w:w w:val="106"/>
        </w:rPr>
        <w:t>yr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spacing w:before="31" w:after="0" w:line="194" w:lineRule="exact"/>
        <w:ind w:right="-20"/>
        <w:jc w:val="left"/>
        <w:tabs>
          <w:tab w:pos="580" w:val="left"/>
        </w:tabs>
        <w:rPr>
          <w:rFonts w:ascii="Calibri" w:hAnsi="Calibri" w:cs="Calibri" w:eastAsia="Calibri"/>
          <w:sz w:val="16"/>
          <w:szCs w:val="16"/>
        </w:rPr>
      </w:pPr>
      <w:rPr/>
      <w:r>
        <w:rPr/>
        <w:br w:type="column"/>
      </w:r>
      <w:r>
        <w:rPr>
          <w:rFonts w:ascii="Calibri" w:hAnsi="Calibri" w:cs="Calibri" w:eastAsia="Calibri"/>
          <w:sz w:val="16"/>
          <w:szCs w:val="16"/>
          <w:w w:val="106"/>
        </w:rPr>
        <w:t> </w:t>
      </w:r>
      <w:r>
        <w:rPr>
          <w:rFonts w:ascii="Calibri" w:hAnsi="Calibri" w:cs="Calibri" w:eastAsia="Calibri"/>
          <w:sz w:val="16"/>
          <w:szCs w:val="16"/>
          <w:w w:val="100"/>
        </w:rPr>
        <w:t>    </w:t>
      </w:r>
      <w:r>
        <w:rPr>
          <w:rFonts w:ascii="Calibri" w:hAnsi="Calibri" w:cs="Calibri" w:eastAsia="Calibri"/>
          <w:sz w:val="16"/>
          <w:szCs w:val="16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-2"/>
          <w:w w:val="106"/>
        </w:rPr>
      </w:r>
      <w:r>
        <w:rPr>
          <w:rFonts w:ascii="Calibri" w:hAnsi="Calibri" w:cs="Calibri" w:eastAsia="Calibri"/>
          <w:sz w:val="16"/>
          <w:szCs w:val="16"/>
          <w:spacing w:val="0"/>
          <w:w w:val="106"/>
          <w:u w:val="single" w:color="98B954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u w:val="single" w:color="98B954"/>
        </w:rPr>
        <w:t> </w:t>
      </w:r>
      <w:r>
        <w:rPr>
          <w:rFonts w:ascii="Calibri" w:hAnsi="Calibri" w:cs="Calibri" w:eastAsia="Calibri"/>
          <w:sz w:val="16"/>
          <w:szCs w:val="16"/>
          <w:spacing w:val="-18"/>
          <w:w w:val="100"/>
          <w:u w:val="single" w:color="98B954"/>
        </w:rPr>
        <w:t> </w:t>
      </w:r>
      <w:r>
        <w:rPr>
          <w:rFonts w:ascii="Calibri" w:hAnsi="Calibri" w:cs="Calibri" w:eastAsia="Calibri"/>
          <w:sz w:val="16"/>
          <w:szCs w:val="16"/>
          <w:spacing w:val="-18"/>
          <w:w w:val="100"/>
          <w:u w:val="single" w:color="98B954"/>
        </w:rPr>
      </w:r>
      <w:r>
        <w:rPr>
          <w:rFonts w:ascii="Calibri" w:hAnsi="Calibri" w:cs="Calibri" w:eastAsia="Calibri"/>
          <w:sz w:val="16"/>
          <w:szCs w:val="16"/>
          <w:spacing w:val="-18"/>
          <w:w w:val="100"/>
        </w:rPr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ab/>
      </w:r>
      <w:r>
        <w:rPr>
          <w:rFonts w:ascii="Calibri" w:hAnsi="Calibri" w:cs="Calibri" w:eastAsia="Calibri"/>
          <w:sz w:val="16"/>
          <w:szCs w:val="16"/>
          <w:spacing w:val="7"/>
          <w:w w:val="106"/>
        </w:rPr>
        <w:t>5</w:t>
      </w:r>
      <w:r>
        <w:rPr>
          <w:rFonts w:ascii="Calibri" w:hAnsi="Calibri" w:cs="Calibri" w:eastAsia="Calibri"/>
          <w:sz w:val="16"/>
          <w:szCs w:val="16"/>
          <w:spacing w:val="7"/>
          <w:w w:val="106"/>
        </w:rPr>
        <w:t>0</w:t>
      </w:r>
      <w:r>
        <w:rPr>
          <w:rFonts w:ascii="Calibri" w:hAnsi="Calibri" w:cs="Calibri" w:eastAsia="Calibri"/>
          <w:sz w:val="16"/>
          <w:szCs w:val="16"/>
          <w:spacing w:val="-6"/>
          <w:w w:val="106"/>
        </w:rPr>
        <w:t>-</w:t>
      </w:r>
      <w:r>
        <w:rPr>
          <w:rFonts w:ascii="Calibri" w:hAnsi="Calibri" w:cs="Calibri" w:eastAsia="Calibri"/>
          <w:sz w:val="16"/>
          <w:szCs w:val="16"/>
          <w:spacing w:val="0"/>
          <w:w w:val="106"/>
        </w:rPr>
        <w:t>yr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4732" w:space="227"/>
            <w:col w:w="3841"/>
          </w:cols>
        </w:sectPr>
      </w:pPr>
      <w:rPr/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</w:sectPr>
      </w:pPr>
      <w:rPr/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8" w:lineRule="exact"/>
        <w:ind w:left="574" w:right="-69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6"/>
          <w:w w:val="101"/>
        </w:rPr>
        <w:t>1</w:t>
      </w:r>
      <w:r>
        <w:rPr>
          <w:rFonts w:ascii="Calibri" w:hAnsi="Calibri" w:cs="Calibri" w:eastAsia="Calibri"/>
          <w:sz w:val="19"/>
          <w:szCs w:val="19"/>
          <w:spacing w:val="6"/>
          <w:w w:val="101"/>
        </w:rPr>
        <w:t>0</w:t>
      </w:r>
      <w:r>
        <w:rPr>
          <w:rFonts w:ascii="Calibri" w:hAnsi="Calibri" w:cs="Calibri" w:eastAsia="Calibri"/>
          <w:sz w:val="19"/>
          <w:szCs w:val="19"/>
          <w:spacing w:val="6"/>
          <w:w w:val="101"/>
        </w:rPr>
        <w:t>0</w:t>
      </w:r>
      <w:r>
        <w:rPr>
          <w:rFonts w:ascii="Calibri" w:hAnsi="Calibri" w:cs="Calibri" w:eastAsia="Calibri"/>
          <w:sz w:val="19"/>
          <w:szCs w:val="19"/>
          <w:spacing w:val="-4"/>
          <w:w w:val="102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1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417" w:lineRule="exact"/>
        <w:ind w:right="-20"/>
        <w:jc w:val="left"/>
        <w:rPr>
          <w:rFonts w:ascii="Calibri" w:hAnsi="Calibri" w:cs="Calibri" w:eastAsia="Calibri"/>
          <w:sz w:val="35"/>
          <w:szCs w:val="35"/>
        </w:rPr>
      </w:pPr>
      <w:rPr/>
      <w:r>
        <w:rPr/>
        <w:br w:type="column"/>
      </w:r>
      <w:r>
        <w:rPr>
          <w:rFonts w:ascii="Calibri" w:hAnsi="Calibri" w:cs="Calibri" w:eastAsia="Calibri"/>
          <w:sz w:val="35"/>
          <w:szCs w:val="35"/>
          <w:spacing w:val="-2"/>
          <w:w w:val="100"/>
          <w:b/>
          <w:bCs/>
          <w:position w:val="1"/>
        </w:rPr>
        <w:t>H</w:t>
      </w:r>
      <w:r>
        <w:rPr>
          <w:rFonts w:ascii="Calibri" w:hAnsi="Calibri" w:cs="Calibri" w:eastAsia="Calibri"/>
          <w:sz w:val="35"/>
          <w:szCs w:val="35"/>
          <w:spacing w:val="-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5"/>
          <w:szCs w:val="35"/>
          <w:spacing w:val="-8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5"/>
          <w:szCs w:val="35"/>
          <w:spacing w:val="2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5"/>
          <w:szCs w:val="35"/>
          <w:spacing w:val="0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5"/>
          <w:szCs w:val="35"/>
          <w:spacing w:val="7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5"/>
          <w:szCs w:val="35"/>
          <w:spacing w:val="-6"/>
          <w:w w:val="102"/>
          <w:b/>
          <w:bCs/>
          <w:position w:val="1"/>
        </w:rPr>
        <w:t>I</w:t>
      </w:r>
      <w:r>
        <w:rPr>
          <w:rFonts w:ascii="Calibri" w:hAnsi="Calibri" w:cs="Calibri" w:eastAsia="Calibri"/>
          <w:sz w:val="35"/>
          <w:szCs w:val="35"/>
          <w:spacing w:val="-2"/>
          <w:w w:val="102"/>
          <w:b/>
          <w:bCs/>
          <w:position w:val="1"/>
        </w:rPr>
        <w:t>D</w:t>
      </w:r>
      <w:r>
        <w:rPr>
          <w:rFonts w:ascii="Calibri" w:hAnsi="Calibri" w:cs="Calibri" w:eastAsia="Calibri"/>
          <w:sz w:val="35"/>
          <w:szCs w:val="35"/>
          <w:spacing w:val="0"/>
          <w:w w:val="102"/>
          <w:b/>
          <w:bCs/>
          <w:position w:val="1"/>
        </w:rPr>
        <w:t>F</w:t>
      </w:r>
      <w:r>
        <w:rPr>
          <w:rFonts w:ascii="Calibri" w:hAnsi="Calibri" w:cs="Calibri" w:eastAsia="Calibri"/>
          <w:sz w:val="35"/>
          <w:szCs w:val="3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1031" w:space="2499"/>
            <w:col w:w="527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1" w:after="0" w:line="228" w:lineRule="exact"/>
        <w:ind w:left="684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7.117722pt;margin-top:-44.556168pt;width:11.7005pt;height:103.400083pt;mso-position-horizontal-relative:page;mso-position-vertical-relative:paragraph;z-index:-2999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17" w:lineRule="exact"/>
                    <w:ind w:left="20" w:right="-49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5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6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6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27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7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7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7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  <w:b/>
                      <w:bCs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b/>
                      <w:bCs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1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6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6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6"/>
                      <w:w w:val="100"/>
                      <w:b/>
                      <w:bCs/>
                      <w:position w:val="1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b/>
                      <w:bCs/>
                      <w:position w:val="1"/>
                    </w:rPr>
                    <w:t>hr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alibri" w:hAnsi="Calibri" w:cs="Calibri" w:eastAsia="Calibri"/>
          <w:sz w:val="19"/>
          <w:szCs w:val="19"/>
          <w:spacing w:val="6"/>
          <w:w w:val="101"/>
        </w:rPr>
        <w:t>1</w:t>
      </w:r>
      <w:r>
        <w:rPr>
          <w:rFonts w:ascii="Calibri" w:hAnsi="Calibri" w:cs="Calibri" w:eastAsia="Calibri"/>
          <w:sz w:val="19"/>
          <w:szCs w:val="19"/>
          <w:spacing w:val="6"/>
          <w:w w:val="101"/>
        </w:rPr>
        <w:t>0</w:t>
      </w:r>
      <w:r>
        <w:rPr>
          <w:rFonts w:ascii="Calibri" w:hAnsi="Calibri" w:cs="Calibri" w:eastAsia="Calibri"/>
          <w:sz w:val="19"/>
          <w:szCs w:val="19"/>
          <w:spacing w:val="-4"/>
          <w:w w:val="102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1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</w:sectPr>
      </w:pPr>
      <w:rPr/>
    </w:p>
    <w:p>
      <w:pPr>
        <w:spacing w:before="21" w:after="0" w:line="240" w:lineRule="auto"/>
        <w:ind w:right="-20"/>
        <w:jc w:val="righ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6"/>
          <w:w w:val="102"/>
        </w:rPr>
        <w:t>1</w:t>
      </w:r>
      <w:r>
        <w:rPr>
          <w:rFonts w:ascii="Calibri" w:hAnsi="Calibri" w:cs="Calibri" w:eastAsia="Calibri"/>
          <w:sz w:val="19"/>
          <w:szCs w:val="19"/>
          <w:spacing w:val="-4"/>
          <w:w w:val="102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2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8" w:lineRule="exact"/>
        <w:ind w:right="-20"/>
        <w:jc w:val="left"/>
        <w:tabs>
          <w:tab w:pos="2200" w:val="left"/>
          <w:tab w:pos="4400" w:val="left"/>
          <w:tab w:pos="6620" w:val="left"/>
        </w:tabs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6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4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4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3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6"/>
          <w:w w:val="101"/>
        </w:rPr>
        <w:t>1</w:t>
      </w:r>
      <w:r>
        <w:rPr>
          <w:rFonts w:ascii="Calibri" w:hAnsi="Calibri" w:cs="Calibri" w:eastAsia="Calibri"/>
          <w:sz w:val="19"/>
          <w:szCs w:val="19"/>
          <w:spacing w:val="6"/>
          <w:w w:val="101"/>
        </w:rPr>
        <w:t>0</w:t>
      </w:r>
      <w:r>
        <w:rPr>
          <w:rFonts w:ascii="Calibri" w:hAnsi="Calibri" w:cs="Calibri" w:eastAsia="Calibri"/>
          <w:sz w:val="19"/>
          <w:szCs w:val="19"/>
          <w:spacing w:val="6"/>
          <w:w w:val="101"/>
        </w:rPr>
        <w:t>0</w:t>
      </w:r>
      <w:r>
        <w:rPr>
          <w:rFonts w:ascii="Calibri" w:hAnsi="Calibri" w:cs="Calibri" w:eastAsia="Calibri"/>
          <w:sz w:val="19"/>
          <w:szCs w:val="19"/>
          <w:spacing w:val="6"/>
          <w:w w:val="101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1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1027" w:space="92"/>
            <w:col w:w="7681"/>
          </w:cols>
        </w:sectPr>
      </w:pPr>
      <w:rPr/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28" w:lineRule="exact"/>
        <w:ind w:left="3512" w:right="3063"/>
        <w:jc w:val="center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5"/>
          <w:w w:val="100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-6"/>
          <w:w w:val="100"/>
          <w:b/>
          <w:bCs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</w:rPr>
        <w:t>f</w:t>
      </w:r>
      <w:r>
        <w:rPr>
          <w:rFonts w:ascii="Calibri" w:hAnsi="Calibri" w:cs="Calibri" w:eastAsia="Calibri"/>
          <w:sz w:val="19"/>
          <w:szCs w:val="19"/>
          <w:spacing w:val="-6"/>
          <w:w w:val="100"/>
          <w:b/>
          <w:bCs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19"/>
          <w:szCs w:val="19"/>
          <w:spacing w:val="37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du</w:t>
      </w:r>
      <w:r>
        <w:rPr>
          <w:rFonts w:ascii="Calibri" w:hAnsi="Calibri" w:cs="Calibri" w:eastAsia="Calibri"/>
          <w:sz w:val="19"/>
          <w:szCs w:val="19"/>
          <w:spacing w:val="6"/>
          <w:w w:val="100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-6"/>
          <w:w w:val="100"/>
          <w:b/>
          <w:bCs/>
        </w:rPr>
        <w:t>a</w:t>
      </w:r>
      <w:r>
        <w:rPr>
          <w:rFonts w:ascii="Calibri" w:hAnsi="Calibri" w:cs="Calibri" w:eastAsia="Calibri"/>
          <w:sz w:val="19"/>
          <w:szCs w:val="19"/>
          <w:spacing w:val="7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on,</w:t>
      </w:r>
      <w:r>
        <w:rPr>
          <w:rFonts w:ascii="Calibri" w:hAnsi="Calibri" w:cs="Calibri" w:eastAsia="Calibri"/>
          <w:sz w:val="19"/>
          <w:szCs w:val="19"/>
          <w:spacing w:val="20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6"/>
          <w:w w:val="102"/>
          <w:b/>
          <w:bCs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1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1"/>
          <w:b/>
          <w:bCs/>
        </w:rPr>
        <w:t>nu</w:t>
      </w:r>
      <w:r>
        <w:rPr>
          <w:rFonts w:ascii="Calibri" w:hAnsi="Calibri" w:cs="Calibri" w:eastAsia="Calibri"/>
          <w:sz w:val="19"/>
          <w:szCs w:val="19"/>
          <w:spacing w:val="7"/>
          <w:w w:val="101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7"/>
          <w:w w:val="102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1"/>
          <w:b/>
          <w:bCs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</w:sectPr>
      </w:pPr>
      <w:rPr/>
    </w:p>
    <w:p>
      <w:pPr>
        <w:spacing w:before="28" w:after="0" w:line="240" w:lineRule="auto"/>
        <w:ind w:left="2669" w:right="-64"/>
        <w:jc w:val="left"/>
        <w:tabs>
          <w:tab w:pos="3220" w:val="left"/>
          <w:tab w:pos="4340" w:val="left"/>
        </w:tabs>
        <w:rPr>
          <w:rFonts w:ascii="Calibri" w:hAnsi="Calibri" w:cs="Calibri" w:eastAsia="Calibri"/>
          <w:sz w:val="16"/>
          <w:szCs w:val="16"/>
        </w:rPr>
      </w:pPr>
      <w:rPr/>
      <w:r>
        <w:rPr/>
        <w:pict>
          <v:group style="position:absolute;margin-left:83.287003pt;margin-top:84.293999pt;width:427.49pt;height:311.386pt;mso-position-horizontal-relative:page;mso-position-vertical-relative:page;z-index:-3001" coordorigin="1666,1686" coordsize="8550,6228">
            <v:group style="position:absolute;left:2995;top:5795;width:6715;height:2" coordorigin="2995,5795" coordsize="6715,2">
              <v:shape style="position:absolute;left:2995;top:5795;width:6715;height:2" coordorigin="2995,5795" coordsize="6715,0" path="m2995,5795l9710,5795e" filled="f" stroked="t" strokeweight=".748459pt" strokecolor="#B9B9B9">
                <v:path arrowok="t"/>
              </v:shape>
            </v:group>
            <v:group style="position:absolute;left:2995;top:5466;width:6715;height:2" coordorigin="2995,5466" coordsize="6715,2">
              <v:shape style="position:absolute;left:2995;top:5466;width:6715;height:2" coordorigin="2995,5466" coordsize="6715,0" path="m2995,5466l9710,5466e" filled="f" stroked="t" strokeweight=".748459pt" strokecolor="#B9B9B9">
                <v:path arrowok="t"/>
              </v:shape>
            </v:group>
            <v:group style="position:absolute;left:2995;top:5226;width:6715;height:2" coordorigin="2995,5226" coordsize="6715,2">
              <v:shape style="position:absolute;left:2995;top:5226;width:6715;height:2" coordorigin="2995,5226" coordsize="6715,0" path="m2995,5226l9710,5226e" filled="f" stroked="t" strokeweight=".748459pt" strokecolor="#B9B9B9">
                <v:path arrowok="t"/>
              </v:shape>
            </v:group>
            <v:group style="position:absolute;left:2995;top:5032;width:6715;height:2" coordorigin="2995,5032" coordsize="6715,2">
              <v:shape style="position:absolute;left:2995;top:5032;width:6715;height:2" coordorigin="2995,5032" coordsize="6715,0" path="m2995,5032l9710,5032e" filled="f" stroked="t" strokeweight=".748459pt" strokecolor="#B9B9B9">
                <v:path arrowok="t"/>
              </v:shape>
            </v:group>
            <v:group style="position:absolute;left:2995;top:4882;width:6715;height:2" coordorigin="2995,4882" coordsize="6715,2">
              <v:shape style="position:absolute;left:2995;top:4882;width:6715;height:2" coordorigin="2995,4882" coordsize="6715,0" path="m2995,4882l9710,4882e" filled="f" stroked="t" strokeweight=".748459pt" strokecolor="#B9B9B9">
                <v:path arrowok="t"/>
              </v:shape>
            </v:group>
            <v:group style="position:absolute;left:2995;top:4747;width:6715;height:2" coordorigin="2995,4747" coordsize="6715,2">
              <v:shape style="position:absolute;left:2995;top:4747;width:6715;height:2" coordorigin="2995,4747" coordsize="6715,0" path="m2995,4747l9710,4747e" filled="f" stroked="t" strokeweight=".748459pt" strokecolor="#B9B9B9">
                <v:path arrowok="t"/>
              </v:shape>
            </v:group>
            <v:group style="position:absolute;left:2995;top:4642;width:6715;height:2" coordorigin="2995,4642" coordsize="6715,2">
              <v:shape style="position:absolute;left:2995;top:4642;width:6715;height:2" coordorigin="2995,4642" coordsize="6715,0" path="m2995,4642l9710,4642e" filled="f" stroked="t" strokeweight=".748459pt" strokecolor="#B9B9B9">
                <v:path arrowok="t"/>
              </v:shape>
            </v:group>
            <v:group style="position:absolute;left:2995;top:4538;width:6715;height:2" coordorigin="2995,4538" coordsize="6715,2">
              <v:shape style="position:absolute;left:2995;top:4538;width:6715;height:2" coordorigin="2995,4538" coordsize="6715,0" path="m2995,4538l9710,4538e" filled="f" stroked="t" strokeweight=".748459pt" strokecolor="#B9B9B9">
                <v:path arrowok="t"/>
              </v:shape>
            </v:group>
            <v:group style="position:absolute;left:2995;top:4448;width:6715;height:2" coordorigin="2995,4448" coordsize="6715,2">
              <v:shape style="position:absolute;left:2995;top:4448;width:6715;height:2" coordorigin="2995,4448" coordsize="6715,0" path="m2995,4448l9710,4448e" filled="f" stroked="t" strokeweight=".748459pt" strokecolor="#B9B9B9">
                <v:path arrowok="t"/>
              </v:shape>
            </v:group>
            <v:group style="position:absolute;left:2995;top:3879;width:6715;height:2" coordorigin="2995,3879" coordsize="6715,2">
              <v:shape style="position:absolute;left:2995;top:3879;width:6715;height:2" coordorigin="2995,3879" coordsize="6715,0" path="m2995,3879l9710,3879e" filled="f" stroked="t" strokeweight=".748459pt" strokecolor="#B9B9B9">
                <v:path arrowok="t"/>
              </v:shape>
            </v:group>
            <v:group style="position:absolute;left:2995;top:3535;width:6715;height:2" coordorigin="2995,3535" coordsize="6715,2">
              <v:shape style="position:absolute;left:2995;top:3535;width:6715;height:2" coordorigin="2995,3535" coordsize="6715,0" path="m2995,3535l9710,3535e" filled="f" stroked="t" strokeweight=".748459pt" strokecolor="#B9B9B9">
                <v:path arrowok="t"/>
              </v:shape>
            </v:group>
            <v:group style="position:absolute;left:2995;top:3295;width:6715;height:2" coordorigin="2995,3295" coordsize="6715,2">
              <v:shape style="position:absolute;left:2995;top:3295;width:6715;height:2" coordorigin="2995,3295" coordsize="6715,0" path="m2995,3295l9710,3295e" filled="f" stroked="t" strokeweight=".748459pt" strokecolor="#B9B9B9">
                <v:path arrowok="t"/>
              </v:shape>
            </v:group>
            <v:group style="position:absolute;left:2995;top:3116;width:6715;height:2" coordorigin="2995,3116" coordsize="6715,2">
              <v:shape style="position:absolute;left:2995;top:3116;width:6715;height:2" coordorigin="2995,3116" coordsize="6715,0" path="m2995,3116l9710,3116e" filled="f" stroked="t" strokeweight=".748459pt" strokecolor="#B9B9B9">
                <v:path arrowok="t"/>
              </v:shape>
            </v:group>
            <v:group style="position:absolute;left:2995;top:2966;width:6715;height:2" coordorigin="2995,2966" coordsize="6715,2">
              <v:shape style="position:absolute;left:2995;top:2966;width:6715;height:2" coordorigin="2995,2966" coordsize="6715,0" path="m2995,2966l9710,2966e" filled="f" stroked="t" strokeweight=".748459pt" strokecolor="#B9B9B9">
                <v:path arrowok="t"/>
              </v:shape>
            </v:group>
            <v:group style="position:absolute;left:2995;top:2831;width:6715;height:2" coordorigin="2995,2831" coordsize="6715,2">
              <v:shape style="position:absolute;left:2995;top:2831;width:6715;height:2" coordorigin="2995,2831" coordsize="6715,0" path="m2995,2831l9710,2831e" filled="f" stroked="t" strokeweight=".748459pt" strokecolor="#B9B9B9">
                <v:path arrowok="t"/>
              </v:shape>
            </v:group>
            <v:group style="position:absolute;left:2995;top:2711;width:6715;height:2" coordorigin="2995,2711" coordsize="6715,2">
              <v:shape style="position:absolute;left:2995;top:2711;width:6715;height:2" coordorigin="2995,2711" coordsize="6715,0" path="m2995,2711l9710,2711e" filled="f" stroked="t" strokeweight=".748459pt" strokecolor="#B9B9B9">
                <v:path arrowok="t"/>
              </v:shape>
            </v:group>
            <v:group style="position:absolute;left:2995;top:2622;width:6715;height:2" coordorigin="2995,2622" coordsize="6715,2">
              <v:shape style="position:absolute;left:2995;top:2622;width:6715;height:2" coordorigin="2995,2622" coordsize="6715,0" path="m2995,2622l9710,2622e" filled="f" stroked="t" strokeweight=".748459pt" strokecolor="#B9B9B9">
                <v:path arrowok="t"/>
              </v:shape>
            </v:group>
            <v:group style="position:absolute;left:2995;top:2532;width:6715;height:2" coordorigin="2995,2532" coordsize="6715,2">
              <v:shape style="position:absolute;left:2995;top:2532;width:6715;height:2" coordorigin="2995,2532" coordsize="6715,0" path="m2995,2532l9710,2532e" filled="f" stroked="t" strokeweight=".748459pt" strokecolor="#B9B9B9">
                <v:path arrowok="t"/>
              </v:shape>
            </v:group>
            <v:group style="position:absolute;left:3663;top:2532;width:2;height:3847" coordorigin="3663,2532" coordsize="2,3847">
              <v:shape style="position:absolute;left:3663;top:2532;width:2;height:3847" coordorigin="3663,2532" coordsize="0,3847" path="m3663,2532l3663,6379e" filled="f" stroked="t" strokeweight=".777252pt" strokecolor="#B9B9B9">
                <v:path arrowok="t"/>
              </v:shape>
            </v:group>
            <v:group style="position:absolute;left:4067;top:2532;width:2;height:3847" coordorigin="4067,2532" coordsize="2,3847">
              <v:shape style="position:absolute;left:4067;top:2532;width:2;height:3847" coordorigin="4067,2532" coordsize="0,3847" path="m4067,2532l4067,6379e" filled="f" stroked="t" strokeweight=".777252pt" strokecolor="#B9B9B9">
                <v:path arrowok="t"/>
              </v:shape>
            </v:group>
            <v:group style="position:absolute;left:4347;top:2532;width:2;height:3847" coordorigin="4347,2532" coordsize="2,3847">
              <v:shape style="position:absolute;left:4347;top:2532;width:2;height:3847" coordorigin="4347,2532" coordsize="0,3847" path="m4347,2532l4347,6379e" filled="f" stroked="t" strokeweight=".777252pt" strokecolor="#B9B9B9">
                <v:path arrowok="t"/>
              </v:shape>
            </v:group>
            <v:group style="position:absolute;left:4565;top:2532;width:2;height:3847" coordorigin="4565,2532" coordsize="2,3847">
              <v:shape style="position:absolute;left:4565;top:2532;width:2;height:3847" coordorigin="4565,2532" coordsize="0,3847" path="m4565,2532l4565,6379e" filled="f" stroked="t" strokeweight=".777252pt" strokecolor="#B9B9B9">
                <v:path arrowok="t"/>
              </v:shape>
            </v:group>
            <v:group style="position:absolute;left:4736;top:2532;width:2;height:3847" coordorigin="4736,2532" coordsize="2,3847">
              <v:shape style="position:absolute;left:4736;top:2532;width:2;height:3847" coordorigin="4736,2532" coordsize="0,3847" path="m4736,2532l4736,6379e" filled="f" stroked="t" strokeweight=".777252pt" strokecolor="#B9B9B9">
                <v:path arrowok="t"/>
              </v:shape>
            </v:group>
            <v:group style="position:absolute;left:4891;top:2532;width:2;height:3847" coordorigin="4891,2532" coordsize="2,3847">
              <v:shape style="position:absolute;left:4891;top:2532;width:2;height:3847" coordorigin="4891,2532" coordsize="0,3847" path="m4891,2532l4891,6379e" filled="f" stroked="t" strokeweight=".777252pt" strokecolor="#B9B9B9">
                <v:path arrowok="t"/>
              </v:shape>
            </v:group>
            <v:group style="position:absolute;left:5016;top:2532;width:2;height:3847" coordorigin="5016,2532" coordsize="2,3847">
              <v:shape style="position:absolute;left:5016;top:2532;width:2;height:3847" coordorigin="5016,2532" coordsize="0,3847" path="m5016,2532l5016,6379e" filled="f" stroked="t" strokeweight=".777252pt" strokecolor="#B9B9B9">
                <v:path arrowok="t"/>
              </v:shape>
            </v:group>
            <v:group style="position:absolute;left:5125;top:2532;width:2;height:3847" coordorigin="5125,2532" coordsize="2,3847">
              <v:shape style="position:absolute;left:5125;top:2532;width:2;height:3847" coordorigin="5125,2532" coordsize="0,3847" path="m5125,2532l5125,6379e" filled="f" stroked="t" strokeweight=".777252pt" strokecolor="#B9B9B9">
                <v:path arrowok="t"/>
              </v:shape>
            </v:group>
            <v:group style="position:absolute;left:5233;top:2532;width:2;height:3847" coordorigin="5233,2532" coordsize="2,3847">
              <v:shape style="position:absolute;left:5233;top:2532;width:2;height:3847" coordorigin="5233,2532" coordsize="0,3847" path="m5233,2532l5233,6379e" filled="f" stroked="t" strokeweight=".777252pt" strokecolor="#B9B9B9">
                <v:path arrowok="t"/>
              </v:shape>
            </v:group>
            <v:group style="position:absolute;left:5902;top:2532;width:2;height:3847" coordorigin="5902,2532" coordsize="2,3847">
              <v:shape style="position:absolute;left:5902;top:2532;width:2;height:3847" coordorigin="5902,2532" coordsize="0,3847" path="m5902,2532l5902,6379e" filled="f" stroked="t" strokeweight=".777252pt" strokecolor="#B9B9B9">
                <v:path arrowok="t"/>
              </v:shape>
            </v:group>
            <v:group style="position:absolute;left:6306;top:2532;width:2;height:3847" coordorigin="6306,2532" coordsize="2,3847">
              <v:shape style="position:absolute;left:6306;top:2532;width:2;height:3847" coordorigin="6306,2532" coordsize="0,3847" path="m6306,2532l6306,6379e" filled="f" stroked="t" strokeweight=".777252pt" strokecolor="#B9B9B9">
                <v:path arrowok="t"/>
              </v:shape>
            </v:group>
            <v:group style="position:absolute;left:6586;top:2532;width:2;height:3847" coordorigin="6586,2532" coordsize="2,3847">
              <v:shape style="position:absolute;left:6586;top:2532;width:2;height:3847" coordorigin="6586,2532" coordsize="0,3847" path="m6586,2532l6586,6379e" filled="f" stroked="t" strokeweight=".777252pt" strokecolor="#B9B9B9">
                <v:path arrowok="t"/>
              </v:shape>
            </v:group>
            <v:group style="position:absolute;left:6803;top:2532;width:2;height:3847" coordorigin="6803,2532" coordsize="2,3847">
              <v:shape style="position:absolute;left:6803;top:2532;width:2;height:3847" coordorigin="6803,2532" coordsize="0,3847" path="m6803,2532l6803,6379e" filled="f" stroked="t" strokeweight=".777252pt" strokecolor="#B9B9B9">
                <v:path arrowok="t"/>
              </v:shape>
            </v:group>
            <v:group style="position:absolute;left:6974;top:2532;width:2;height:3847" coordorigin="6974,2532" coordsize="2,3847">
              <v:shape style="position:absolute;left:6974;top:2532;width:2;height:3847" coordorigin="6974,2532" coordsize="0,3847" path="m6974,2532l6974,6379e" filled="f" stroked="t" strokeweight=".777252pt" strokecolor="#B9B9B9">
                <v:path arrowok="t"/>
              </v:shape>
            </v:group>
            <v:group style="position:absolute;left:7130;top:2532;width:2;height:3847" coordorigin="7130,2532" coordsize="2,3847">
              <v:shape style="position:absolute;left:7130;top:2532;width:2;height:3847" coordorigin="7130,2532" coordsize="0,3847" path="m7130,2532l7130,6379e" filled="f" stroked="t" strokeweight=".777252pt" strokecolor="#B9B9B9">
                <v:path arrowok="t"/>
              </v:shape>
            </v:group>
            <v:group style="position:absolute;left:7254;top:2532;width:2;height:3847" coordorigin="7254,2532" coordsize="2,3847">
              <v:shape style="position:absolute;left:7254;top:2532;width:2;height:3847" coordorigin="7254,2532" coordsize="0,3847" path="m7254,2532l7254,6379e" filled="f" stroked="t" strokeweight=".777252pt" strokecolor="#B9B9B9">
                <v:path arrowok="t"/>
              </v:shape>
            </v:group>
            <v:group style="position:absolute;left:7363;top:2532;width:2;height:3847" coordorigin="7363,2532" coordsize="2,3847">
              <v:shape style="position:absolute;left:7363;top:2532;width:2;height:3847" coordorigin="7363,2532" coordsize="0,3847" path="m7363,2532l7363,6379e" filled="f" stroked="t" strokeweight=".777252pt" strokecolor="#B9B9B9">
                <v:path arrowok="t"/>
              </v:shape>
            </v:group>
            <v:group style="position:absolute;left:7472;top:2532;width:2;height:3847" coordorigin="7472,2532" coordsize="2,3847">
              <v:shape style="position:absolute;left:7472;top:2532;width:2;height:3847" coordorigin="7472,2532" coordsize="0,3847" path="m7472,2532l7472,6379e" filled="f" stroked="t" strokeweight=".777252pt" strokecolor="#B9B9B9">
                <v:path arrowok="t"/>
              </v:shape>
            </v:group>
            <v:group style="position:absolute;left:8140;top:2532;width:2;height:3847" coordorigin="8140,2532" coordsize="2,3847">
              <v:shape style="position:absolute;left:8140;top:2532;width:2;height:3847" coordorigin="8140,2532" coordsize="0,3847" path="m8140,2532l8140,6379e" filled="f" stroked="t" strokeweight=".777252pt" strokecolor="#B9B9B9">
                <v:path arrowok="t"/>
              </v:shape>
            </v:group>
            <v:group style="position:absolute;left:8544;top:2532;width:2;height:3847" coordorigin="8544,2532" coordsize="2,3847">
              <v:shape style="position:absolute;left:8544;top:2532;width:2;height:3847" coordorigin="8544,2532" coordsize="0,3847" path="m8544,2532l8544,6379e" filled="f" stroked="t" strokeweight=".777252pt" strokecolor="#B9B9B9">
                <v:path arrowok="t"/>
              </v:shape>
            </v:group>
            <v:group style="position:absolute;left:8824;top:2532;width:2;height:3847" coordorigin="8824,2532" coordsize="2,3847">
              <v:shape style="position:absolute;left:8824;top:2532;width:2;height:3847" coordorigin="8824,2532" coordsize="0,3847" path="m8824,2532l8824,6379e" filled="f" stroked="t" strokeweight=".777252pt" strokecolor="#B9B9B9">
                <v:path arrowok="t"/>
              </v:shape>
            </v:group>
            <v:group style="position:absolute;left:9042;top:2532;width:2;height:3847" coordorigin="9042,2532" coordsize="2,3847">
              <v:shape style="position:absolute;left:9042;top:2532;width:2;height:3847" coordorigin="9042,2532" coordsize="0,3847" path="m9042,2532l9042,6379e" filled="f" stroked="t" strokeweight=".777252pt" strokecolor="#B9B9B9">
                <v:path arrowok="t"/>
              </v:shape>
            </v:group>
            <v:group style="position:absolute;left:9213;top:2532;width:2;height:3847" coordorigin="9213,2532" coordsize="2,3847">
              <v:shape style="position:absolute;left:9213;top:2532;width:2;height:3847" coordorigin="9213,2532" coordsize="0,3847" path="m9213,2532l9213,6379e" filled="f" stroked="t" strokeweight=".777252pt" strokecolor="#B9B9B9">
                <v:path arrowok="t"/>
              </v:shape>
            </v:group>
            <v:group style="position:absolute;left:9368;top:2532;width:2;height:3847" coordorigin="9368,2532" coordsize="2,3847">
              <v:shape style="position:absolute;left:9368;top:2532;width:2;height:3847" coordorigin="9368,2532" coordsize="0,3847" path="m9368,2532l9368,6379e" filled="f" stroked="t" strokeweight=".777252pt" strokecolor="#B9B9B9">
                <v:path arrowok="t"/>
              </v:shape>
            </v:group>
            <v:group style="position:absolute;left:9493;top:2532;width:2;height:3847" coordorigin="9493,2532" coordsize="2,3847">
              <v:shape style="position:absolute;left:9493;top:2532;width:2;height:3847" coordorigin="9493,2532" coordsize="0,3847" path="m9493,2532l9493,6379e" filled="f" stroked="t" strokeweight=".777252pt" strokecolor="#B9B9B9">
                <v:path arrowok="t"/>
              </v:shape>
            </v:group>
            <v:group style="position:absolute;left:9601;top:2532;width:2;height:3847" coordorigin="9601,2532" coordsize="2,3847">
              <v:shape style="position:absolute;left:9601;top:2532;width:2;height:3847" coordorigin="9601,2532" coordsize="0,3847" path="m9601,2532l9601,6379e" filled="f" stroked="t" strokeweight=".777252pt" strokecolor="#B9B9B9">
                <v:path arrowok="t"/>
              </v:shape>
            </v:group>
            <v:group style="position:absolute;left:9710;top:2532;width:2;height:3847" coordorigin="9710,2532" coordsize="2,3847">
              <v:shape style="position:absolute;left:9710;top:2532;width:2;height:3847" coordorigin="9710,2532" coordsize="0,3847" path="m9710,2532l9710,6379e" filled="f" stroked="t" strokeweight=".777252pt" strokecolor="#B9B9B9">
                <v:path arrowok="t"/>
              </v:shape>
            </v:group>
            <v:group style="position:absolute;left:2995;top:2532;width:2;height:3922" coordorigin="2995,2532" coordsize="2,3922">
              <v:shape style="position:absolute;left:2995;top:2532;width:2;height:3922" coordorigin="2995,2532" coordsize="0,3922" path="m2995,6454l2995,2532e" filled="f" stroked="t" strokeweight=".777252pt" strokecolor="#878787">
                <v:path arrowok="t"/>
              </v:shape>
            </v:group>
            <v:group style="position:absolute;left:2933;top:6379;width:6778;height:2" coordorigin="2933,6379" coordsize="6778,2">
              <v:shape style="position:absolute;left:2933;top:6379;width:6778;height:2" coordorigin="2933,6379" coordsize="6778,0" path="m2933,6379l9710,6379e" filled="f" stroked="t" strokeweight=".748459pt" strokecolor="#878787">
                <v:path arrowok="t"/>
              </v:shape>
            </v:group>
            <v:group style="position:absolute;left:2933;top:4448;width:62;height:2" coordorigin="2933,4448" coordsize="62,2">
              <v:shape style="position:absolute;left:2933;top:4448;width:62;height:2" coordorigin="2933,4448" coordsize="62,0" path="m2933,4448l2995,4448e" filled="f" stroked="t" strokeweight=".748459pt" strokecolor="#878787">
                <v:path arrowok="t"/>
              </v:shape>
            </v:group>
            <v:group style="position:absolute;left:2933;top:2532;width:62;height:2" coordorigin="2933,2532" coordsize="62,2">
              <v:shape style="position:absolute;left:2933;top:2532;width:62;height:2" coordorigin="2933,2532" coordsize="62,0" path="m2933,2532l2995,2532e" filled="f" stroked="t" strokeweight=".748459pt" strokecolor="#878787">
                <v:path arrowok="t"/>
              </v:shape>
            </v:group>
            <v:group style="position:absolute;left:5233;top:6379;width:2;height:75" coordorigin="5233,6379" coordsize="2,75">
              <v:shape style="position:absolute;left:5233;top:6379;width:2;height:75" coordorigin="5233,6379" coordsize="0,75" path="m5233,6379l5233,6454e" filled="f" stroked="t" strokeweight=".777252pt" strokecolor="#878787">
                <v:path arrowok="t"/>
              </v:shape>
            </v:group>
            <v:group style="position:absolute;left:7472;top:6379;width:2;height:75" coordorigin="7472,6379" coordsize="2,75">
              <v:shape style="position:absolute;left:7472;top:6379;width:2;height:75" coordorigin="7472,6379" coordsize="0,75" path="m7472,6379l7472,6454e" filled="f" stroked="t" strokeweight=".777252pt" strokecolor="#878787">
                <v:path arrowok="t"/>
              </v:shape>
            </v:group>
            <v:group style="position:absolute;left:9710;top:6379;width:2;height:75" coordorigin="9710,6379" coordsize="2,75">
              <v:shape style="position:absolute;left:9710;top:6379;width:2;height:75" coordorigin="9710,6379" coordsize="0,75" path="m9710,6379l9710,6454e" filled="f" stroked="t" strokeweight=".777252pt" strokecolor="#878787">
                <v:path arrowok="t"/>
              </v:shape>
            </v:group>
            <v:group style="position:absolute;left:3399;top:3250;width:4430;height:2709" coordorigin="3399,3250" coordsize="4430,2709">
              <v:shape style="position:absolute;left:3399;top:3250;width:4430;height:2709" coordorigin="3399,3250" coordsize="4430,2709" path="m7829,5960l6477,4987,4751,3924,4067,3610,3399,3250e" filled="f" stroked="t" strokeweight=".756296pt" strokecolor="#000000">
                <v:path arrowok="t"/>
                <v:stroke dashstyle="longDash"/>
              </v:shape>
            </v:group>
            <v:group style="position:absolute;left:7798;top:5930;width:62;height:60" coordorigin="7798,5930" coordsize="62,60">
              <v:shape style="position:absolute;left:7798;top:5930;width:62;height:60" coordorigin="7798,5930" coordsize="62,60" path="m7829,5990l7798,5960,7829,5930,7860,5960,7829,5990e" filled="t" fillcolor="#4F81BD" stroked="f">
                <v:path arrowok="t"/>
                <v:fill/>
              </v:shape>
            </v:group>
            <v:group style="position:absolute;left:7798;top:5960;width:31;height:30" coordorigin="7798,5960" coordsize="31,30">
              <v:shape style="position:absolute;left:7798;top:5960;width:31;height:30" coordorigin="7798,5960" coordsize="31,30" path="m7829,5990l7798,5960e" filled="f" stroked="t" strokeweight=".762363pt" strokecolor="#4A7EBB">
                <v:path arrowok="t"/>
              </v:shape>
            </v:group>
            <v:group style="position:absolute;left:7798;top:5930;width:31;height:30" coordorigin="7798,5930" coordsize="31,30">
              <v:shape style="position:absolute;left:7798;top:5930;width:31;height:30" coordorigin="7798,5930" coordsize="31,30" path="m7798,5960l7829,5930e" filled="f" stroked="t" strokeweight=".762363pt" strokecolor="#4A7EBB">
                <v:path arrowok="t"/>
              </v:shape>
            </v:group>
            <v:group style="position:absolute;left:7829;top:5930;width:31;height:30" coordorigin="7829,5930" coordsize="31,30">
              <v:shape style="position:absolute;left:7829;top:5930;width:31;height:30" coordorigin="7829,5930" coordsize="31,30" path="m7829,5930l7860,5960e" filled="f" stroked="t" strokeweight=".762363pt" strokecolor="#4A7EBB">
                <v:path arrowok="t"/>
              </v:shape>
            </v:group>
            <v:group style="position:absolute;left:6453;top:4953;width:62;height:60" coordorigin="6453,4953" coordsize="62,60">
              <v:shape style="position:absolute;left:6453;top:4953;width:62;height:60" coordorigin="6453,4953" coordsize="62,60" path="m6484,5013l6453,4983,6484,4953,6515,4983,6484,5013e" filled="t" fillcolor="#4F81BD" stroked="f">
                <v:path arrowok="t"/>
                <v:fill/>
              </v:shape>
            </v:group>
            <v:group style="position:absolute;left:6453;top:4983;width:31;height:30" coordorigin="6453,4983" coordsize="31,30">
              <v:shape style="position:absolute;left:6453;top:4983;width:31;height:30" coordorigin="6453,4983" coordsize="31,30" path="m6484,5013l6453,4983e" filled="f" stroked="t" strokeweight=".762363pt" strokecolor="#4A7EBB">
                <v:path arrowok="t"/>
              </v:shape>
            </v:group>
            <v:group style="position:absolute;left:6453;top:4953;width:31;height:30" coordorigin="6453,4953" coordsize="31,30">
              <v:shape style="position:absolute;left:6453;top:4953;width:31;height:30" coordorigin="6453,4953" coordsize="31,30" path="m6453,4983l6484,4953e" filled="f" stroked="t" strokeweight=".762363pt" strokecolor="#4A7EBB">
                <v:path arrowok="t"/>
              </v:shape>
            </v:group>
            <v:group style="position:absolute;left:6484;top:4953;width:31;height:30" coordorigin="6484,4953" coordsize="31,30">
              <v:shape style="position:absolute;left:6484;top:4953;width:31;height:30" coordorigin="6484,4953" coordsize="31,30" path="m6484,4953l6515,4983e" filled="f" stroked="t" strokeweight=".762363pt" strokecolor="#4A7EBB">
                <v:path arrowok="t"/>
              </v:shape>
            </v:group>
            <v:group style="position:absolute;left:4714;top:3901;width:62;height:60" coordorigin="4714,3901" coordsize="62,60">
              <v:shape style="position:absolute;left:4714;top:3901;width:62;height:60" coordorigin="4714,3901" coordsize="62,60" path="m4745,3961l4714,3931,4745,3901,4776,3931,4745,3961e" filled="t" fillcolor="#4F81BD" stroked="f">
                <v:path arrowok="t"/>
                <v:fill/>
              </v:shape>
            </v:group>
            <v:group style="position:absolute;left:4714;top:3931;width:31;height:30" coordorigin="4714,3931" coordsize="31,30">
              <v:shape style="position:absolute;left:4714;top:3931;width:31;height:30" coordorigin="4714,3931" coordsize="31,30" path="m4745,3961l4714,3931e" filled="f" stroked="t" strokeweight=".762363pt" strokecolor="#4A7EBB">
                <v:path arrowok="t"/>
              </v:shape>
            </v:group>
            <v:group style="position:absolute;left:4714;top:3901;width:31;height:30" coordorigin="4714,3901" coordsize="31,30">
              <v:shape style="position:absolute;left:4714;top:3901;width:31;height:30" coordorigin="4714,3901" coordsize="31,30" path="m4714,3931l4745,3901e" filled="f" stroked="t" strokeweight=".762363pt" strokecolor="#4A7EBB">
                <v:path arrowok="t"/>
              </v:shape>
            </v:group>
            <v:group style="position:absolute;left:4745;top:3901;width:31;height:30" coordorigin="4745,3901" coordsize="31,30">
              <v:shape style="position:absolute;left:4745;top:3901;width:31;height:30" coordorigin="4745,3901" coordsize="31,30" path="m4745,3901l4776,3931e" filled="f" stroked="t" strokeweight=".762363pt" strokecolor="#4A7EBB">
                <v:path arrowok="t"/>
              </v:shape>
            </v:group>
            <v:group style="position:absolute;left:4041;top:3581;width:62;height:60" coordorigin="4041,3581" coordsize="62,60">
              <v:shape style="position:absolute;left:4041;top:3581;width:62;height:60" coordorigin="4041,3581" coordsize="62,60" path="m4072,3641l4041,3611,4072,3581,4103,3611,4072,3641e" filled="t" fillcolor="#4F81BD" stroked="f">
                <v:path arrowok="t"/>
                <v:fill/>
              </v:shape>
            </v:group>
            <v:group style="position:absolute;left:4041;top:3611;width:31;height:30" coordorigin="4041,3611" coordsize="31,30">
              <v:shape style="position:absolute;left:4041;top:3611;width:31;height:30" coordorigin="4041,3611" coordsize="31,30" path="m4072,3641l4041,3611e" filled="f" stroked="t" strokeweight=".762363pt" strokecolor="#4A7EBB">
                <v:path arrowok="t"/>
              </v:shape>
            </v:group>
            <v:group style="position:absolute;left:4041;top:3581;width:31;height:30" coordorigin="4041,3581" coordsize="31,30">
              <v:shape style="position:absolute;left:4041;top:3581;width:31;height:30" coordorigin="4041,3581" coordsize="31,30" path="m4041,3611l4072,3581e" filled="f" stroked="t" strokeweight=".762363pt" strokecolor="#4A7EBB">
                <v:path arrowok="t"/>
              </v:shape>
            </v:group>
            <v:group style="position:absolute;left:4072;top:3581;width:31;height:30" coordorigin="4072,3581" coordsize="31,30">
              <v:shape style="position:absolute;left:4072;top:3581;width:31;height:30" coordorigin="4072,3581" coordsize="31,30" path="m4072,3581l4103,3611e" filled="f" stroked="t" strokeweight=".762363pt" strokecolor="#4A7EBB">
                <v:path arrowok="t"/>
              </v:shape>
            </v:group>
            <v:group style="position:absolute;left:3368;top:3220;width:62;height:60" coordorigin="3368,3220" coordsize="62,60">
              <v:shape style="position:absolute;left:3368;top:3220;width:62;height:60" coordorigin="3368,3220" coordsize="62,60" path="m3399,3280l3368,3250,3399,3220,3430,3250,3399,3280e" filled="t" fillcolor="#4F81BD" stroked="f">
                <v:path arrowok="t"/>
                <v:fill/>
              </v:shape>
            </v:group>
            <v:group style="position:absolute;left:3368;top:3250;width:31;height:30" coordorigin="3368,3250" coordsize="31,30">
              <v:shape style="position:absolute;left:3368;top:3250;width:31;height:30" coordorigin="3368,3250" coordsize="31,30" path="m3399,3280l3368,3250e" filled="f" stroked="t" strokeweight=".762363pt" strokecolor="#4A7EBB">
                <v:path arrowok="t"/>
              </v:shape>
            </v:group>
            <v:group style="position:absolute;left:3368;top:3220;width:31;height:30" coordorigin="3368,3220" coordsize="31,30">
              <v:shape style="position:absolute;left:3368;top:3220;width:31;height:30" coordorigin="3368,3220" coordsize="31,30" path="m3368,3250l3399,3220e" filled="f" stroked="t" strokeweight=".762363pt" strokecolor="#4A7EBB">
                <v:path arrowok="t"/>
              </v:shape>
            </v:group>
            <v:group style="position:absolute;left:3399;top:3220;width:31;height:30" coordorigin="3399,3220" coordsize="31,30">
              <v:shape style="position:absolute;left:3399;top:3220;width:31;height:30" coordorigin="3399,3220" coordsize="31,30" path="m3399,3220l3430,3250e" filled="f" stroked="t" strokeweight=".762363pt" strokecolor="#4A7EBB">
                <v:path arrowok="t"/>
              </v:shape>
            </v:group>
            <v:group style="position:absolute;left:3399;top:3056;width:4430;height:2754" coordorigin="3399,3056" coordsize="4430,2754">
              <v:shape style="position:absolute;left:3399;top:3056;width:4430;height:2754" coordorigin="3399,3056" coordsize="4430,2754" path="m7829,5810l6477,4807,4751,3744,4067,3415,3399,3056e" filled="f" stroked="t" strokeweight=".756485pt" strokecolor="#000000">
                <v:path arrowok="t"/>
              </v:shape>
            </v:group>
            <v:group style="position:absolute;left:7798;top:5780;width:62;height:60" coordorigin="7798,5780" coordsize="62,60">
              <v:shape style="position:absolute;left:7798;top:5780;width:62;height:60" coordorigin="7798,5780" coordsize="62,60" path="m7798,5810l7860,5810e" filled="f" stroked="t" strokeweight="3.093836pt" strokecolor="#C0504D">
                <v:path arrowok="t"/>
              </v:shape>
            </v:group>
            <v:group style="position:absolute;left:7798;top:5780;width:62;height:60" coordorigin="7798,5780" coordsize="62,60">
              <v:shape style="position:absolute;left:7798;top:5780;width:62;height:60" coordorigin="7798,5780" coordsize="62,60" path="m7798,5780l7860,5780,7860,5840,7798,5840,7798,5780xe" filled="f" stroked="t" strokeweight=".762312pt" strokecolor="#BE4B48">
                <v:path arrowok="t"/>
              </v:shape>
            </v:group>
            <v:group style="position:absolute;left:6446;top:4777;width:62;height:60" coordorigin="6446,4777" coordsize="62,60">
              <v:shape style="position:absolute;left:6446;top:4777;width:62;height:60" coordorigin="6446,4777" coordsize="62,60" path="m6446,4807l6508,4807e" filled="f" stroked="t" strokeweight="3.093836pt" strokecolor="#C0504D">
                <v:path arrowok="t"/>
              </v:shape>
            </v:group>
            <v:group style="position:absolute;left:6446;top:4777;width:62;height:60" coordorigin="6446,4777" coordsize="62,60">
              <v:shape style="position:absolute;left:6446;top:4777;width:62;height:60" coordorigin="6446,4777" coordsize="62,60" path="m6446,4777l6508,4777,6508,4837,6446,4837,6446,4777xe" filled="f" stroked="t" strokeweight=".762312pt" strokecolor="#BE4B48">
                <v:path arrowok="t"/>
              </v:shape>
            </v:group>
            <v:group style="position:absolute;left:4720;top:3714;width:62;height:60" coordorigin="4720,3714" coordsize="62,60">
              <v:shape style="position:absolute;left:4720;top:3714;width:62;height:60" coordorigin="4720,3714" coordsize="62,60" path="m4720,3744l4783,3744e" filled="f" stroked="t" strokeweight="3.094584pt" strokecolor="#C0504D">
                <v:path arrowok="t"/>
              </v:shape>
            </v:group>
            <v:group style="position:absolute;left:4720;top:3714;width:62;height:60" coordorigin="4720,3714" coordsize="62,60">
              <v:shape style="position:absolute;left:4720;top:3714;width:62;height:60" coordorigin="4720,3714" coordsize="62,60" path="m4720,3714l4783,3714,4783,3774,4720,3774,4720,3714xe" filled="f" stroked="t" strokeweight=".762312pt" strokecolor="#BE4B48">
                <v:path arrowok="t"/>
              </v:shape>
            </v:group>
            <v:group style="position:absolute;left:4036;top:3385;width:62;height:60" coordorigin="4036,3385" coordsize="62,60">
              <v:shape style="position:absolute;left:4036;top:3385;width:62;height:60" coordorigin="4036,3385" coordsize="62,60" path="m4036,3415l4099,3415e" filled="f" stroked="t" strokeweight="3.093836pt" strokecolor="#C0504D">
                <v:path arrowok="t"/>
              </v:shape>
            </v:group>
            <v:group style="position:absolute;left:4036;top:3385;width:62;height:60" coordorigin="4036,3385" coordsize="62,60">
              <v:shape style="position:absolute;left:4036;top:3385;width:62;height:60" coordorigin="4036,3385" coordsize="62,60" path="m4036,3385l4099,3385,4099,3445,4036,3445,4036,3385xe" filled="f" stroked="t" strokeweight=".762312pt" strokecolor="#BE4B48">
                <v:path arrowok="t"/>
              </v:shape>
            </v:group>
            <v:group style="position:absolute;left:3368;top:3026;width:62;height:60" coordorigin="3368,3026" coordsize="62,60">
              <v:shape style="position:absolute;left:3368;top:3026;width:62;height:60" coordorigin="3368,3026" coordsize="62,60" path="m3368,3056l3430,3056e" filled="f" stroked="t" strokeweight="3.093836pt" strokecolor="#C0504D">
                <v:path arrowok="t"/>
              </v:shape>
            </v:group>
            <v:group style="position:absolute;left:3368;top:3026;width:62;height:60" coordorigin="3368,3026" coordsize="62,60">
              <v:shape style="position:absolute;left:3368;top:3026;width:62;height:60" coordorigin="3368,3026" coordsize="62,60" path="m3368,3026l3430,3026,3430,3086,3368,3086,3368,3026xe" filled="f" stroked="t" strokeweight=".762312pt" strokecolor="#BE4B48">
                <v:path arrowok="t"/>
              </v:shape>
            </v:group>
            <v:group style="position:absolute;left:3399;top:2921;width:4430;height:2709" coordorigin="3399,2921" coordsize="4430,2709">
              <v:shape style="position:absolute;left:3399;top:2921;width:4430;height:2709" coordorigin="3399,2921" coordsize="4430,2709" path="m7829,5630l6477,4657,4751,3640,4067,3310,3399,2921e" filled="f" stroked="t" strokeweight=".756296pt" strokecolor="#000000">
                <v:path arrowok="t"/>
                <v:stroke dashstyle="dash"/>
              </v:shape>
            </v:group>
            <v:group style="position:absolute;left:7772;top:5576;width:104;height:100" coordorigin="7772,5576" coordsize="104,100">
              <v:shape style="position:absolute;left:7772;top:5576;width:104;height:100" coordorigin="7772,5576" coordsize="104,100" path="m7876,5675l7772,5675,7824,5576,7876,5675e" filled="t" fillcolor="#9BBB59" stroked="f">
                <v:path arrowok="t"/>
                <v:fill/>
              </v:shape>
            </v:group>
            <v:group style="position:absolute;left:7824;top:5576;width:52;height:100" coordorigin="7824,5576" coordsize="52,100">
              <v:shape style="position:absolute;left:7824;top:5576;width:52;height:100" coordorigin="7824,5576" coordsize="52,100" path="m7824,5576l7876,5675e" filled="f" stroked="t" strokeweight=".771109pt" strokecolor="#98B954">
                <v:path arrowok="t"/>
              </v:shape>
            </v:group>
            <v:group style="position:absolute;left:7772;top:5675;width:104;height:2" coordorigin="7772,5675" coordsize="104,2">
              <v:shape style="position:absolute;left:7772;top:5675;width:104;height:2" coordorigin="7772,5675" coordsize="104,0" path="m7876,5675l7772,5675e" filled="f" stroked="t" strokeweight=".748459pt" strokecolor="#98B954">
                <v:path arrowok="t"/>
              </v:shape>
            </v:group>
            <v:group style="position:absolute;left:6425;top:4604;width:104;height:100" coordorigin="6425,4604" coordsize="104,100">
              <v:shape style="position:absolute;left:6425;top:4604;width:104;height:100" coordorigin="6425,4604" coordsize="104,100" path="m6529,4704l6425,4704,6477,4604,6529,4704e" filled="t" fillcolor="#9BBB59" stroked="f">
                <v:path arrowok="t"/>
                <v:fill/>
              </v:shape>
            </v:group>
            <v:group style="position:absolute;left:6477;top:4604;width:52;height:100" coordorigin="6477,4604" coordsize="52,100">
              <v:shape style="position:absolute;left:6477;top:4604;width:52;height:100" coordorigin="6477,4604" coordsize="52,100" path="m6477,4604l6529,4704e" filled="f" stroked="t" strokeweight=".771109pt" strokecolor="#98B954">
                <v:path arrowok="t"/>
              </v:shape>
            </v:group>
            <v:group style="position:absolute;left:6425;top:4704;width:104;height:2" coordorigin="6425,4704" coordsize="104,2">
              <v:shape style="position:absolute;left:6425;top:4704;width:104;height:2" coordorigin="6425,4704" coordsize="104,0" path="m6529,4704l6425,4704e" filled="f" stroked="t" strokeweight=".748459pt" strokecolor="#98B954">
                <v:path arrowok="t"/>
              </v:shape>
            </v:group>
            <v:group style="position:absolute;left:4684;top:3599;width:104;height:100" coordorigin="4684,3599" coordsize="104,100">
              <v:shape style="position:absolute;left:4684;top:3599;width:104;height:100" coordorigin="4684,3599" coordsize="104,100" path="m4788,3698l4684,3698,4736,3599,4788,3698e" filled="t" fillcolor="#9BBB59" stroked="f">
                <v:path arrowok="t"/>
                <v:fill/>
              </v:shape>
            </v:group>
            <v:group style="position:absolute;left:4736;top:3599;width:52;height:100" coordorigin="4736,3599" coordsize="52,100">
              <v:shape style="position:absolute;left:4736;top:3599;width:52;height:100" coordorigin="4736,3599" coordsize="52,100" path="m4736,3599l4788,3698e" filled="f" stroked="t" strokeweight=".771109pt" strokecolor="#98B954">
                <v:path arrowok="t"/>
              </v:shape>
            </v:group>
            <v:group style="position:absolute;left:4684;top:3698;width:104;height:2" coordorigin="4684,3698" coordsize="104,2">
              <v:shape style="position:absolute;left:4684;top:3698;width:104;height:2" coordorigin="4684,3698" coordsize="104,0" path="m4788,3698l4684,3698e" filled="f" stroked="t" strokeweight=".748459pt" strokecolor="#98B954">
                <v:path arrowok="t"/>
              </v:shape>
            </v:group>
            <v:group style="position:absolute;left:4010;top:3260;width:104;height:100" coordorigin="4010,3260" coordsize="104,100">
              <v:shape style="position:absolute;left:4010;top:3260;width:104;height:100" coordorigin="4010,3260" coordsize="104,100" path="m4114,3359l4010,3359,4062,3260,4114,3359e" filled="t" fillcolor="#9BBB59" stroked="f">
                <v:path arrowok="t"/>
                <v:fill/>
              </v:shape>
            </v:group>
            <v:group style="position:absolute;left:4062;top:3260;width:52;height:100" coordorigin="4062,3260" coordsize="52,100">
              <v:shape style="position:absolute;left:4062;top:3260;width:52;height:100" coordorigin="4062,3260" coordsize="52,100" path="m4062,3260l4114,3359e" filled="f" stroked="t" strokeweight=".771109pt" strokecolor="#98B954">
                <v:path arrowok="t"/>
              </v:shape>
            </v:group>
            <v:group style="position:absolute;left:4010;top:3359;width:104;height:2" coordorigin="4010,3359" coordsize="104,2">
              <v:shape style="position:absolute;left:4010;top:3359;width:104;height:2" coordorigin="4010,3359" coordsize="104,0" path="m4114,3359l4010,3359e" filled="f" stroked="t" strokeweight=".748459pt" strokecolor="#98B954">
                <v:path arrowok="t"/>
              </v:shape>
            </v:group>
            <v:group style="position:absolute;left:3337;top:2876;width:104;height:100" coordorigin="3337,2876" coordsize="104,100">
              <v:shape style="position:absolute;left:3337;top:2876;width:104;height:100" coordorigin="3337,2876" coordsize="104,100" path="m3440,2976l3337,2976,3389,2876,3440,2976e" filled="t" fillcolor="#9BBB59" stroked="f">
                <v:path arrowok="t"/>
                <v:fill/>
              </v:shape>
            </v:group>
            <v:group style="position:absolute;left:3389;top:2876;width:52;height:100" coordorigin="3389,2876" coordsize="52,100">
              <v:shape style="position:absolute;left:3389;top:2876;width:52;height:100" coordorigin="3389,2876" coordsize="52,100" path="m3389,2876l3440,2976e" filled="f" stroked="t" strokeweight=".771109pt" strokecolor="#98B954">
                <v:path arrowok="t"/>
              </v:shape>
            </v:group>
            <v:group style="position:absolute;left:3337;top:2976;width:104;height:2" coordorigin="3337,2976" coordsize="104,2">
              <v:shape style="position:absolute;left:3337;top:2976;width:104;height:2" coordorigin="3337,2976" coordsize="104,0" path="m3440,2976l3337,2976e" filled="f" stroked="t" strokeweight=".748459pt" strokecolor="#98B954">
                <v:path arrowok="t"/>
              </v:shape>
            </v:group>
            <v:group style="position:absolute;left:4316;top:7621;width:529;height:2" coordorigin="4316,7621" coordsize="529,2">
              <v:shape style="position:absolute;left:4316;top:7621;width:529;height:2" coordorigin="4316,7621" coordsize="529,0" path="m4316,7621l4845,7621e" filled="f" stroked="t" strokeweight=".748459pt" strokecolor="#000000">
                <v:path arrowok="t"/>
                <v:stroke dashstyle="longDash"/>
              </v:shape>
            </v:group>
            <v:group style="position:absolute;left:4549;top:7591;width:62;height:60" coordorigin="4549,7591" coordsize="62,60">
              <v:shape style="position:absolute;left:4549;top:7591;width:62;height:60" coordorigin="4549,7591" coordsize="62,60" path="m4580,7651l4549,7621,4580,7591,4612,7621,4580,7651e" filled="t" fillcolor="#4F81BD" stroked="f">
                <v:path arrowok="t"/>
                <v:fill/>
              </v:shape>
            </v:group>
            <v:group style="position:absolute;left:4549;top:7621;width:31;height:30" coordorigin="4549,7621" coordsize="31,30">
              <v:shape style="position:absolute;left:4549;top:7621;width:31;height:30" coordorigin="4549,7621" coordsize="31,30" path="m4580,7651l4549,7621e" filled="f" stroked="t" strokeweight=".762312pt" strokecolor="#4A7EBB">
                <v:path arrowok="t"/>
              </v:shape>
            </v:group>
            <v:group style="position:absolute;left:4549;top:7591;width:31;height:30" coordorigin="4549,7591" coordsize="31,30">
              <v:shape style="position:absolute;left:4549;top:7591;width:31;height:30" coordorigin="4549,7591" coordsize="31,30" path="m4549,7621l4580,7591e" filled="f" stroked="t" strokeweight=".762312pt" strokecolor="#4A7EBB">
                <v:path arrowok="t"/>
              </v:shape>
            </v:group>
            <v:group style="position:absolute;left:4580;top:7591;width:31;height:30" coordorigin="4580,7591" coordsize="31,30">
              <v:shape style="position:absolute;left:4580;top:7591;width:31;height:30" coordorigin="4580,7591" coordsize="31,30" path="m4580,7591l4612,7621e" filled="f" stroked="t" strokeweight=".762312pt" strokecolor="#4A7EBB">
                <v:path arrowok="t"/>
              </v:shape>
            </v:group>
            <v:group style="position:absolute;left:5498;top:7621;width:529;height:2" coordorigin="5498,7621" coordsize="529,2">
              <v:shape style="position:absolute;left:5498;top:7621;width:529;height:2" coordorigin="5498,7621" coordsize="529,0" path="m5498,7621l6026,7621e" filled="f" stroked="t" strokeweight=".748459pt" strokecolor="#000000">
                <v:path arrowok="t"/>
              </v:shape>
            </v:group>
            <v:group style="position:absolute;left:5731;top:7591;width:62;height:60" coordorigin="5731,7591" coordsize="62,60">
              <v:shape style="position:absolute;left:5731;top:7591;width:62;height:60" coordorigin="5731,7591" coordsize="62,60" path="m5731,7621l5793,7621e" filled="f" stroked="t" strokeweight="3.093836pt" strokecolor="#C0504D">
                <v:path arrowok="t"/>
              </v:shape>
            </v:group>
            <v:group style="position:absolute;left:5731;top:7591;width:62;height:60" coordorigin="5731,7591" coordsize="62,60">
              <v:shape style="position:absolute;left:5731;top:7591;width:62;height:60" coordorigin="5731,7591" coordsize="62,60" path="m5731,7591l5793,7591,5793,7651,5731,7651,5731,7591xe" filled="f" stroked="t" strokeweight=".762312pt" strokecolor="#BE4B48">
                <v:path arrowok="t"/>
              </v:shape>
            </v:group>
            <v:group style="position:absolute;left:6679;top:7621;width:529;height:2" coordorigin="6679,7621" coordsize="529,2">
              <v:shape style="position:absolute;left:6679;top:7621;width:529;height:2" coordorigin="6679,7621" coordsize="529,0" path="m6679,7621l7208,7621e" filled="f" stroked="t" strokeweight=".748459pt" strokecolor="#000000">
                <v:path arrowok="t"/>
                <v:stroke dashstyle="dash"/>
              </v:shape>
            </v:group>
            <v:group style="position:absolute;left:6897;top:7576;width:93;height:75" coordorigin="6897,7576" coordsize="93,75">
              <v:shape style="position:absolute;left:6897;top:7576;width:93;height:75" coordorigin="6897,7576" coordsize="93,75" path="m6990,7651l6897,7651,6943,7576,6990,7651e" filled="t" fillcolor="#9BBB59" stroked="f">
                <v:path arrowok="t"/>
                <v:fill/>
              </v:shape>
            </v:group>
            <v:group style="position:absolute;left:6943;top:7576;width:47;height:75" coordorigin="6943,7576" coordsize="47,75">
              <v:shape style="position:absolute;left:6943;top:7576;width:47;height:75" coordorigin="6943,7576" coordsize="47,75" path="m6943,7576l6990,7651e" filled="f" stroked="t" strokeweight=".7692pt" strokecolor="#98B954">
                <v:path arrowok="t"/>
              </v:shape>
            </v:group>
            <v:group style="position:absolute;left:1674;top:1694;width:8534;height:6212" coordorigin="1674,1694" coordsize="8534,6212">
              <v:shape style="position:absolute;left:1674;top:1694;width:8534;height:6212" coordorigin="1674,1694" coordsize="8534,6212" path="m1674,1694l10208,1694,10208,7906,1674,7906,1674,1694xe" filled="f" stroked="t" strokeweight=".778pt" strokecolor="#878787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16"/>
          <w:szCs w:val="16"/>
          <w:w w:val="102"/>
        </w:rPr>
        <w:t> </w:t>
      </w:r>
      <w:r>
        <w:rPr>
          <w:rFonts w:ascii="Calibri" w:hAnsi="Calibri" w:cs="Calibri" w:eastAsia="Calibri"/>
          <w:sz w:val="16"/>
          <w:szCs w:val="16"/>
          <w:w w:val="100"/>
        </w:rPr>
        <w:tab/>
      </w:r>
      <w:r>
        <w:rPr>
          <w:rFonts w:ascii="Calibri" w:hAnsi="Calibri" w:cs="Calibri" w:eastAsia="Calibri"/>
          <w:sz w:val="16"/>
          <w:szCs w:val="16"/>
          <w:spacing w:val="6"/>
          <w:w w:val="100"/>
        </w:rPr>
        <w:t>1</w:t>
      </w:r>
      <w:r>
        <w:rPr>
          <w:rFonts w:ascii="Calibri" w:hAnsi="Calibri" w:cs="Calibri" w:eastAsia="Calibri"/>
          <w:sz w:val="16"/>
          <w:szCs w:val="16"/>
          <w:spacing w:val="6"/>
          <w:w w:val="100"/>
        </w:rPr>
        <w:t>0</w:t>
      </w:r>
      <w:r>
        <w:rPr>
          <w:rFonts w:ascii="Calibri" w:hAnsi="Calibri" w:cs="Calibri" w:eastAsia="Calibri"/>
          <w:sz w:val="16"/>
          <w:szCs w:val="16"/>
          <w:spacing w:val="-5"/>
          <w:w w:val="100"/>
        </w:rPr>
        <w:t>-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yr</w:t>
      </w:r>
      <w:r>
        <w:rPr>
          <w:rFonts w:ascii="Calibri" w:hAnsi="Calibri" w:cs="Calibri" w:eastAsia="Calibri"/>
          <w:sz w:val="16"/>
          <w:szCs w:val="16"/>
          <w:spacing w:val="-2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ab/>
      </w:r>
      <w:r>
        <w:rPr>
          <w:rFonts w:ascii="Calibri" w:hAnsi="Calibri" w:cs="Calibri" w:eastAsia="Calibri"/>
          <w:sz w:val="16"/>
          <w:szCs w:val="16"/>
          <w:spacing w:val="6"/>
          <w:w w:val="102"/>
        </w:rPr>
        <w:t>2</w:t>
      </w:r>
      <w:r>
        <w:rPr>
          <w:rFonts w:ascii="Calibri" w:hAnsi="Calibri" w:cs="Calibri" w:eastAsia="Calibri"/>
          <w:sz w:val="16"/>
          <w:szCs w:val="16"/>
          <w:spacing w:val="6"/>
          <w:w w:val="102"/>
        </w:rPr>
        <w:t>0</w:t>
      </w:r>
      <w:r>
        <w:rPr>
          <w:rFonts w:ascii="Calibri" w:hAnsi="Calibri" w:cs="Calibri" w:eastAsia="Calibri"/>
          <w:sz w:val="16"/>
          <w:szCs w:val="16"/>
          <w:spacing w:val="-5"/>
          <w:w w:val="102"/>
        </w:rPr>
        <w:t>-</w:t>
      </w:r>
      <w:r>
        <w:rPr>
          <w:rFonts w:ascii="Calibri" w:hAnsi="Calibri" w:cs="Calibri" w:eastAsia="Calibri"/>
          <w:sz w:val="16"/>
          <w:szCs w:val="16"/>
          <w:spacing w:val="0"/>
          <w:w w:val="102"/>
        </w:rPr>
        <w:t>yr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spacing w:before="28" w:after="0" w:line="240" w:lineRule="auto"/>
        <w:ind w:right="-20"/>
        <w:jc w:val="left"/>
        <w:tabs>
          <w:tab w:pos="540" w:val="left"/>
        </w:tabs>
        <w:rPr>
          <w:rFonts w:ascii="Calibri" w:hAnsi="Calibri" w:cs="Calibri" w:eastAsia="Calibri"/>
          <w:sz w:val="16"/>
          <w:szCs w:val="16"/>
        </w:rPr>
      </w:pPr>
      <w:rPr/>
      <w:r>
        <w:rPr/>
        <w:br w:type="column"/>
      </w:r>
      <w:r>
        <w:rPr>
          <w:rFonts w:ascii="Calibri" w:hAnsi="Calibri" w:cs="Calibri" w:eastAsia="Calibri"/>
          <w:sz w:val="16"/>
          <w:szCs w:val="16"/>
          <w:w w:val="102"/>
        </w:rPr>
        <w:t> </w:t>
      </w:r>
      <w:r>
        <w:rPr>
          <w:rFonts w:ascii="Calibri" w:hAnsi="Calibri" w:cs="Calibri" w:eastAsia="Calibri"/>
          <w:sz w:val="16"/>
          <w:szCs w:val="16"/>
          <w:w w:val="100"/>
        </w:rPr>
        <w:tab/>
      </w:r>
      <w:r>
        <w:rPr>
          <w:rFonts w:ascii="Calibri" w:hAnsi="Calibri" w:cs="Calibri" w:eastAsia="Calibri"/>
          <w:sz w:val="16"/>
          <w:szCs w:val="16"/>
          <w:spacing w:val="6"/>
          <w:w w:val="102"/>
        </w:rPr>
        <w:t>5</w:t>
      </w:r>
      <w:r>
        <w:rPr>
          <w:rFonts w:ascii="Calibri" w:hAnsi="Calibri" w:cs="Calibri" w:eastAsia="Calibri"/>
          <w:sz w:val="16"/>
          <w:szCs w:val="16"/>
          <w:spacing w:val="6"/>
          <w:w w:val="102"/>
        </w:rPr>
        <w:t>0</w:t>
      </w:r>
      <w:r>
        <w:rPr>
          <w:rFonts w:ascii="Calibri" w:hAnsi="Calibri" w:cs="Calibri" w:eastAsia="Calibri"/>
          <w:sz w:val="16"/>
          <w:szCs w:val="16"/>
          <w:spacing w:val="-5"/>
          <w:w w:val="102"/>
        </w:rPr>
        <w:t>-</w:t>
      </w:r>
      <w:r>
        <w:rPr>
          <w:rFonts w:ascii="Calibri" w:hAnsi="Calibri" w:cs="Calibri" w:eastAsia="Calibri"/>
          <w:sz w:val="16"/>
          <w:szCs w:val="16"/>
          <w:spacing w:val="0"/>
          <w:w w:val="102"/>
        </w:rPr>
        <w:t>yr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4712" w:space="225"/>
            <w:col w:w="386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743" w:footer="773" w:top="1160" w:bottom="960" w:left="1720" w:right="1720"/>
          <w:pgSz w:w="12240" w:h="15840"/>
        </w:sectPr>
      </w:pPr>
      <w:rPr/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0" w:lineRule="exact"/>
        <w:ind w:left="638" w:right="-69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6"/>
          <w:w w:val="102"/>
        </w:rPr>
        <w:t>1</w:t>
      </w:r>
      <w:r>
        <w:rPr>
          <w:rFonts w:ascii="Calibri" w:hAnsi="Calibri" w:cs="Calibri" w:eastAsia="Calibri"/>
          <w:sz w:val="19"/>
          <w:szCs w:val="19"/>
          <w:spacing w:val="6"/>
          <w:w w:val="102"/>
        </w:rPr>
        <w:t>0</w:t>
      </w:r>
      <w:r>
        <w:rPr>
          <w:rFonts w:ascii="Calibri" w:hAnsi="Calibri" w:cs="Calibri" w:eastAsia="Calibri"/>
          <w:sz w:val="19"/>
          <w:szCs w:val="19"/>
          <w:spacing w:val="6"/>
          <w:w w:val="102"/>
        </w:rPr>
        <w:t>0</w:t>
      </w:r>
      <w:r>
        <w:rPr>
          <w:rFonts w:ascii="Calibri" w:hAnsi="Calibri" w:cs="Calibri" w:eastAsia="Calibri"/>
          <w:sz w:val="19"/>
          <w:szCs w:val="19"/>
          <w:spacing w:val="-4"/>
          <w:w w:val="102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2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426" w:lineRule="exact"/>
        <w:ind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/>
        <w:br w:type="column"/>
      </w:r>
      <w:r>
        <w:rPr>
          <w:rFonts w:ascii="Calibri" w:hAnsi="Calibri" w:cs="Calibri" w:eastAsia="Calibri"/>
          <w:sz w:val="36"/>
          <w:szCs w:val="36"/>
          <w:spacing w:val="-7"/>
          <w:w w:val="100"/>
          <w:b/>
          <w:bCs/>
          <w:position w:val="1"/>
        </w:rPr>
        <w:t>B</w:t>
      </w:r>
      <w:r>
        <w:rPr>
          <w:rFonts w:ascii="Calibri" w:hAnsi="Calibri" w:cs="Calibri" w:eastAsia="Calibri"/>
          <w:sz w:val="36"/>
          <w:szCs w:val="36"/>
          <w:spacing w:val="2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spacing w:val="-6"/>
          <w:w w:val="100"/>
          <w:b/>
          <w:bCs/>
          <w:position w:val="1"/>
        </w:rPr>
        <w:t>g</w:t>
      </w:r>
      <w:r>
        <w:rPr>
          <w:rFonts w:ascii="Calibri" w:hAnsi="Calibri" w:cs="Calibri" w:eastAsia="Calibri"/>
          <w:sz w:val="36"/>
          <w:szCs w:val="36"/>
          <w:spacing w:val="2"/>
          <w:w w:val="100"/>
          <w:b/>
          <w:bCs/>
          <w:position w:val="1"/>
        </w:rPr>
        <w:t>hl</w:t>
      </w:r>
      <w:r>
        <w:rPr>
          <w:rFonts w:ascii="Calibri" w:hAnsi="Calibri" w:cs="Calibri" w:eastAsia="Calibri"/>
          <w:sz w:val="36"/>
          <w:szCs w:val="36"/>
          <w:spacing w:val="2"/>
          <w:w w:val="100"/>
          <w:b/>
          <w:bCs/>
          <w:position w:val="1"/>
        </w:rPr>
        <w:t>an</w:t>
      </w:r>
      <w:r>
        <w:rPr>
          <w:rFonts w:ascii="Calibri" w:hAnsi="Calibri" w:cs="Calibri" w:eastAsia="Calibri"/>
          <w:sz w:val="36"/>
          <w:szCs w:val="36"/>
          <w:spacing w:val="-4"/>
          <w:w w:val="100"/>
          <w:b/>
          <w:bCs/>
          <w:position w:val="1"/>
        </w:rPr>
        <w:t>/</w:t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  <w:position w:val="1"/>
        </w:rPr>
        <w:t>K</w:t>
      </w:r>
      <w:r>
        <w:rPr>
          <w:rFonts w:ascii="Calibri" w:hAnsi="Calibri" w:cs="Calibri" w:eastAsia="Calibri"/>
          <w:sz w:val="36"/>
          <w:szCs w:val="36"/>
          <w:spacing w:val="2"/>
          <w:w w:val="100"/>
          <w:b/>
          <w:bCs/>
          <w:position w:val="1"/>
        </w:rPr>
        <w:t>unduz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1096" w:space="1873"/>
            <w:col w:w="583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5" w:after="0" w:line="230" w:lineRule="exact"/>
        <w:ind w:left="733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9.868279pt;margin-top:-45.252617pt;width:11.7319pt;height:105.660526pt;mso-position-horizontal-relative:page;mso-position-vertical-relative:paragraph;z-index:-2996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17" w:lineRule="exact"/>
                    <w:ind w:left="20" w:right="-49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5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6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6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4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7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7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  <w:b/>
                      <w:bCs/>
                      <w:position w:val="1"/>
                    </w:rPr>
                    <w:t>si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8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  <w:b/>
                      <w:bCs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b/>
                      <w:bCs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27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6"/>
                      <w:w w:val="102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6"/>
                      <w:w w:val="102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6"/>
                      <w:w w:val="102"/>
                      <w:b/>
                      <w:bCs/>
                      <w:position w:val="1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2"/>
                      <w:b/>
                      <w:bCs/>
                      <w:position w:val="1"/>
                    </w:rPr>
                    <w:t>hr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alibri" w:hAnsi="Calibri" w:cs="Calibri" w:eastAsia="Calibri"/>
          <w:sz w:val="19"/>
          <w:szCs w:val="19"/>
          <w:spacing w:val="6"/>
          <w:w w:val="102"/>
        </w:rPr>
        <w:t>1</w:t>
      </w:r>
      <w:r>
        <w:rPr>
          <w:rFonts w:ascii="Calibri" w:hAnsi="Calibri" w:cs="Calibri" w:eastAsia="Calibri"/>
          <w:sz w:val="19"/>
          <w:szCs w:val="19"/>
          <w:spacing w:val="6"/>
          <w:w w:val="102"/>
        </w:rPr>
        <w:t>0</w:t>
      </w:r>
      <w:r>
        <w:rPr>
          <w:rFonts w:ascii="Calibri" w:hAnsi="Calibri" w:cs="Calibri" w:eastAsia="Calibri"/>
          <w:sz w:val="19"/>
          <w:szCs w:val="19"/>
          <w:spacing w:val="-4"/>
          <w:w w:val="102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2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</w:sectPr>
      </w:pPr>
      <w:rPr/>
    </w:p>
    <w:p>
      <w:pPr>
        <w:spacing w:before="25" w:after="0" w:line="240" w:lineRule="auto"/>
        <w:ind w:right="-20"/>
        <w:jc w:val="righ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6"/>
          <w:w w:val="102"/>
        </w:rPr>
        <w:t>1</w:t>
      </w:r>
      <w:r>
        <w:rPr>
          <w:rFonts w:ascii="Calibri" w:hAnsi="Calibri" w:cs="Calibri" w:eastAsia="Calibri"/>
          <w:sz w:val="19"/>
          <w:szCs w:val="19"/>
          <w:spacing w:val="-4"/>
          <w:w w:val="102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2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0" w:lineRule="exact"/>
        <w:ind w:right="-20"/>
        <w:jc w:val="left"/>
        <w:tabs>
          <w:tab w:pos="1600" w:val="left"/>
          <w:tab w:pos="3220" w:val="left"/>
          <w:tab w:pos="4840" w:val="left"/>
          <w:tab w:pos="6460" w:val="left"/>
        </w:tabs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0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-4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3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3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3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6"/>
          <w:w w:val="102"/>
        </w:rPr>
        <w:t>1</w:t>
      </w:r>
      <w:r>
        <w:rPr>
          <w:rFonts w:ascii="Calibri" w:hAnsi="Calibri" w:cs="Calibri" w:eastAsia="Calibri"/>
          <w:sz w:val="19"/>
          <w:szCs w:val="19"/>
          <w:spacing w:val="6"/>
          <w:w w:val="102"/>
        </w:rPr>
        <w:t>0</w:t>
      </w:r>
      <w:r>
        <w:rPr>
          <w:rFonts w:ascii="Calibri" w:hAnsi="Calibri" w:cs="Calibri" w:eastAsia="Calibri"/>
          <w:sz w:val="19"/>
          <w:szCs w:val="19"/>
          <w:spacing w:val="6"/>
          <w:w w:val="102"/>
        </w:rPr>
        <w:t>0</w:t>
      </w:r>
      <w:r>
        <w:rPr>
          <w:rFonts w:ascii="Calibri" w:hAnsi="Calibri" w:cs="Calibri" w:eastAsia="Calibri"/>
          <w:sz w:val="19"/>
          <w:szCs w:val="19"/>
          <w:spacing w:val="6"/>
          <w:w w:val="102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2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1093" w:space="138"/>
            <w:col w:w="7569"/>
          </w:cols>
        </w:sectPr>
      </w:pPr>
      <w:rPr/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30" w:lineRule="exact"/>
        <w:ind w:left="3504" w:right="3064"/>
        <w:jc w:val="center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5"/>
          <w:w w:val="100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-6"/>
          <w:w w:val="100"/>
          <w:b/>
          <w:bCs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</w:rPr>
        <w:t>f</w:t>
      </w:r>
      <w:r>
        <w:rPr>
          <w:rFonts w:ascii="Calibri" w:hAnsi="Calibri" w:cs="Calibri" w:eastAsia="Calibri"/>
          <w:sz w:val="19"/>
          <w:szCs w:val="19"/>
          <w:spacing w:val="-6"/>
          <w:w w:val="100"/>
          <w:b/>
          <w:bCs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19"/>
          <w:szCs w:val="19"/>
          <w:spacing w:val="41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du</w:t>
      </w:r>
      <w:r>
        <w:rPr>
          <w:rFonts w:ascii="Calibri" w:hAnsi="Calibri" w:cs="Calibri" w:eastAsia="Calibri"/>
          <w:sz w:val="19"/>
          <w:szCs w:val="19"/>
          <w:spacing w:val="6"/>
          <w:w w:val="100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-6"/>
          <w:w w:val="100"/>
          <w:b/>
          <w:bCs/>
        </w:rPr>
        <w:t>a</w:t>
      </w:r>
      <w:r>
        <w:rPr>
          <w:rFonts w:ascii="Calibri" w:hAnsi="Calibri" w:cs="Calibri" w:eastAsia="Calibri"/>
          <w:sz w:val="19"/>
          <w:szCs w:val="19"/>
          <w:spacing w:val="7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on,</w:t>
      </w:r>
      <w:r>
        <w:rPr>
          <w:rFonts w:ascii="Calibri" w:hAnsi="Calibri" w:cs="Calibri" w:eastAsia="Calibri"/>
          <w:sz w:val="19"/>
          <w:szCs w:val="19"/>
          <w:spacing w:val="27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6"/>
          <w:w w:val="102"/>
          <w:b/>
          <w:bCs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2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2"/>
          <w:b/>
          <w:bCs/>
        </w:rPr>
        <w:t>nu</w:t>
      </w:r>
      <w:r>
        <w:rPr>
          <w:rFonts w:ascii="Calibri" w:hAnsi="Calibri" w:cs="Calibri" w:eastAsia="Calibri"/>
          <w:sz w:val="19"/>
          <w:szCs w:val="19"/>
          <w:spacing w:val="7"/>
          <w:w w:val="102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7"/>
          <w:w w:val="102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2"/>
          <w:b/>
          <w:bCs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</w:sectPr>
      </w:pPr>
      <w:rPr/>
    </w:p>
    <w:p>
      <w:pPr>
        <w:spacing w:before="31" w:after="0" w:line="193" w:lineRule="exact"/>
        <w:ind w:left="2657" w:right="-65"/>
        <w:jc w:val="left"/>
        <w:tabs>
          <w:tab w:pos="3220" w:val="left"/>
          <w:tab w:pos="4340" w:val="left"/>
        </w:tabs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w w:val="102"/>
        </w:rPr>
        <w:t> </w:t>
      </w:r>
      <w:r>
        <w:rPr>
          <w:rFonts w:ascii="Calibri" w:hAnsi="Calibri" w:cs="Calibri" w:eastAsia="Calibri"/>
          <w:sz w:val="16"/>
          <w:szCs w:val="16"/>
          <w:w w:val="100"/>
        </w:rPr>
        <w:tab/>
      </w:r>
      <w:r>
        <w:rPr>
          <w:rFonts w:ascii="Calibri" w:hAnsi="Calibri" w:cs="Calibri" w:eastAsia="Calibri"/>
          <w:sz w:val="16"/>
          <w:szCs w:val="16"/>
          <w:spacing w:val="6"/>
          <w:w w:val="100"/>
        </w:rPr>
        <w:t>1</w:t>
      </w:r>
      <w:r>
        <w:rPr>
          <w:rFonts w:ascii="Calibri" w:hAnsi="Calibri" w:cs="Calibri" w:eastAsia="Calibri"/>
          <w:sz w:val="16"/>
          <w:szCs w:val="16"/>
          <w:spacing w:val="6"/>
          <w:w w:val="100"/>
        </w:rPr>
        <w:t>0</w:t>
      </w:r>
      <w:r>
        <w:rPr>
          <w:rFonts w:ascii="Calibri" w:hAnsi="Calibri" w:cs="Calibri" w:eastAsia="Calibri"/>
          <w:sz w:val="16"/>
          <w:szCs w:val="16"/>
          <w:spacing w:val="-6"/>
          <w:w w:val="100"/>
        </w:rPr>
        <w:t>-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yr</w:t>
      </w:r>
      <w:r>
        <w:rPr>
          <w:rFonts w:ascii="Calibri" w:hAnsi="Calibri" w:cs="Calibri" w:eastAsia="Calibri"/>
          <w:sz w:val="16"/>
          <w:szCs w:val="16"/>
          <w:spacing w:val="-2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ab/>
      </w:r>
      <w:r>
        <w:rPr>
          <w:rFonts w:ascii="Calibri" w:hAnsi="Calibri" w:cs="Calibri" w:eastAsia="Calibri"/>
          <w:sz w:val="16"/>
          <w:szCs w:val="16"/>
          <w:spacing w:val="6"/>
          <w:w w:val="102"/>
        </w:rPr>
        <w:t>2</w:t>
      </w:r>
      <w:r>
        <w:rPr>
          <w:rFonts w:ascii="Calibri" w:hAnsi="Calibri" w:cs="Calibri" w:eastAsia="Calibri"/>
          <w:sz w:val="16"/>
          <w:szCs w:val="16"/>
          <w:spacing w:val="6"/>
          <w:w w:val="102"/>
        </w:rPr>
        <w:t>0</w:t>
      </w:r>
      <w:r>
        <w:rPr>
          <w:rFonts w:ascii="Calibri" w:hAnsi="Calibri" w:cs="Calibri" w:eastAsia="Calibri"/>
          <w:sz w:val="16"/>
          <w:szCs w:val="16"/>
          <w:spacing w:val="-6"/>
          <w:w w:val="102"/>
        </w:rPr>
        <w:t>-</w:t>
      </w:r>
      <w:r>
        <w:rPr>
          <w:rFonts w:ascii="Calibri" w:hAnsi="Calibri" w:cs="Calibri" w:eastAsia="Calibri"/>
          <w:sz w:val="16"/>
          <w:szCs w:val="16"/>
          <w:spacing w:val="0"/>
          <w:w w:val="102"/>
        </w:rPr>
        <w:t>yr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spacing w:before="31" w:after="0" w:line="193" w:lineRule="exact"/>
        <w:ind w:right="-20"/>
        <w:jc w:val="left"/>
        <w:tabs>
          <w:tab w:pos="540" w:val="left"/>
        </w:tabs>
        <w:rPr>
          <w:rFonts w:ascii="Calibri" w:hAnsi="Calibri" w:cs="Calibri" w:eastAsia="Calibri"/>
          <w:sz w:val="16"/>
          <w:szCs w:val="16"/>
        </w:rPr>
      </w:pPr>
      <w:rPr/>
      <w:r>
        <w:rPr/>
        <w:br w:type="column"/>
      </w:r>
      <w:r>
        <w:rPr>
          <w:rFonts w:ascii="Calibri" w:hAnsi="Calibri" w:cs="Calibri" w:eastAsia="Calibri"/>
          <w:sz w:val="16"/>
          <w:szCs w:val="16"/>
          <w:w w:val="102"/>
        </w:rPr>
        <w:t> </w:t>
      </w:r>
      <w:r>
        <w:rPr>
          <w:rFonts w:ascii="Calibri" w:hAnsi="Calibri" w:cs="Calibri" w:eastAsia="Calibri"/>
          <w:sz w:val="16"/>
          <w:szCs w:val="16"/>
          <w:w w:val="100"/>
        </w:rPr>
        <w:t>    </w:t>
      </w:r>
      <w:r>
        <w:rPr>
          <w:rFonts w:ascii="Calibri" w:hAnsi="Calibri" w:cs="Calibri" w:eastAsia="Calibri"/>
          <w:sz w:val="16"/>
          <w:szCs w:val="16"/>
          <w:spacing w:val="-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-8"/>
          <w:w w:val="102"/>
        </w:rPr>
      </w:r>
      <w:r>
        <w:rPr>
          <w:rFonts w:ascii="Calibri" w:hAnsi="Calibri" w:cs="Calibri" w:eastAsia="Calibri"/>
          <w:sz w:val="16"/>
          <w:szCs w:val="16"/>
          <w:spacing w:val="0"/>
          <w:w w:val="102"/>
          <w:u w:val="single" w:color="98B954"/>
        </w:rPr>
        <w:t> </w:t>
      </w:r>
      <w:r>
        <w:rPr>
          <w:rFonts w:ascii="Calibri" w:hAnsi="Calibri" w:cs="Calibri" w:eastAsia="Calibri"/>
          <w:sz w:val="16"/>
          <w:szCs w:val="16"/>
          <w:spacing w:val="16"/>
          <w:w w:val="100"/>
          <w:u w:val="single" w:color="98B954"/>
        </w:rPr>
        <w:t> </w:t>
      </w:r>
      <w:r>
        <w:rPr>
          <w:rFonts w:ascii="Calibri" w:hAnsi="Calibri" w:cs="Calibri" w:eastAsia="Calibri"/>
          <w:sz w:val="16"/>
          <w:szCs w:val="16"/>
          <w:spacing w:val="16"/>
          <w:w w:val="100"/>
          <w:u w:val="single" w:color="98B954"/>
        </w:rPr>
      </w:r>
      <w:r>
        <w:rPr>
          <w:rFonts w:ascii="Calibri" w:hAnsi="Calibri" w:cs="Calibri" w:eastAsia="Calibri"/>
          <w:sz w:val="16"/>
          <w:szCs w:val="16"/>
          <w:spacing w:val="16"/>
          <w:w w:val="100"/>
        </w:rPr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ab/>
      </w:r>
      <w:r>
        <w:rPr>
          <w:rFonts w:ascii="Calibri" w:hAnsi="Calibri" w:cs="Calibri" w:eastAsia="Calibri"/>
          <w:sz w:val="16"/>
          <w:szCs w:val="16"/>
          <w:spacing w:val="6"/>
          <w:w w:val="102"/>
        </w:rPr>
        <w:t>5</w:t>
      </w:r>
      <w:r>
        <w:rPr>
          <w:rFonts w:ascii="Calibri" w:hAnsi="Calibri" w:cs="Calibri" w:eastAsia="Calibri"/>
          <w:sz w:val="16"/>
          <w:szCs w:val="16"/>
          <w:spacing w:val="6"/>
          <w:w w:val="102"/>
        </w:rPr>
        <w:t>0</w:t>
      </w:r>
      <w:r>
        <w:rPr>
          <w:rFonts w:ascii="Calibri" w:hAnsi="Calibri" w:cs="Calibri" w:eastAsia="Calibri"/>
          <w:sz w:val="16"/>
          <w:szCs w:val="16"/>
          <w:spacing w:val="-6"/>
          <w:w w:val="102"/>
        </w:rPr>
        <w:t>-</w:t>
      </w:r>
      <w:r>
        <w:rPr>
          <w:rFonts w:ascii="Calibri" w:hAnsi="Calibri" w:cs="Calibri" w:eastAsia="Calibri"/>
          <w:sz w:val="16"/>
          <w:szCs w:val="16"/>
          <w:spacing w:val="0"/>
          <w:w w:val="102"/>
        </w:rPr>
        <w:t>yr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4714" w:space="218"/>
            <w:col w:w="3868"/>
          </w:cols>
        </w:sectPr>
      </w:pPr>
      <w:rPr/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0" w:lineRule="auto"/>
        <w:ind w:left="4200" w:right="3823"/>
        <w:jc w:val="center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85.958504pt;margin-top:-362.022614pt;width:422.214pt;height:312.601pt;mso-position-horizontal-relative:page;mso-position-vertical-relative:paragraph;z-index:-2997" coordorigin="1719,-7240" coordsize="8444,6252">
            <v:group style="position:absolute;left:2999;top:-3105;width:6678;height:2" coordorigin="2999,-3105" coordsize="6678,2">
              <v:shape style="position:absolute;left:2999;top:-3105;width:6678;height:2" coordorigin="2999,-3105" coordsize="6678,0" path="m2999,-3105l9677,-3105e" filled="f" stroked="t" strokeweight=".747849pt" strokecolor="#B9B9B9">
                <v:path arrowok="t"/>
              </v:shape>
            </v:group>
            <v:group style="position:absolute;left:2999;top:-3449;width:6678;height:2" coordorigin="2999,-3449" coordsize="6678,2">
              <v:shape style="position:absolute;left:2999;top:-3449;width:6678;height:2" coordorigin="2999,-3449" coordsize="6678,0" path="m2999,-3449l9677,-3449e" filled="f" stroked="t" strokeweight=".747849pt" strokecolor="#B9B9B9">
                <v:path arrowok="t"/>
              </v:shape>
            </v:group>
            <v:group style="position:absolute;left:2999;top:-3688;width:6678;height:2" coordorigin="2999,-3688" coordsize="6678,2">
              <v:shape style="position:absolute;left:2999;top:-3688;width:6678;height:2" coordorigin="2999,-3688" coordsize="6678,0" path="m2999,-3688l9677,-3688e" filled="f" stroked="t" strokeweight=".747849pt" strokecolor="#B9B9B9">
                <v:path arrowok="t"/>
              </v:shape>
            </v:group>
            <v:group style="position:absolute;left:2999;top:-3883;width:6678;height:2" coordorigin="2999,-3883" coordsize="6678,2">
              <v:shape style="position:absolute;left:2999;top:-3883;width:6678;height:2" coordorigin="2999,-3883" coordsize="6678,0" path="m2999,-3883l9677,-3883e" filled="f" stroked="t" strokeweight=".747849pt" strokecolor="#B9B9B9">
                <v:path arrowok="t"/>
              </v:shape>
            </v:group>
            <v:group style="position:absolute;left:2999;top:-4032;width:6678;height:2" coordorigin="2999,-4032" coordsize="6678,2">
              <v:shape style="position:absolute;left:2999;top:-4032;width:6678;height:2" coordorigin="2999,-4032" coordsize="6678,0" path="m2999,-4032l9677,-4032e" filled="f" stroked="t" strokeweight=".747849pt" strokecolor="#B9B9B9">
                <v:path arrowok="t"/>
              </v:shape>
            </v:group>
            <v:group style="position:absolute;left:2999;top:-4152;width:6678;height:2" coordorigin="2999,-4152" coordsize="6678,2">
              <v:shape style="position:absolute;left:2999;top:-4152;width:6678;height:2" coordorigin="2999,-4152" coordsize="6678,0" path="m2999,-4152l9677,-4152e" filled="f" stroked="t" strokeweight=".747849pt" strokecolor="#B9B9B9">
                <v:path arrowok="t"/>
              </v:shape>
            </v:group>
            <v:group style="position:absolute;left:2999;top:-4272;width:6678;height:2" coordorigin="2999,-4272" coordsize="6678,2">
              <v:shape style="position:absolute;left:2999;top:-4272;width:6678;height:2" coordorigin="2999,-4272" coordsize="6678,0" path="m2999,-4272l9677,-4272e" filled="f" stroked="t" strokeweight=".747849pt" strokecolor="#B9B9B9">
                <v:path arrowok="t"/>
              </v:shape>
            </v:group>
            <v:group style="position:absolute;left:2999;top:-4376;width:6678;height:2" coordorigin="2999,-4376" coordsize="6678,2">
              <v:shape style="position:absolute;left:2999;top:-4376;width:6678;height:2" coordorigin="2999,-4376" coordsize="6678,0" path="m2999,-4376l9677,-4376e" filled="f" stroked="t" strokeweight=".747849pt" strokecolor="#B9B9B9">
                <v:path arrowok="t"/>
              </v:shape>
            </v:group>
            <v:group style="position:absolute;left:2999;top:-4466;width:6678;height:2" coordorigin="2999,-4466" coordsize="6678,2">
              <v:shape style="position:absolute;left:2999;top:-4466;width:6678;height:2" coordorigin="2999,-4466" coordsize="6678,0" path="m2999,-4466l9677,-4466e" filled="f" stroked="t" strokeweight=".747849pt" strokecolor="#B9B9B9">
                <v:path arrowok="t"/>
              </v:shape>
            </v:group>
            <v:group style="position:absolute;left:2999;top:-5034;width:6678;height:2" coordorigin="2999,-5034" coordsize="6678,2">
              <v:shape style="position:absolute;left:2999;top:-5034;width:6678;height:2" coordorigin="2999,-5034" coordsize="6678,0" path="m2999,-5034l9677,-5034e" filled="f" stroked="t" strokeweight=".747849pt" strokecolor="#B9B9B9">
                <v:path arrowok="t"/>
              </v:shape>
            </v:group>
            <v:group style="position:absolute;left:2999;top:-5378;width:6678;height:2" coordorigin="2999,-5378" coordsize="6678,2">
              <v:shape style="position:absolute;left:2999;top:-5378;width:6678;height:2" coordorigin="2999,-5378" coordsize="6678,0" path="m2999,-5378l9677,-5378e" filled="f" stroked="t" strokeweight=".747849pt" strokecolor="#B9B9B9">
                <v:path arrowok="t"/>
              </v:shape>
            </v:group>
            <v:group style="position:absolute;left:2999;top:-5618;width:6678;height:2" coordorigin="2999,-5618" coordsize="6678,2">
              <v:shape style="position:absolute;left:2999;top:-5618;width:6678;height:2" coordorigin="2999,-5618" coordsize="6678,0" path="m2999,-5618l9677,-5618e" filled="f" stroked="t" strokeweight=".747849pt" strokecolor="#B9B9B9">
                <v:path arrowok="t"/>
              </v:shape>
            </v:group>
            <v:group style="position:absolute;left:2999;top:-5812;width:6678;height:2" coordorigin="2999,-5812" coordsize="6678,2">
              <v:shape style="position:absolute;left:2999;top:-5812;width:6678;height:2" coordorigin="2999,-5812" coordsize="6678,0" path="m2999,-5812l9677,-5812e" filled="f" stroked="t" strokeweight=".747849pt" strokecolor="#B9B9B9">
                <v:path arrowok="t"/>
              </v:shape>
            </v:group>
            <v:group style="position:absolute;left:2999;top:-5962;width:6678;height:2" coordorigin="2999,-5962" coordsize="6678,2">
              <v:shape style="position:absolute;left:2999;top:-5962;width:6678;height:2" coordorigin="2999,-5962" coordsize="6678,0" path="m2999,-5962l9677,-5962e" filled="f" stroked="t" strokeweight=".747849pt" strokecolor="#B9B9B9">
                <v:path arrowok="t"/>
              </v:shape>
            </v:group>
            <v:group style="position:absolute;left:2999;top:-6096;width:6678;height:2" coordorigin="2999,-6096" coordsize="6678,2">
              <v:shape style="position:absolute;left:2999;top:-6096;width:6678;height:2" coordorigin="2999,-6096" coordsize="6678,0" path="m2999,-6096l9677,-6096e" filled="f" stroked="t" strokeweight=".747849pt" strokecolor="#B9B9B9">
                <v:path arrowok="t"/>
              </v:shape>
            </v:group>
            <v:group style="position:absolute;left:2999;top:-6201;width:6678;height:2" coordorigin="2999,-6201" coordsize="6678,2">
              <v:shape style="position:absolute;left:2999;top:-6201;width:6678;height:2" coordorigin="2999,-6201" coordsize="6678,0" path="m2999,-6201l9677,-6201e" filled="f" stroked="t" strokeweight=".747849pt" strokecolor="#B9B9B9">
                <v:path arrowok="t"/>
              </v:shape>
            </v:group>
            <v:group style="position:absolute;left:2999;top:-6306;width:6678;height:2" coordorigin="2999,-6306" coordsize="6678,2">
              <v:shape style="position:absolute;left:2999;top:-6306;width:6678;height:2" coordorigin="2999,-6306" coordsize="6678,0" path="m2999,-6306l9677,-6306e" filled="f" stroked="t" strokeweight=".747849pt" strokecolor="#B9B9B9">
                <v:path arrowok="t"/>
              </v:shape>
            </v:group>
            <v:group style="position:absolute;left:2999;top:-6395;width:6678;height:2" coordorigin="2999,-6395" coordsize="6678,2">
              <v:shape style="position:absolute;left:2999;top:-6395;width:6678;height:2" coordorigin="2999,-6395" coordsize="6678,0" path="m2999,-6395l9677,-6395e" filled="f" stroked="t" strokeweight=".747849pt" strokecolor="#B9B9B9">
                <v:path arrowok="t"/>
              </v:shape>
            </v:group>
            <v:group style="position:absolute;left:3508;top:-6395;width:2;height:3874" coordorigin="3508,-6395" coordsize="2,3874">
              <v:shape style="position:absolute;left:3508;top:-6395;width:2;height:3874" coordorigin="3508,-6395" coordsize="0,3874" path="m3508,-6395l3508,-2522e" filled="f" stroked="t" strokeweight=".748612pt" strokecolor="#B9B9B9">
                <v:path arrowok="t"/>
              </v:shape>
            </v:group>
            <v:group style="position:absolute;left:3793;top:-6395;width:2;height:3874" coordorigin="3793,-6395" coordsize="2,3874">
              <v:shape style="position:absolute;left:3793;top:-6395;width:2;height:3874" coordorigin="3793,-6395" coordsize="0,3874" path="m3793,-6395l3793,-2522e" filled="f" stroked="t" strokeweight=".748612pt" strokecolor="#B9B9B9">
                <v:path arrowok="t"/>
              </v:shape>
            </v:group>
            <v:group style="position:absolute;left:4002;top:-6395;width:2;height:3874" coordorigin="4002,-6395" coordsize="2,3874">
              <v:shape style="position:absolute;left:4002;top:-6395;width:2;height:3874" coordorigin="4002,-6395" coordsize="0,3874" path="m4002,-6395l4002,-2522e" filled="f" stroked="t" strokeweight=".748612pt" strokecolor="#B9B9B9">
                <v:path arrowok="t"/>
              </v:shape>
            </v:group>
            <v:group style="position:absolute;left:4167;top:-6395;width:2;height:3874" coordorigin="4167,-6395" coordsize="2,3874">
              <v:shape style="position:absolute;left:4167;top:-6395;width:2;height:3874" coordorigin="4167,-6395" coordsize="0,3874" path="m4167,-6395l4167,-2522e" filled="f" stroked="t" strokeweight=".748612pt" strokecolor="#B9B9B9">
                <v:path arrowok="t"/>
              </v:shape>
            </v:group>
            <v:group style="position:absolute;left:4302;top:-6395;width:2;height:3874" coordorigin="4302,-6395" coordsize="2,3874">
              <v:shape style="position:absolute;left:4302;top:-6395;width:2;height:3874" coordorigin="4302,-6395" coordsize="0,3874" path="m4302,-6395l4302,-2522e" filled="f" stroked="t" strokeweight=".748612pt" strokecolor="#B9B9B9">
                <v:path arrowok="t"/>
              </v:shape>
            </v:group>
            <v:group style="position:absolute;left:4407;top:-6395;width:2;height:3874" coordorigin="4407,-6395" coordsize="2,3874">
              <v:shape style="position:absolute;left:4407;top:-6395;width:2;height:3874" coordorigin="4407,-6395" coordsize="0,3874" path="m4407,-6395l4407,-2522e" filled="f" stroked="t" strokeweight=".748612pt" strokecolor="#B9B9B9">
                <v:path arrowok="t"/>
              </v:shape>
            </v:group>
            <v:group style="position:absolute;left:4512;top:-6395;width:2;height:3874" coordorigin="4512,-6395" coordsize="2,3874">
              <v:shape style="position:absolute;left:4512;top:-6395;width:2;height:3874" coordorigin="4512,-6395" coordsize="0,3874" path="m4512,-6395l4512,-2522e" filled="f" stroked="t" strokeweight=".748612pt" strokecolor="#B9B9B9">
                <v:path arrowok="t"/>
              </v:shape>
            </v:group>
            <v:group style="position:absolute;left:4586;top:-6395;width:2;height:3874" coordorigin="4586,-6395" coordsize="2,3874">
              <v:shape style="position:absolute;left:4586;top:-6395;width:2;height:3874" coordorigin="4586,-6395" coordsize="0,3874" path="m4586,-6395l4586,-2522e" filled="f" stroked="t" strokeweight=".748612pt" strokecolor="#B9B9B9">
                <v:path arrowok="t"/>
              </v:shape>
            </v:group>
            <v:group style="position:absolute;left:4676;top:-6395;width:2;height:3874" coordorigin="4676,-6395" coordsize="2,3874">
              <v:shape style="position:absolute;left:4676;top:-6395;width:2;height:3874" coordorigin="4676,-6395" coordsize="0,3874" path="m4676,-6395l4676,-2522e" filled="f" stroked="t" strokeweight=".748612pt" strokecolor="#B9B9B9">
                <v:path arrowok="t"/>
              </v:shape>
            </v:group>
            <v:group style="position:absolute;left:5170;top:-6395;width:2;height:3874" coordorigin="5170,-6395" coordsize="2,3874">
              <v:shape style="position:absolute;left:5170;top:-6395;width:2;height:3874" coordorigin="5170,-6395" coordsize="0,3874" path="m5170,-6395l5170,-2522e" filled="f" stroked="t" strokeweight=".748612pt" strokecolor="#B9B9B9">
                <v:path arrowok="t"/>
              </v:shape>
            </v:group>
            <v:group style="position:absolute;left:5470;top:-6395;width:2;height:3874" coordorigin="5470,-6395" coordsize="2,3874">
              <v:shape style="position:absolute;left:5470;top:-6395;width:2;height:3874" coordorigin="5470,-6395" coordsize="0,3874" path="m5470,-6395l5470,-2522e" filled="f" stroked="t" strokeweight=".748612pt" strokecolor="#B9B9B9">
                <v:path arrowok="t"/>
              </v:shape>
            </v:group>
            <v:group style="position:absolute;left:5679;top:-6395;width:2;height:3874" coordorigin="5679,-6395" coordsize="2,3874">
              <v:shape style="position:absolute;left:5679;top:-6395;width:2;height:3874" coordorigin="5679,-6395" coordsize="0,3874" path="m5679,-6395l5679,-2522e" filled="f" stroked="t" strokeweight=".748612pt" strokecolor="#B9B9B9">
                <v:path arrowok="t"/>
              </v:shape>
            </v:group>
            <v:group style="position:absolute;left:5829;top:-6395;width:2;height:3874" coordorigin="5829,-6395" coordsize="2,3874">
              <v:shape style="position:absolute;left:5829;top:-6395;width:2;height:3874" coordorigin="5829,-6395" coordsize="0,3874" path="m5829,-6395l5829,-2522e" filled="f" stroked="t" strokeweight=".748612pt" strokecolor="#B9B9B9">
                <v:path arrowok="t"/>
              </v:shape>
            </v:group>
            <v:group style="position:absolute;left:5964;top:-6395;width:2;height:3874" coordorigin="5964,-6395" coordsize="2,3874">
              <v:shape style="position:absolute;left:5964;top:-6395;width:2;height:3874" coordorigin="5964,-6395" coordsize="0,3874" path="m5964,-6395l5964,-2522e" filled="f" stroked="t" strokeweight=".748612pt" strokecolor="#B9B9B9">
                <v:path arrowok="t"/>
              </v:shape>
            </v:group>
            <v:group style="position:absolute;left:6084;top:-6395;width:2;height:3874" coordorigin="6084,-6395" coordsize="2,3874">
              <v:shape style="position:absolute;left:6084;top:-6395;width:2;height:3874" coordorigin="6084,-6395" coordsize="0,3874" path="m6084,-6395l6084,-2522e" filled="f" stroked="t" strokeweight=".748612pt" strokecolor="#B9B9B9">
                <v:path arrowok="t"/>
              </v:shape>
            </v:group>
            <v:group style="position:absolute;left:6173;top:-6395;width:2;height:3874" coordorigin="6173,-6395" coordsize="2,3874">
              <v:shape style="position:absolute;left:6173;top:-6395;width:2;height:3874" coordorigin="6173,-6395" coordsize="0,3874" path="m6173,-6395l6173,-2522e" filled="f" stroked="t" strokeweight=".748612pt" strokecolor="#B9B9B9">
                <v:path arrowok="t"/>
              </v:shape>
            </v:group>
            <v:group style="position:absolute;left:6263;top:-6395;width:2;height:3874" coordorigin="6263,-6395" coordsize="2,3874">
              <v:shape style="position:absolute;left:6263;top:-6395;width:2;height:3874" coordorigin="6263,-6395" coordsize="0,3874" path="m6263,-6395l6263,-2522e" filled="f" stroked="t" strokeweight=".748612pt" strokecolor="#B9B9B9">
                <v:path arrowok="t"/>
              </v:shape>
            </v:group>
            <v:group style="position:absolute;left:6338;top:-6395;width:2;height:3874" coordorigin="6338,-6395" coordsize="2,3874">
              <v:shape style="position:absolute;left:6338;top:-6395;width:2;height:3874" coordorigin="6338,-6395" coordsize="0,3874" path="m6338,-6395l6338,-2522e" filled="f" stroked="t" strokeweight=".748612pt" strokecolor="#B9B9B9">
                <v:path arrowok="t"/>
              </v:shape>
            </v:group>
            <v:group style="position:absolute;left:6847;top:-6395;width:2;height:3874" coordorigin="6847,-6395" coordsize="2,3874">
              <v:shape style="position:absolute;left:6847;top:-6395;width:2;height:3874" coordorigin="6847,-6395" coordsize="0,3874" path="m6847,-6395l6847,-2522e" filled="f" stroked="t" strokeweight=".748612pt" strokecolor="#B9B9B9">
                <v:path arrowok="t"/>
              </v:shape>
            </v:group>
            <v:group style="position:absolute;left:7132;top:-6395;width:2;height:3874" coordorigin="7132,-6395" coordsize="2,3874">
              <v:shape style="position:absolute;left:7132;top:-6395;width:2;height:3874" coordorigin="7132,-6395" coordsize="0,3874" path="m7132,-6395l7132,-2522e" filled="f" stroked="t" strokeweight=".748612pt" strokecolor="#B9B9B9">
                <v:path arrowok="t"/>
              </v:shape>
            </v:group>
            <v:group style="position:absolute;left:7341;top:-6395;width:2;height:3874" coordorigin="7341,-6395" coordsize="2,3874">
              <v:shape style="position:absolute;left:7341;top:-6395;width:2;height:3874" coordorigin="7341,-6395" coordsize="0,3874" path="m7341,-6395l7341,-2522e" filled="f" stroked="t" strokeweight=".748612pt" strokecolor="#B9B9B9">
                <v:path arrowok="t"/>
              </v:shape>
            </v:group>
            <v:group style="position:absolute;left:7506;top:-6395;width:2;height:3874" coordorigin="7506,-6395" coordsize="2,3874">
              <v:shape style="position:absolute;left:7506;top:-6395;width:2;height:3874" coordorigin="7506,-6395" coordsize="0,3874" path="m7506,-6395l7506,-2522e" filled="f" stroked="t" strokeweight=".748612pt" strokecolor="#B9B9B9">
                <v:path arrowok="t"/>
              </v:shape>
            </v:group>
            <v:group style="position:absolute;left:7641;top:-6395;width:2;height:3874" coordorigin="7641,-6395" coordsize="2,3874">
              <v:shape style="position:absolute;left:7641;top:-6395;width:2;height:3874" coordorigin="7641,-6395" coordsize="0,3874" path="m7641,-6395l7641,-2522e" filled="f" stroked="t" strokeweight=".748612pt" strokecolor="#B9B9B9">
                <v:path arrowok="t"/>
              </v:shape>
            </v:group>
            <v:group style="position:absolute;left:7746;top:-6395;width:2;height:3874" coordorigin="7746,-6395" coordsize="2,3874">
              <v:shape style="position:absolute;left:7746;top:-6395;width:2;height:3874" coordorigin="7746,-6395" coordsize="0,3874" path="m7746,-6395l7746,-2522e" filled="f" stroked="t" strokeweight=".748612pt" strokecolor="#B9B9B9">
                <v:path arrowok="t"/>
              </v:shape>
            </v:group>
            <v:group style="position:absolute;left:7850;top:-6395;width:2;height:3874" coordorigin="7850,-6395" coordsize="2,3874">
              <v:shape style="position:absolute;left:7850;top:-6395;width:2;height:3874" coordorigin="7850,-6395" coordsize="0,3874" path="m7850,-6395l7850,-2522e" filled="f" stroked="t" strokeweight=".748612pt" strokecolor="#B9B9B9">
                <v:path arrowok="t"/>
              </v:shape>
            </v:group>
            <v:group style="position:absolute;left:7925;top:-6395;width:2;height:3874" coordorigin="7925,-6395" coordsize="2,3874">
              <v:shape style="position:absolute;left:7925;top:-6395;width:2;height:3874" coordorigin="7925,-6395" coordsize="0,3874" path="m7925,-6395l7925,-2522e" filled="f" stroked="t" strokeweight=".748612pt" strokecolor="#B9B9B9">
                <v:path arrowok="t"/>
              </v:shape>
            </v:group>
            <v:group style="position:absolute;left:8000;top:-6395;width:2;height:3874" coordorigin="8000,-6395" coordsize="2,3874">
              <v:shape style="position:absolute;left:8000;top:-6395;width:2;height:3874" coordorigin="8000,-6395" coordsize="0,3874" path="m8000,-6395l8000,-2522e" filled="f" stroked="t" strokeweight=".748612pt" strokecolor="#B9B9B9">
                <v:path arrowok="t"/>
              </v:shape>
            </v:group>
            <v:group style="position:absolute;left:8509;top:-6395;width:2;height:3874" coordorigin="8509,-6395" coordsize="2,3874">
              <v:shape style="position:absolute;left:8509;top:-6395;width:2;height:3874" coordorigin="8509,-6395" coordsize="0,3874" path="m8509,-6395l8509,-2522e" filled="f" stroked="t" strokeweight=".748612pt" strokecolor="#B9B9B9">
                <v:path arrowok="t"/>
              </v:shape>
            </v:group>
            <v:group style="position:absolute;left:8809;top:-6395;width:2;height:3874" coordorigin="8809,-6395" coordsize="2,3874">
              <v:shape style="position:absolute;left:8809;top:-6395;width:2;height:3874" coordorigin="8809,-6395" coordsize="0,3874" path="m8809,-6395l8809,-2522e" filled="f" stroked="t" strokeweight=".748612pt" strokecolor="#B9B9B9">
                <v:path arrowok="t"/>
              </v:shape>
            </v:group>
            <v:group style="position:absolute;left:9018;top:-6395;width:2;height:3874" coordorigin="9018,-6395" coordsize="2,3874">
              <v:shape style="position:absolute;left:9018;top:-6395;width:2;height:3874" coordorigin="9018,-6395" coordsize="0,3874" path="m9018,-6395l9018,-2522e" filled="f" stroked="t" strokeweight=".748612pt" strokecolor="#B9B9B9">
                <v:path arrowok="t"/>
              </v:shape>
            </v:group>
            <v:group style="position:absolute;left:9168;top:-6395;width:2;height:3874" coordorigin="9168,-6395" coordsize="2,3874">
              <v:shape style="position:absolute;left:9168;top:-6395;width:2;height:3874" coordorigin="9168,-6395" coordsize="0,3874" path="m9168,-6395l9168,-2522e" filled="f" stroked="t" strokeweight=".748612pt" strokecolor="#B9B9B9">
                <v:path arrowok="t"/>
              </v:shape>
            </v:group>
            <v:group style="position:absolute;left:9303;top:-6395;width:2;height:3874" coordorigin="9303,-6395" coordsize="2,3874">
              <v:shape style="position:absolute;left:9303;top:-6395;width:2;height:3874" coordorigin="9303,-6395" coordsize="0,3874" path="m9303,-6395l9303,-2522e" filled="f" stroked="t" strokeweight=".748612pt" strokecolor="#B9B9B9">
                <v:path arrowok="t"/>
              </v:shape>
            </v:group>
            <v:group style="position:absolute;left:9422;top:-6395;width:2;height:3874" coordorigin="9422,-6395" coordsize="2,3874">
              <v:shape style="position:absolute;left:9422;top:-6395;width:2;height:3874" coordorigin="9422,-6395" coordsize="0,3874" path="m9422,-6395l9422,-2522e" filled="f" stroked="t" strokeweight=".748612pt" strokecolor="#B9B9B9">
                <v:path arrowok="t"/>
              </v:shape>
            </v:group>
            <v:group style="position:absolute;left:9512;top:-6395;width:2;height:3874" coordorigin="9512,-6395" coordsize="2,3874">
              <v:shape style="position:absolute;left:9512;top:-6395;width:2;height:3874" coordorigin="9512,-6395" coordsize="0,3874" path="m9512,-6395l9512,-2522e" filled="f" stroked="t" strokeweight=".748612pt" strokecolor="#B9B9B9">
                <v:path arrowok="t"/>
              </v:shape>
            </v:group>
            <v:group style="position:absolute;left:9602;top:-6395;width:2;height:3874" coordorigin="9602,-6395" coordsize="2,3874">
              <v:shape style="position:absolute;left:9602;top:-6395;width:2;height:3874" coordorigin="9602,-6395" coordsize="0,3874" path="m9602,-6395l9602,-2522e" filled="f" stroked="t" strokeweight=".748612pt" strokecolor="#B9B9B9">
                <v:path arrowok="t"/>
              </v:shape>
            </v:group>
            <v:group style="position:absolute;left:9677;top:-6395;width:2;height:3874" coordorigin="9677,-6395" coordsize="2,3874">
              <v:shape style="position:absolute;left:9677;top:-6395;width:2;height:3874" coordorigin="9677,-6395" coordsize="0,3874" path="m9677,-6395l9677,-2522e" filled="f" stroked="t" strokeweight=".748612pt" strokecolor="#B9B9B9">
                <v:path arrowok="t"/>
              </v:shape>
            </v:group>
            <v:group style="position:absolute;left:2999;top:-6395;width:2;height:3949" coordorigin="2999,-6395" coordsize="2,3949">
              <v:shape style="position:absolute;left:2999;top:-6395;width:2;height:3949" coordorigin="2999,-6395" coordsize="0,3949" path="m2999,-2447l2999,-6395e" filled="f" stroked="t" strokeweight=".748612pt" strokecolor="#878787">
                <v:path arrowok="t"/>
              </v:shape>
            </v:group>
            <v:group style="position:absolute;left:2939;top:-2522;width:6738;height:2" coordorigin="2939,-2522" coordsize="6738,2">
              <v:shape style="position:absolute;left:2939;top:-2522;width:6738;height:2" coordorigin="2939,-2522" coordsize="6738,0" path="m2939,-2522l9677,-2522e" filled="f" stroked="t" strokeweight=".747849pt" strokecolor="#878787">
                <v:path arrowok="t"/>
              </v:shape>
            </v:group>
            <v:group style="position:absolute;left:2939;top:-4466;width:60;height:2" coordorigin="2939,-4466" coordsize="60,2">
              <v:shape style="position:absolute;left:2939;top:-4466;width:60;height:2" coordorigin="2939,-4466" coordsize="60,0" path="m2939,-4466l2999,-4466e" filled="f" stroked="t" strokeweight=".747849pt" strokecolor="#878787">
                <v:path arrowok="t"/>
              </v:shape>
            </v:group>
            <v:group style="position:absolute;left:2939;top:-6395;width:60;height:2" coordorigin="2939,-6395" coordsize="60,2">
              <v:shape style="position:absolute;left:2939;top:-6395;width:60;height:2" coordorigin="2939,-6395" coordsize="60,0" path="m2939,-6395l2999,-6395e" filled="f" stroked="t" strokeweight=".747849pt" strokecolor="#878787">
                <v:path arrowok="t"/>
              </v:shape>
            </v:group>
            <v:group style="position:absolute;left:4676;top:-2522;width:2;height:75" coordorigin="4676,-2522" coordsize="2,75">
              <v:shape style="position:absolute;left:4676;top:-2522;width:2;height:75" coordorigin="4676,-2522" coordsize="0,75" path="m4676,-2522l4676,-2447e" filled="f" stroked="t" strokeweight=".748612pt" strokecolor="#878787">
                <v:path arrowok="t"/>
              </v:shape>
            </v:group>
            <v:group style="position:absolute;left:6338;top:-2522;width:2;height:75" coordorigin="6338,-2522" coordsize="2,75">
              <v:shape style="position:absolute;left:6338;top:-2522;width:2;height:75" coordorigin="6338,-2522" coordsize="0,75" path="m6338,-2522l6338,-2447e" filled="f" stroked="t" strokeweight=".748612pt" strokecolor="#878787">
                <v:path arrowok="t"/>
              </v:shape>
            </v:group>
            <v:group style="position:absolute;left:8000;top:-2522;width:2;height:75" coordorigin="8000,-2522" coordsize="2,75">
              <v:shape style="position:absolute;left:8000;top:-2522;width:2;height:75" coordorigin="8000,-2522" coordsize="0,75" path="m8000,-2522l8000,-2447e" filled="f" stroked="t" strokeweight=".748612pt" strokecolor="#878787">
                <v:path arrowok="t"/>
              </v:shape>
            </v:group>
            <v:group style="position:absolute;left:9677;top:-2522;width:2;height:75" coordorigin="9677,-2522" coordsize="2,75">
              <v:shape style="position:absolute;left:9677;top:-2522;width:2;height:75" coordorigin="9677,-2522" coordsize="0,75" path="m9677,-2522l9677,-2447e" filled="f" stroked="t" strokeweight=".748612pt" strokecolor="#878787">
                <v:path arrowok="t"/>
              </v:shape>
            </v:group>
            <v:group style="position:absolute;left:4961;top:-5528;width:3309;height:2722" coordorigin="4961,-5528" coordsize="3309,2722">
              <v:shape style="position:absolute;left:4961;top:-5528;width:3309;height:2722" coordorigin="4961,-5528" coordsize="3309,2722" path="m8270,-2806l7266,-3793,5964,-4840,5470,-5169,4961,-5528e" filled="f" stroked="t" strokeweight=".748156pt" strokecolor="#000000">
                <v:path arrowok="t"/>
                <v:stroke dashstyle="longDash"/>
              </v:shape>
            </v:group>
            <v:group style="position:absolute;left:8240;top:-2836;width:60;height:60" coordorigin="8240,-2836" coordsize="60,60">
              <v:shape style="position:absolute;left:8240;top:-2836;width:60;height:60" coordorigin="8240,-2836" coordsize="60,60" path="m8270,-2776l8240,-2806,8270,-2836,8299,-2806,8270,-2776e" filled="t" fillcolor="#4F81BD" stroked="f">
                <v:path arrowok="t"/>
                <v:fill/>
              </v:shape>
            </v:group>
            <v:group style="position:absolute;left:8240;top:-2806;width:30;height:30" coordorigin="8240,-2806" coordsize="30,30">
              <v:shape style="position:absolute;left:8240;top:-2806;width:30;height:30" coordorigin="8240,-2806" coordsize="30,30" path="m8270,-2776l8240,-2806e" filled="f" stroked="t" strokeweight=".748229pt" strokecolor="#4A7EBB">
                <v:path arrowok="t"/>
              </v:shape>
            </v:group>
            <v:group style="position:absolute;left:8240;top:-2836;width:30;height:30" coordorigin="8240,-2836" coordsize="30,30">
              <v:shape style="position:absolute;left:8240;top:-2836;width:30;height:30" coordorigin="8240,-2836" coordsize="30,30" path="m8240,-2806l8270,-2836e" filled="f" stroked="t" strokeweight=".748229pt" strokecolor="#4A7EBB">
                <v:path arrowok="t"/>
              </v:shape>
            </v:group>
            <v:group style="position:absolute;left:8270;top:-2836;width:30;height:30" coordorigin="8270,-2836" coordsize="30,30">
              <v:shape style="position:absolute;left:8270;top:-2836;width:30;height:30" coordorigin="8270,-2836" coordsize="30,30" path="m8270,-2836l8299,-2806e" filled="f" stroked="t" strokeweight=".748229pt" strokecolor="#4A7EBB">
                <v:path arrowok="t"/>
              </v:shape>
            </v:group>
            <v:group style="position:absolute;left:7235;top:-3817;width:60;height:60" coordorigin="7235,-3817" coordsize="60,60">
              <v:shape style="position:absolute;left:7235;top:-3817;width:60;height:60" coordorigin="7235,-3817" coordsize="60,60" path="m7265,-3757l7235,-3787,7265,-3817,7294,-3787,7265,-3757e" filled="t" fillcolor="#4F81BD" stroked="f">
                <v:path arrowok="t"/>
                <v:fill/>
              </v:shape>
            </v:group>
            <v:group style="position:absolute;left:7235;top:-3787;width:30;height:30" coordorigin="7235,-3787" coordsize="30,30">
              <v:shape style="position:absolute;left:7235;top:-3787;width:30;height:30" coordorigin="7235,-3787" coordsize="30,30" path="m7265,-3757l7235,-3787e" filled="f" stroked="t" strokeweight=".748229pt" strokecolor="#4A7EBB">
                <v:path arrowok="t"/>
              </v:shape>
            </v:group>
            <v:group style="position:absolute;left:7235;top:-3817;width:30;height:30" coordorigin="7235,-3817" coordsize="30,30">
              <v:shape style="position:absolute;left:7235;top:-3817;width:30;height:30" coordorigin="7235,-3817" coordsize="30,30" path="m7235,-3787l7265,-3817e" filled="f" stroked="t" strokeweight=".748229pt" strokecolor="#4A7EBB">
                <v:path arrowok="t"/>
              </v:shape>
            </v:group>
            <v:group style="position:absolute;left:7265;top:-3817;width:30;height:30" coordorigin="7265,-3817" coordsize="30,30">
              <v:shape style="position:absolute;left:7265;top:-3817;width:30;height:30" coordorigin="7265,-3817" coordsize="30,30" path="m7265,-3817l7295,-3787e" filled="f" stroked="t" strokeweight=".748229pt" strokecolor="#4A7EBB">
                <v:path arrowok="t"/>
              </v:shape>
            </v:group>
            <v:group style="position:absolute;left:5936;top:-4874;width:60;height:60" coordorigin="5936,-4874" coordsize="60,60">
              <v:shape style="position:absolute;left:5936;top:-4874;width:60;height:60" coordorigin="5936,-4874" coordsize="60,60" path="m5966,-4814l5936,-4844,5966,-4874,5996,-4844,5966,-4814e" filled="t" fillcolor="#4F81BD" stroked="f">
                <v:path arrowok="t"/>
                <v:fill/>
              </v:shape>
            </v:group>
            <v:group style="position:absolute;left:5936;top:-4844;width:30;height:30" coordorigin="5936,-4844" coordsize="30,30">
              <v:shape style="position:absolute;left:5936;top:-4844;width:30;height:30" coordorigin="5936,-4844" coordsize="30,30" path="m5966,-4814l5936,-4844e" filled="f" stroked="t" strokeweight=".748229pt" strokecolor="#4A7EBB">
                <v:path arrowok="t"/>
              </v:shape>
            </v:group>
            <v:group style="position:absolute;left:5936;top:-4874;width:30;height:30" coordorigin="5936,-4874" coordsize="30,30">
              <v:shape style="position:absolute;left:5936;top:-4874;width:30;height:30" coordorigin="5936,-4874" coordsize="30,30" path="m5936,-4844l5966,-4874e" filled="f" stroked="t" strokeweight=".748229pt" strokecolor="#4A7EBB">
                <v:path arrowok="t"/>
              </v:shape>
            </v:group>
            <v:group style="position:absolute;left:5966;top:-4874;width:30;height:30" coordorigin="5966,-4874" coordsize="30,30">
              <v:shape style="position:absolute;left:5966;top:-4874;width:30;height:30" coordorigin="5966,-4874" coordsize="30,30" path="m5966,-4874l5996,-4844e" filled="f" stroked="t" strokeweight=".748229pt" strokecolor="#4A7EBB">
                <v:path arrowok="t"/>
              </v:shape>
            </v:group>
            <v:group style="position:absolute;left:5433;top:-5195;width:60;height:60" coordorigin="5433,-5195" coordsize="60,60">
              <v:shape style="position:absolute;left:5433;top:-5195;width:60;height:60" coordorigin="5433,-5195" coordsize="60,60" path="m5463,-5136l5433,-5165,5463,-5195,5493,-5165,5463,-5136e" filled="t" fillcolor="#4F81BD" stroked="f">
                <v:path arrowok="t"/>
                <v:fill/>
              </v:shape>
            </v:group>
            <v:group style="position:absolute;left:5433;top:-5165;width:30;height:30" coordorigin="5433,-5165" coordsize="30,30">
              <v:shape style="position:absolute;left:5433;top:-5165;width:30;height:30" coordorigin="5433,-5165" coordsize="30,30" path="m5463,-5136l5433,-5165e" filled="f" stroked="t" strokeweight=".748229pt" strokecolor="#4A7EBB">
                <v:path arrowok="t"/>
              </v:shape>
            </v:group>
            <v:group style="position:absolute;left:5433;top:-5195;width:30;height:30" coordorigin="5433,-5195" coordsize="30,30">
              <v:shape style="position:absolute;left:5433;top:-5195;width:30;height:30" coordorigin="5433,-5195" coordsize="30,30" path="m5433,-5165l5463,-5195e" filled="f" stroked="t" strokeweight=".748229pt" strokecolor="#4A7EBB">
                <v:path arrowok="t"/>
              </v:shape>
            </v:group>
            <v:group style="position:absolute;left:5463;top:-5195;width:30;height:30" coordorigin="5463,-5195" coordsize="30,30">
              <v:shape style="position:absolute;left:5463;top:-5195;width:30;height:30" coordorigin="5463,-5195" coordsize="30,30" path="m5463,-5195l5493,-5165e" filled="f" stroked="t" strokeweight=".748229pt" strokecolor="#4A7EBB">
                <v:path arrowok="t"/>
              </v:shape>
            </v:group>
            <v:group style="position:absolute;left:4931;top:-5558;width:60;height:60" coordorigin="4931,-5558" coordsize="60,60">
              <v:shape style="position:absolute;left:4931;top:-5558;width:60;height:60" coordorigin="4931,-5558" coordsize="60,60" path="m4961,-5498l4931,-5528,4961,-5558,4991,-5528,4961,-5498e" filled="t" fillcolor="#4F81BD" stroked="f">
                <v:path arrowok="t"/>
                <v:fill/>
              </v:shape>
            </v:group>
            <v:group style="position:absolute;left:4931;top:-5528;width:30;height:30" coordorigin="4931,-5528" coordsize="30,30">
              <v:shape style="position:absolute;left:4931;top:-5528;width:30;height:30" coordorigin="4931,-5528" coordsize="30,30" path="m4961,-5498l4931,-5528e" filled="f" stroked="t" strokeweight=".748229pt" strokecolor="#4A7EBB">
                <v:path arrowok="t"/>
              </v:shape>
            </v:group>
            <v:group style="position:absolute;left:4931;top:-5558;width:30;height:30" coordorigin="4931,-5558" coordsize="30,30">
              <v:shape style="position:absolute;left:4931;top:-5558;width:30;height:30" coordorigin="4931,-5558" coordsize="30,30" path="m4931,-5528l4961,-5558e" filled="f" stroked="t" strokeweight=".748229pt" strokecolor="#4A7EBB">
                <v:path arrowok="t"/>
              </v:shape>
            </v:group>
            <v:group style="position:absolute;left:4961;top:-5558;width:30;height:30" coordorigin="4961,-5558" coordsize="30,30">
              <v:shape style="position:absolute;left:4961;top:-5558;width:30;height:30" coordorigin="4961,-5558" coordsize="30,30" path="m4961,-5558l4991,-5528e" filled="f" stroked="t" strokeweight=".748229pt" strokecolor="#4A7EBB">
                <v:path arrowok="t"/>
              </v:shape>
            </v:group>
            <v:group style="position:absolute;left:4961;top:-5648;width:3309;height:2767" coordorigin="4961,-5648" coordsize="3309,2767">
              <v:shape style="position:absolute;left:4961;top:-5648;width:3309;height:2767" coordorigin="4961,-5648" coordsize="3309,2767" path="m8270,-2881l7266,-3898,5964,-4945,5470,-5289,4961,-5648e" filled="f" stroked="t" strokeweight=".748163pt" strokecolor="#000000">
                <v:path arrowok="t"/>
              </v:shape>
            </v:group>
            <v:group style="position:absolute;left:8240;top:-2910;width:60;height:60" coordorigin="8240,-2910" coordsize="60,60">
              <v:shape style="position:absolute;left:8240;top:-2910;width:60;height:60" coordorigin="8240,-2910" coordsize="60,60" path="m8240,-2881l8299,-2881e" filled="f" stroked="t" strokeweight="3.091394pt" strokecolor="#C0504D">
                <v:path arrowok="t"/>
              </v:shape>
            </v:group>
            <v:group style="position:absolute;left:8240;top:-2910;width:60;height:60" coordorigin="8240,-2910" coordsize="60,60">
              <v:shape style="position:absolute;left:8240;top:-2910;width:60;height:60" coordorigin="8240,-2910" coordsize="60,60" path="m8240,-2910l8299,-2910,8299,-2851,8240,-2851,8240,-2910xe" filled="f" stroked="t" strokeweight=".74823pt" strokecolor="#BE4B48">
                <v:path arrowok="t"/>
              </v:shape>
            </v:group>
            <v:group style="position:absolute;left:7236;top:-3927;width:60;height:60" coordorigin="7236,-3927" coordsize="60,60">
              <v:shape style="position:absolute;left:7236;top:-3927;width:60;height:60" coordorigin="7236,-3927" coordsize="60,60" path="m7236,-3898l7296,-3898e" filled="f" stroked="t" strokeweight="3.092142pt" strokecolor="#C0504D">
                <v:path arrowok="t"/>
              </v:shape>
            </v:group>
            <v:group style="position:absolute;left:7236;top:-3927;width:60;height:60" coordorigin="7236,-3927" coordsize="60,60">
              <v:shape style="position:absolute;left:7236;top:-3927;width:60;height:60" coordorigin="7236,-3927" coordsize="60,60" path="m7236,-3927l7296,-3927,7296,-3868,7236,-3868,7236,-3927xe" filled="f" stroked="t" strokeweight=".74823pt" strokecolor="#BE4B48">
                <v:path arrowok="t"/>
              </v:shape>
            </v:group>
            <v:group style="position:absolute;left:5934;top:-4974;width:60;height:60" coordorigin="5934,-4974" coordsize="60,60">
              <v:shape style="position:absolute;left:5934;top:-4974;width:60;height:60" coordorigin="5934,-4974" coordsize="60,60" path="m5934,-4945l5994,-4945e" filled="f" stroked="t" strokeweight="3.091394pt" strokecolor="#C0504D">
                <v:path arrowok="t"/>
              </v:shape>
            </v:group>
            <v:group style="position:absolute;left:5934;top:-4974;width:60;height:60" coordorigin="5934,-4974" coordsize="60,60">
              <v:shape style="position:absolute;left:5934;top:-4974;width:60;height:60" coordorigin="5934,-4974" coordsize="60,60" path="m5934,-4974l5994,-4974,5994,-4915,5934,-4915,5934,-4974xe" filled="f" stroked="t" strokeweight=".74823pt" strokecolor="#BE4B48">
                <v:path arrowok="t"/>
              </v:shape>
            </v:group>
            <v:group style="position:absolute;left:5440;top:-5318;width:60;height:60" coordorigin="5440,-5318" coordsize="60,60">
              <v:shape style="position:absolute;left:5440;top:-5318;width:60;height:60" coordorigin="5440,-5318" coordsize="60,60" path="m5440,-5289l5500,-5289e" filled="f" stroked="t" strokeweight="3.091394pt" strokecolor="#C0504D">
                <v:path arrowok="t"/>
              </v:shape>
            </v:group>
            <v:group style="position:absolute;left:5440;top:-5318;width:60;height:60" coordorigin="5440,-5318" coordsize="60,60">
              <v:shape style="position:absolute;left:5440;top:-5318;width:60;height:60" coordorigin="5440,-5318" coordsize="60,60" path="m5440,-5318l5500,-5318,5500,-5259,5440,-5259,5440,-5318xe" filled="f" stroked="t" strokeweight=".74823pt" strokecolor="#BE4B48">
                <v:path arrowok="t"/>
              </v:shape>
            </v:group>
            <v:group style="position:absolute;left:4931;top:-5677;width:60;height:60" coordorigin="4931,-5677" coordsize="60,60">
              <v:shape style="position:absolute;left:4931;top:-5677;width:60;height:60" coordorigin="4931,-5677" coordsize="60,60" path="m4931,-5648l4991,-5648e" filled="f" stroked="t" strokeweight="3.092142pt" strokecolor="#C0504D">
                <v:path arrowok="t"/>
              </v:shape>
            </v:group>
            <v:group style="position:absolute;left:4931;top:-5677;width:60;height:60" coordorigin="4931,-5677" coordsize="60,60">
              <v:shape style="position:absolute;left:4931;top:-5677;width:60;height:60" coordorigin="4931,-5677" coordsize="60,60" path="m4931,-5677l4991,-5677,4991,-5618,4931,-5618,4931,-5677xe" filled="f" stroked="t" strokeweight=".74823pt" strokecolor="#BE4B48">
                <v:path arrowok="t"/>
              </v:shape>
            </v:group>
            <v:group style="position:absolute;left:4961;top:-5692;width:3309;height:2722" coordorigin="4961,-5692" coordsize="3309,2722">
              <v:shape style="position:absolute;left:4961;top:-5692;width:3309;height:2722" coordorigin="4961,-5692" coordsize="3309,2722" path="m8270,-2970l7266,-3942,5964,-5004,5470,-5333,4961,-5692e" filled="f" stroked="t" strokeweight=".748156pt" strokecolor="#000000">
                <v:path arrowok="t"/>
                <v:stroke dashstyle="dash"/>
              </v:shape>
            </v:group>
            <v:group style="position:absolute;left:8215;top:-3025;width:100;height:99" coordorigin="8215,-3025" coordsize="100,99">
              <v:shape style="position:absolute;left:8215;top:-3025;width:100;height:99" coordorigin="8215,-3025" coordsize="100,99" path="m8314,-2925l8215,-2925,8265,-3025,8314,-2925e" filled="t" fillcolor="#9BBB59" stroked="f">
                <v:path arrowok="t"/>
                <v:fill/>
              </v:shape>
            </v:group>
            <v:group style="position:absolute;left:8265;top:-3025;width:50;height:99" coordorigin="8265,-3025" coordsize="50,99">
              <v:shape style="position:absolute;left:8265;top:-3025;width:50;height:99" coordorigin="8265,-3025" coordsize="50,99" path="m8265,-3025l8314,-2925e" filled="f" stroked="t" strokeweight=".748458pt" strokecolor="#98B954">
                <v:path arrowok="t"/>
              </v:shape>
            </v:group>
            <v:group style="position:absolute;left:8215;top:-2925;width:100;height:2" coordorigin="8215,-2925" coordsize="100,2">
              <v:shape style="position:absolute;left:8215;top:-2925;width:100;height:2" coordorigin="8215,-2925" coordsize="100,0" path="m8314,-2925l8215,-2925e" filled="f" stroked="t" strokeweight=".747849pt" strokecolor="#98B954">
                <v:path arrowok="t"/>
              </v:shape>
            </v:group>
            <v:group style="position:absolute;left:7213;top:-4001;width:100;height:99" coordorigin="7213,-4001" coordsize="100,99">
              <v:shape style="position:absolute;left:7213;top:-4001;width:100;height:99" coordorigin="7213,-4001" coordsize="100,99" path="m7312,-3902l7213,-3902,7263,-4001,7312,-3902e" filled="t" fillcolor="#9BBB59" stroked="f">
                <v:path arrowok="t"/>
                <v:fill/>
              </v:shape>
            </v:group>
            <v:group style="position:absolute;left:7263;top:-4001;width:50;height:99" coordorigin="7263,-4001" coordsize="50,99">
              <v:shape style="position:absolute;left:7263;top:-4001;width:50;height:99" coordorigin="7263,-4001" coordsize="50,99" path="m7263,-4001l7312,-3902e" filled="f" stroked="t" strokeweight=".748458pt" strokecolor="#98B954">
                <v:path arrowok="t"/>
              </v:shape>
            </v:group>
            <v:group style="position:absolute;left:7213;top:-3902;width:100;height:2" coordorigin="7213,-3902" coordsize="100,2">
              <v:shape style="position:absolute;left:7213;top:-3902;width:100;height:2" coordorigin="7213,-3902" coordsize="100,0" path="m7312,-3902l7213,-3902e" filled="f" stroked="t" strokeweight=".747849pt" strokecolor="#98B954">
                <v:path arrowok="t"/>
              </v:shape>
            </v:group>
            <v:group style="position:absolute;left:5918;top:-5056;width:100;height:99" coordorigin="5918,-5056" coordsize="100,99">
              <v:shape style="position:absolute;left:5918;top:-5056;width:100;height:99" coordorigin="5918,-5056" coordsize="100,99" path="m6017,-4957l5918,-4957,5968,-5056,6017,-4957e" filled="t" fillcolor="#9BBB59" stroked="f">
                <v:path arrowok="t"/>
                <v:fill/>
              </v:shape>
            </v:group>
            <v:group style="position:absolute;left:5968;top:-5056;width:50;height:99" coordorigin="5968,-5056" coordsize="50,99">
              <v:shape style="position:absolute;left:5968;top:-5056;width:50;height:99" coordorigin="5968,-5056" coordsize="50,99" path="m5968,-5056l6017,-4957e" filled="f" stroked="t" strokeweight=".748458pt" strokecolor="#98B954">
                <v:path arrowok="t"/>
              </v:shape>
            </v:group>
            <v:group style="position:absolute;left:5918;top:-4957;width:100;height:2" coordorigin="5918,-4957" coordsize="100,2">
              <v:shape style="position:absolute;left:5918;top:-4957;width:100;height:2" coordorigin="5918,-4957" coordsize="100,0" path="m6017,-4957l5918,-4957e" filled="f" stroked="t" strokeweight=".747849pt" strokecolor="#98B954">
                <v:path arrowok="t"/>
              </v:shape>
            </v:group>
            <v:group style="position:absolute;left:5417;top:-5382;width:100;height:99" coordorigin="5417,-5382" coordsize="100,99">
              <v:shape style="position:absolute;left:5417;top:-5382;width:100;height:99" coordorigin="5417,-5382" coordsize="100,99" path="m5516,-5283l5417,-5283,5467,-5382,5516,-5283e" filled="t" fillcolor="#9BBB59" stroked="f">
                <v:path arrowok="t"/>
                <v:fill/>
              </v:shape>
            </v:group>
            <v:group style="position:absolute;left:5467;top:-5382;width:50;height:99" coordorigin="5467,-5382" coordsize="50,99">
              <v:shape style="position:absolute;left:5467;top:-5382;width:50;height:99" coordorigin="5467,-5382" coordsize="50,99" path="m5467,-5382l5516,-5283e" filled="f" stroked="t" strokeweight=".748458pt" strokecolor="#98B954">
                <v:path arrowok="t"/>
              </v:shape>
            </v:group>
            <v:group style="position:absolute;left:5417;top:-5283;width:100;height:2" coordorigin="5417,-5283" coordsize="100,2">
              <v:shape style="position:absolute;left:5417;top:-5283;width:100;height:2" coordorigin="5417,-5283" coordsize="100,0" path="m5516,-5283l5417,-5283e" filled="f" stroked="t" strokeweight=".747849pt" strokecolor="#98B954">
                <v:path arrowok="t"/>
              </v:shape>
            </v:group>
            <v:group style="position:absolute;left:4916;top:-5737;width:100;height:99" coordorigin="4916,-5737" coordsize="100,99">
              <v:shape style="position:absolute;left:4916;top:-5737;width:100;height:99" coordorigin="4916,-5737" coordsize="100,99" path="m5015,-5638l4916,-5638,4966,-5737,5015,-5638e" filled="t" fillcolor="#9BBB59" stroked="f">
                <v:path arrowok="t"/>
                <v:fill/>
              </v:shape>
            </v:group>
            <v:group style="position:absolute;left:4966;top:-5737;width:50;height:99" coordorigin="4966,-5737" coordsize="50,99">
              <v:shape style="position:absolute;left:4966;top:-5737;width:50;height:99" coordorigin="4966,-5737" coordsize="50,99" path="m4966,-5737l5015,-5638e" filled="f" stroked="t" strokeweight=".748458pt" strokecolor="#98B954">
                <v:path arrowok="t"/>
              </v:shape>
            </v:group>
            <v:group style="position:absolute;left:4916;top:-5638;width:100;height:2" coordorigin="4916,-5638" coordsize="100,2">
              <v:shape style="position:absolute;left:4916;top:-5638;width:100;height:2" coordorigin="4916,-5638" coordsize="100,0" path="m5015,-5638l4916,-5638e" filled="f" stroked="t" strokeweight=".747849pt" strokecolor="#98B954">
                <v:path arrowok="t"/>
              </v:shape>
            </v:group>
            <v:group style="position:absolute;left:4377;top:-1280;width:509;height:2" coordorigin="4377,-1280" coordsize="509,2">
              <v:shape style="position:absolute;left:4377;top:-1280;width:509;height:2" coordorigin="4377,-1280" coordsize="509,0" path="m4377,-1280l4886,-1280e" filled="f" stroked="t" strokeweight=".747849pt" strokecolor="#000000">
                <v:path arrowok="t"/>
                <v:stroke dashstyle="longDash"/>
              </v:shape>
            </v:group>
            <v:group style="position:absolute;left:4601;top:-1310;width:60;height:60" coordorigin="4601,-1310" coordsize="60,60">
              <v:shape style="position:absolute;left:4601;top:-1310;width:60;height:60" coordorigin="4601,-1310" coordsize="60,60" path="m4631,-1250l4601,-1280,4631,-1310,4661,-1280,4631,-1250e" filled="t" fillcolor="#4F81BD" stroked="f">
                <v:path arrowok="t"/>
                <v:fill/>
              </v:shape>
            </v:group>
            <v:group style="position:absolute;left:4601;top:-1280;width:30;height:30" coordorigin="4601,-1280" coordsize="30,30">
              <v:shape style="position:absolute;left:4601;top:-1280;width:30;height:30" coordorigin="4601,-1280" coordsize="30,30" path="m4631,-1250l4601,-1280e" filled="f" stroked="t" strokeweight=".74823pt" strokecolor="#4A7EBB">
                <v:path arrowok="t"/>
              </v:shape>
            </v:group>
            <v:group style="position:absolute;left:4601;top:-1310;width:30;height:30" coordorigin="4601,-1310" coordsize="30,30">
              <v:shape style="position:absolute;left:4601;top:-1310;width:30;height:30" coordorigin="4601,-1310" coordsize="30,30" path="m4601,-1280l4631,-1310e" filled="f" stroked="t" strokeweight=".74823pt" strokecolor="#4A7EBB">
                <v:path arrowok="t"/>
              </v:shape>
            </v:group>
            <v:group style="position:absolute;left:4631;top:-1310;width:30;height:30" coordorigin="4631,-1310" coordsize="30,30">
              <v:shape style="position:absolute;left:4631;top:-1310;width:30;height:30" coordorigin="4631,-1310" coordsize="30,30" path="m4631,-1310l4661,-1280e" filled="f" stroked="t" strokeweight=".74823pt" strokecolor="#4A7EBB">
                <v:path arrowok="t"/>
              </v:shape>
            </v:group>
            <v:group style="position:absolute;left:5515;top:-1280;width:509;height:2" coordorigin="5515,-1280" coordsize="509,2">
              <v:shape style="position:absolute;left:5515;top:-1280;width:509;height:2" coordorigin="5515,-1280" coordsize="509,0" path="m5515,-1280l6024,-1280e" filled="f" stroked="t" strokeweight=".747849pt" strokecolor="#000000">
                <v:path arrowok="t"/>
              </v:shape>
            </v:group>
            <v:group style="position:absolute;left:5739;top:-1310;width:60;height:60" coordorigin="5739,-1310" coordsize="60,60">
              <v:shape style="position:absolute;left:5739;top:-1310;width:60;height:60" coordorigin="5739,-1310" coordsize="60,60" path="m5739,-1280l5799,-1280e" filled="f" stroked="t" strokeweight="3.091394pt" strokecolor="#C0504D">
                <v:path arrowok="t"/>
              </v:shape>
            </v:group>
            <v:group style="position:absolute;left:5739;top:-1310;width:60;height:60" coordorigin="5739,-1310" coordsize="60,60">
              <v:shape style="position:absolute;left:5739;top:-1310;width:60;height:60" coordorigin="5739,-1310" coordsize="60,60" path="m5739,-1310l5799,-1310,5799,-1250,5739,-1250,5739,-1310xe" filled="f" stroked="t" strokeweight=".74823pt" strokecolor="#BE4B48">
                <v:path arrowok="t"/>
              </v:shape>
            </v:group>
            <v:group style="position:absolute;left:6653;top:-1280;width:509;height:2" coordorigin="6653,-1280" coordsize="509,2">
              <v:shape style="position:absolute;left:6653;top:-1280;width:509;height:2" coordorigin="6653,-1280" coordsize="509,0" path="m6653,-1280l7162,-1280e" filled="f" stroked="t" strokeweight=".747849pt" strokecolor="#000000">
                <v:path arrowok="t"/>
                <v:stroke dashstyle="dash"/>
              </v:shape>
            </v:group>
            <v:group style="position:absolute;left:6862;top:-1325;width:90;height:75" coordorigin="6862,-1325" coordsize="90,75">
              <v:shape style="position:absolute;left:6862;top:-1325;width:90;height:75" coordorigin="6862,-1325" coordsize="90,75" path="m6952,-1250l6862,-1250,6907,-1325,6952,-1250e" filled="t" fillcolor="#9BBB59" stroked="f">
                <v:path arrowok="t"/>
                <v:fill/>
              </v:shape>
            </v:group>
            <v:group style="position:absolute;left:6907;top:-1325;width:45;height:75" coordorigin="6907,-1325" coordsize="45,75">
              <v:shape style="position:absolute;left:6907;top:-1325;width:45;height:75" coordorigin="6907,-1325" coordsize="45,75" path="m6907,-1325l6952,-1250e" filled="f" stroked="t" strokeweight=".748409pt" strokecolor="#98B954">
                <v:path arrowok="t"/>
              </v:shape>
            </v:group>
            <v:group style="position:absolute;left:1727;top:-7233;width:8429;height:6237" coordorigin="1727,-7233" coordsize="8429,6237">
              <v:shape style="position:absolute;left:1727;top:-7233;width:8429;height:6237" coordorigin="1727,-7233" coordsize="8429,6237" path="m1727,-7233l10156,-7233,10156,-996,1727,-996,1727,-7233xe" filled="f" stroked="t" strokeweight=".749pt" strokecolor="#878787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2" w:lineRule="exact"/>
        <w:ind w:left="440" w:right="12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10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-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ear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orm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ent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not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ab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cu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pro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ect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rea,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50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/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hr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sh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be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sed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gn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</w:sectPr>
      </w:pPr>
      <w:rPr/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3" w:after="0" w:line="237" w:lineRule="exact"/>
        <w:ind w:left="588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  <w:position w:val="-1"/>
        </w:rPr>
        <w:t>Appendi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  <w:position w:val="-1"/>
        </w:rPr>
        <w:t>x</w:t>
      </w:r>
      <w:r>
        <w:rPr>
          <w:rFonts w:ascii="Arial" w:hAnsi="Arial" w:cs="Arial" w:eastAsia="Arial"/>
          <w:sz w:val="21"/>
          <w:szCs w:val="21"/>
          <w:spacing w:val="5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21"/>
          <w:szCs w:val="21"/>
          <w:spacing w:val="1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  <w:position w:val="-1"/>
        </w:rPr>
        <w:t>Area</w:t>
      </w:r>
      <w:r>
        <w:rPr>
          <w:rFonts w:ascii="Arial" w:hAnsi="Arial" w:cs="Arial" w:eastAsia="Arial"/>
          <w:sz w:val="21"/>
          <w:szCs w:val="21"/>
          <w:spacing w:val="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  <w:position w:val="-1"/>
        </w:rPr>
        <w:t>Facto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1"/>
          <w:szCs w:val="21"/>
          <w:spacing w:val="2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  <w:position w:val="-1"/>
        </w:rPr>
        <w:t>fo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1"/>
          <w:szCs w:val="21"/>
          <w:spacing w:val="1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  <w:position w:val="-1"/>
        </w:rPr>
        <w:t>Poin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1"/>
          <w:szCs w:val="21"/>
          <w:spacing w:val="2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  <w:position w:val="-1"/>
        </w:rPr>
        <w:t>Rainfall</w:t>
      </w:r>
      <w:r>
        <w:rPr>
          <w:rFonts w:ascii="Arial" w:hAnsi="Arial" w:cs="Arial" w:eastAsia="Arial"/>
          <w:sz w:val="21"/>
          <w:szCs w:val="21"/>
          <w:spacing w:val="2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  <w:position w:val="-1"/>
        </w:rPr>
        <w:t>Reduction</w:t>
      </w:r>
      <w:r>
        <w:rPr>
          <w:rFonts w:ascii="Arial" w:hAnsi="Arial" w:cs="Arial" w:eastAsia="Arial"/>
          <w:sz w:val="21"/>
          <w:szCs w:val="21"/>
          <w:spacing w:val="4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3"/>
          <w:b/>
          <w:bCs/>
          <w:position w:val="-1"/>
        </w:rPr>
        <w:t>Curves</w:t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743" w:footer="773" w:top="1160" w:bottom="960" w:left="1560" w:right="1720"/>
          <w:pgSz w:w="12240" w:h="15840"/>
        </w:sectPr>
      </w:pPr>
      <w:rPr/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6" w:lineRule="exact"/>
        <w:ind w:right="-20"/>
        <w:jc w:val="righ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8E8E90"/>
          <w:spacing w:val="0"/>
          <w:w w:val="107"/>
          <w:position w:val="-1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05" w:lineRule="exact"/>
        <w:ind w:left="396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117pt;margin-top:5.188911pt;width:383.4pt;height:248.1pt;mso-position-horizontal-relative:page;mso-position-vertical-relative:paragraph;z-index:-2995" coordorigin="2340,104" coordsize="7668,4962">
            <v:group style="position:absolute;left:2364;top:122;width:3804;height:2" coordorigin="2364,122" coordsize="3804,2">
              <v:shape style="position:absolute;left:2364;top:122;width:3804;height:2" coordorigin="2364,122" coordsize="3804,0" path="m2364,122l6168,122e" filled="f" stroked="t" strokeweight=".6pt" strokecolor="#484848">
                <v:path arrowok="t"/>
              </v:shape>
            </v:group>
            <v:group style="position:absolute;left:2364;top:1112;width:5712;height:2" coordorigin="2364,1112" coordsize="5712,2">
              <v:shape style="position:absolute;left:2364;top:1112;width:5712;height:2" coordorigin="2364,1112" coordsize="5712,0" path="m2364,1112l8076,1112e" filled="f" stroked="t" strokeweight=".6pt" strokecolor="#A3A3A3">
                <v:path arrowok="t"/>
              </v:shape>
            </v:group>
            <v:group style="position:absolute;left:3330;top:116;width:2;height:1032" coordorigin="3330,116" coordsize="2,1032">
              <v:shape style="position:absolute;left:3330;top:116;width:2;height:1032" coordorigin="3330,116" coordsize="0,1032" path="m3330,1148l3330,116e" filled="f" stroked="t" strokeweight=".6pt" strokecolor="#808080">
                <v:path arrowok="t"/>
              </v:shape>
            </v:group>
            <v:group style="position:absolute;left:4260;top:116;width:2;height:816" coordorigin="4260,116" coordsize="2,816">
              <v:shape style="position:absolute;left:4260;top:116;width:2;height:816" coordorigin="4260,116" coordsize="0,816" path="m4260,932l4260,116e" filled="f" stroked="t" strokeweight="1.2pt" strokecolor="#AFACAF">
                <v:path arrowok="t"/>
              </v:shape>
            </v:group>
            <v:group style="position:absolute;left:5238;top:116;width:2;height:1032" coordorigin="5238,116" coordsize="2,1032">
              <v:shape style="position:absolute;left:5238;top:116;width:2;height:1032" coordorigin="5238,116" coordsize="0,1032" path="m5238,1148l5238,116e" filled="f" stroked="t" strokeweight=".6pt" strokecolor="#6B6B6B">
                <v:path arrowok="t"/>
              </v:shape>
            </v:group>
            <v:group style="position:absolute;left:6156;top:116;width:2;height:1032" coordorigin="6156,116" coordsize="2,1032">
              <v:shape style="position:absolute;left:6156;top:116;width:2;height:1032" coordorigin="6156,116" coordsize="0,1032" path="m6156,1148l6156,116e" filled="f" stroked="t" strokeweight="1.2pt" strokecolor="#AFAFAF">
                <v:path arrowok="t"/>
              </v:shape>
            </v:group>
            <v:group style="position:absolute;left:6096;top:122;width:1980;height:2" coordorigin="6096,122" coordsize="1980,2">
              <v:shape style="position:absolute;left:6096;top:122;width:1980;height:2" coordorigin="6096,122" coordsize="1980,0" path="m6096,122l8076,122e" filled="f" stroked="t" strokeweight=".6pt" strokecolor="#808080">
                <v:path arrowok="t"/>
              </v:shape>
            </v:group>
            <v:group style="position:absolute;left:8064;top:116;width:2;height:732" coordorigin="8064,116" coordsize="2,732">
              <v:shape style="position:absolute;left:8064;top:116;width:2;height:732" coordorigin="8064,116" coordsize="0,732" path="m8064,848l8064,116e" filled="f" stroked="t" strokeweight="1.2pt" strokecolor="#BCBCBC">
                <v:path arrowok="t"/>
              </v:shape>
            </v:group>
            <v:group style="position:absolute;left:7992;top:128;width:2004;height:2" coordorigin="7992,128" coordsize="2004,2">
              <v:shape style="position:absolute;left:7992;top:128;width:2004;height:2" coordorigin="7992,128" coordsize="2004,0" path="m7992,128l9996,128e" filled="f" stroked="t" strokeweight="1.2pt" strokecolor="#9C9C9C">
                <v:path arrowok="t"/>
              </v:shape>
            </v:group>
            <v:group style="position:absolute;left:8994;top:128;width:2;height:1344" coordorigin="8994,128" coordsize="2,1344">
              <v:shape style="position:absolute;left:8994;top:128;width:2;height:1344" coordorigin="8994,128" coordsize="0,1344" path="m8994,1472l8994,128e" filled="f" stroked="t" strokeweight=".6pt" strokecolor="#979797">
                <v:path arrowok="t"/>
              </v:shape>
            </v:group>
            <v:group style="position:absolute;left:8928;top:134;width:1068;height:2" coordorigin="8928,134" coordsize="1068,2">
              <v:shape style="position:absolute;left:8928;top:134;width:1068;height:2" coordorigin="8928,134" coordsize="1068,0" path="m8928,134l9996,134e" filled="f" stroked="t" strokeweight=".6pt" strokecolor="#878787">
                <v:path arrowok="t"/>
              </v:shape>
            </v:group>
            <v:group style="position:absolute;left:9990;top:128;width:2;height:1836" coordorigin="9990,128" coordsize="2,1836">
              <v:shape style="position:absolute;left:9990;top:128;width:2;height:1836" coordorigin="9990,128" coordsize="0,1836" path="m9990,1964l9990,128e" filled="f" stroked="t" strokeweight=".6pt" strokecolor="#97979C">
                <v:path arrowok="t"/>
              </v:shape>
            </v:group>
            <v:group style="position:absolute;left:4260;top:152;width:2;height:4896" coordorigin="4260,152" coordsize="2,4896">
              <v:shape style="position:absolute;left:4260;top:152;width:2;height:4896" coordorigin="4260,152" coordsize="0,4896" path="m4260,5048l4260,152e" filled="f" stroked="t" strokeweight=".6pt" strokecolor="#97979C">
                <v:path arrowok="t"/>
              </v:shape>
            </v:group>
            <v:group style="position:absolute;left:7116;top:860;width:2;height:1104" coordorigin="7116,860" coordsize="2,1104">
              <v:shape style="position:absolute;left:7116;top:860;width:2;height:1104" coordorigin="7116,860" coordsize="0,1104" path="m7116,1964l7116,860e" filled="f" stroked="t" strokeweight="1.2pt" strokecolor="#909090">
                <v:path arrowok="t"/>
              </v:shape>
            </v:group>
            <v:group style="position:absolute;left:8058;top:800;width:2;height:1128" coordorigin="8058,800" coordsize="2,1128">
              <v:shape style="position:absolute;left:8058;top:800;width:2;height:1128" coordorigin="8058,800" coordsize="0,1128" path="m8058,1928l8058,800e" filled="f" stroked="t" strokeweight=".6pt" strokecolor="#A3A3A3">
                <v:path arrowok="t"/>
              </v:shape>
            </v:group>
            <v:group style="position:absolute;left:7992;top:1118;width:1020;height:2" coordorigin="7992,1118" coordsize="1020,2">
              <v:shape style="position:absolute;left:7992;top:1118;width:1020;height:2" coordorigin="7992,1118" coordsize="1020,0" path="m7992,1118l9012,1118e" filled="f" stroked="t" strokeweight=".6pt" strokecolor="#909090">
                <v:path arrowok="t"/>
              </v:shape>
            </v:group>
            <v:group style="position:absolute;left:8928;top:1118;width:1068;height:2" coordorigin="8928,1118" coordsize="1068,2">
              <v:shape style="position:absolute;left:8928;top:1118;width:1068;height:2" coordorigin="8928,1118" coordsize="1068,0" path="m8928,1118l9996,1118e" filled="f" stroked="t" strokeweight=".6pt" strokecolor="#646464">
                <v:path arrowok="t"/>
              </v:shape>
            </v:group>
            <v:group style="position:absolute;left:2352;top:2078;width:5412;height:2" coordorigin="2352,2078" coordsize="5412,2">
              <v:shape style="position:absolute;left:2352;top:2078;width:5412;height:2" coordorigin="2352,2078" coordsize="5412,0" path="m2352,2078l7764,2078e" filled="f" stroked="t" strokeweight=".6pt" strokecolor="#747477">
                <v:path arrowok="t"/>
              </v:shape>
            </v:group>
            <v:group style="position:absolute;left:3330;top:1064;width:2;height:2964" coordorigin="3330,1064" coordsize="2,2964">
              <v:shape style="position:absolute;left:3330;top:1064;width:2;height:2964" coordorigin="3330,1064" coordsize="0,2964" path="m3330,4028l3330,1064e" filled="f" stroked="t" strokeweight=".6pt" strokecolor="#606060">
                <v:path arrowok="t"/>
              </v:shape>
            </v:group>
            <v:group style="position:absolute;left:5238;top:1064;width:2;height:444" coordorigin="5238,1064" coordsize="2,444">
              <v:shape style="position:absolute;left:5238;top:1064;width:2;height:444" coordorigin="5238,1064" coordsize="0,444" path="m5238,1508l5238,1064e" filled="f" stroked="t" strokeweight=".6pt" strokecolor="#7C7C80">
                <v:path arrowok="t"/>
              </v:shape>
            </v:group>
            <v:group style="position:absolute;left:6150;top:1064;width:2;height:648" coordorigin="6150,1064" coordsize="2,648">
              <v:shape style="position:absolute;left:6150;top:1064;width:2;height:648" coordorigin="6150,1064" coordsize="0,648" path="m6150,1712l6150,1064e" filled="f" stroked="t" strokeweight=".6pt" strokecolor="#8C8C8C">
                <v:path arrowok="t"/>
              </v:shape>
            </v:group>
            <v:group style="position:absolute;left:6120;top:1688;width:1932;height:2" coordorigin="6120,1688" coordsize="1932,2">
              <v:shape style="position:absolute;left:6120;top:1688;width:1932;height:2" coordorigin="6120,1688" coordsize="1932,0" path="m6120,1688l8052,1688e" filled="f" stroked="t" strokeweight=".6pt" strokecolor="#87878C">
                <v:path arrowok="t"/>
              </v:shape>
            </v:group>
            <v:group style="position:absolute;left:8016;top:1688;width:1968;height:2" coordorigin="8016,1688" coordsize="1968,2">
              <v:shape style="position:absolute;left:8016;top:1688;width:1968;height:2" coordorigin="8016,1688" coordsize="1968,0" path="m8016,1688l9984,1688e" filled="f" stroked="t" strokeweight=".6pt" strokecolor="#A3A3A3">
                <v:path arrowok="t"/>
              </v:shape>
            </v:group>
            <v:group style="position:absolute;left:6150;top:1664;width:2;height:3384" coordorigin="6150,1664" coordsize="2,3384">
              <v:shape style="position:absolute;left:6150;top:1664;width:2;height:3384" coordorigin="6150,1664" coordsize="0,3384" path="m6150,5048l6150,1664e" filled="f" stroked="t" strokeweight=".6pt" strokecolor="#5B5B5B">
                <v:path arrowok="t"/>
              </v:shape>
            </v:group>
            <v:group style="position:absolute;left:5232;top:1460;width:2;height:672" coordorigin="5232,1460" coordsize="2,672">
              <v:shape style="position:absolute;left:5232;top:1460;width:2;height:672" coordorigin="5232,1460" coordsize="0,672" path="m5232,2132l5232,1460e" filled="f" stroked="t" strokeweight=".6pt" strokecolor="#939397">
                <v:path arrowok="t"/>
              </v:shape>
            </v:group>
            <v:group style="position:absolute;left:7110;top:1916;width:2;height:1320" coordorigin="7110,1916" coordsize="2,1320">
              <v:shape style="position:absolute;left:7110;top:1916;width:2;height:1320" coordorigin="7110,1916" coordsize="0,1320" path="m7110,3236l7110,1916e" filled="f" stroked="t" strokeweight=".6pt" strokecolor="#646067">
                <v:path arrowok="t"/>
              </v:shape>
            </v:group>
            <v:group style="position:absolute;left:7044;top:2084;width:720;height:2" coordorigin="7044,2084" coordsize="720,2">
              <v:shape style="position:absolute;left:7044;top:2084;width:720;height:2" coordorigin="7044,2084" coordsize="720,0" path="m7044,2084l7764,2084e" filled="f" stroked="t" strokeweight=".6pt" strokecolor="#606064">
                <v:path arrowok="t"/>
              </v:shape>
            </v:group>
            <v:group style="position:absolute;left:8928;top:2084;width:1068;height:2" coordorigin="8928,2084" coordsize="1068,2">
              <v:shape style="position:absolute;left:8928;top:2084;width:1068;height:2" coordorigin="8928,2084" coordsize="1068,0" path="m8928,2084l9996,2084e" filled="f" stroked="t" strokeweight="1.2pt" strokecolor="#909090">
                <v:path arrowok="t"/>
              </v:shape>
            </v:group>
            <v:group style="position:absolute;left:2352;top:3080;width:6660;height:2" coordorigin="2352,3080" coordsize="6660,2">
              <v:shape style="position:absolute;left:2352;top:3080;width:6660;height:2" coordorigin="2352,3080" coordsize="6660,0" path="m2352,3080l9012,3080e" filled="f" stroked="t" strokeweight="1.2pt" strokecolor="#A3A3A8">
                <v:path arrowok="t"/>
              </v:shape>
            </v:group>
            <v:group style="position:absolute;left:2364;top:116;width:2;height:4932" coordorigin="2364,116" coordsize="2,4932">
              <v:shape style="position:absolute;left:2364;top:116;width:2;height:4932" coordorigin="2364,116" coordsize="0,4932" path="m2364,5048l2364,116e" filled="f" stroked="t" strokeweight=".6pt" strokecolor="#97979C">
                <v:path arrowok="t"/>
              </v:shape>
            </v:group>
            <v:group style="position:absolute;left:5232;top:2060;width:2;height:1920" coordorigin="5232,2060" coordsize="2,1920">
              <v:shape style="position:absolute;left:5232;top:2060;width:2;height:1920" coordorigin="5232,2060" coordsize="0,1920" path="m5232,3980l5232,2060e" filled="f" stroked="t" strokeweight="1.2pt" strokecolor="#AFAFAF">
                <v:path arrowok="t"/>
              </v:shape>
            </v:group>
            <v:group style="position:absolute;left:8058;top:2132;width:2;height:2916" coordorigin="8058,2132" coordsize="2,2916">
              <v:shape style="position:absolute;left:8058;top:2132;width:2;height:2916" coordorigin="8058,2132" coordsize="0,2916" path="m8058,5048l8058,2132e" filled="f" stroked="t" strokeweight=".6pt" strokecolor="#97979C">
                <v:path arrowok="t"/>
              </v:shape>
            </v:group>
            <v:group style="position:absolute;left:8928;top:3086;width:1068;height:2" coordorigin="8928,3086" coordsize="1068,2">
              <v:shape style="position:absolute;left:8928;top:3086;width:1068;height:2" coordorigin="8928,3086" coordsize="1068,0" path="m8928,3086l9996,3086e" filled="f" stroked="t" strokeweight=".6pt" strokecolor="#8C8C8C">
                <v:path arrowok="t"/>
              </v:shape>
            </v:group>
            <v:group style="position:absolute;left:9984;top:1916;width:2;height:2136" coordorigin="9984,1916" coordsize="2,2136">
              <v:shape style="position:absolute;left:9984;top:1916;width:2;height:2136" coordorigin="9984,1916" coordsize="0,2136" path="m9984,4052l9984,1916e" filled="f" stroked="t" strokeweight="1.2pt" strokecolor="#B3B3B8">
                <v:path arrowok="t"/>
              </v:shape>
            </v:group>
            <v:group style="position:absolute;left:2364;top:2108;width:2;height:1464" coordorigin="2364,2108" coordsize="2,1464">
              <v:shape style="position:absolute;left:2364;top:2108;width:2;height:1464" coordorigin="2364,2108" coordsize="0,1464" path="m2364,3572l2364,2108e" filled="f" stroked="t" strokeweight="1.2pt" strokecolor="#AFAFB3">
                <v:path arrowok="t"/>
              </v:shape>
            </v:group>
            <v:group style="position:absolute;left:6120;top:3512;width:1932;height:2" coordorigin="6120,3512" coordsize="1932,2">
              <v:shape style="position:absolute;left:6120;top:3512;width:1932;height:2" coordorigin="6120,3512" coordsize="1932,0" path="m6120,3512l8052,3512e" filled="f" stroked="t" strokeweight=".6pt" strokecolor="#807C80">
                <v:path arrowok="t"/>
              </v:shape>
            </v:group>
            <v:group style="position:absolute;left:2352;top:3992;width:2868;height:2" coordorigin="2352,3992" coordsize="2868,2">
              <v:shape style="position:absolute;left:2352;top:3992;width:2868;height:2" coordorigin="2352,3992" coordsize="2868,0" path="m2352,3992l5220,3992e" filled="f" stroked="t" strokeweight=".6pt" strokecolor="#87878C">
                <v:path arrowok="t"/>
              </v:shape>
            </v:group>
            <v:group style="position:absolute;left:5184;top:3992;width:960;height:2" coordorigin="5184,3992" coordsize="960,2">
              <v:shape style="position:absolute;left:5184;top:3992;width:960;height:2" coordorigin="5184,3992" coordsize="960,0" path="m5184,3992l6144,3992e" filled="f" stroked="t" strokeweight=".6pt" strokecolor="#6B6B6B">
                <v:path arrowok="t"/>
              </v:shape>
            </v:group>
            <v:group style="position:absolute;left:6120;top:3992;width:984;height:2" coordorigin="6120,3992" coordsize="984,2">
              <v:shape style="position:absolute;left:6120;top:3992;width:984;height:2" coordorigin="6120,3992" coordsize="984,0" path="m6120,3992l7104,3992e" filled="f" stroked="t" strokeweight=".6pt" strokecolor="#4F4F54">
                <v:path arrowok="t"/>
              </v:shape>
            </v:group>
            <v:group style="position:absolute;left:7110;top:3476;width:2;height:1572" coordorigin="7110,3476" coordsize="2,1572">
              <v:shape style="position:absolute;left:7110;top:3476;width:2;height:1572" coordorigin="7110,3476" coordsize="0,1572" path="m7110,5048l7110,3476e" filled="f" stroked="t" strokeweight=".6pt" strokecolor="#57575B">
                <v:path arrowok="t"/>
              </v:shape>
            </v:group>
            <v:group style="position:absolute;left:7068;top:3992;width:984;height:2" coordorigin="7068,3992" coordsize="984,2">
              <v:shape style="position:absolute;left:7068;top:3992;width:984;height:2" coordorigin="7068,3992" coordsize="984,0" path="m7068,3992l8052,3992e" filled="f" stroked="t" strokeweight=".6pt" strokecolor="#747477">
                <v:path arrowok="t"/>
              </v:shape>
            </v:group>
            <v:group style="position:absolute;left:8016;top:3992;width:1968;height:2" coordorigin="8016,3992" coordsize="1968,2">
              <v:shape style="position:absolute;left:8016;top:3992;width:1968;height:2" coordorigin="8016,3992" coordsize="1968,0" path="m8016,3992l9984,3992e" filled="f" stroked="t" strokeweight=".6pt" strokecolor="#A0A0A3">
                <v:path arrowok="t"/>
              </v:shape>
            </v:group>
            <v:group style="position:absolute;left:2352;top:5048;width:7632;height:2" coordorigin="2352,5048" coordsize="7632,2">
              <v:shape style="position:absolute;left:2352;top:5048;width:7632;height:2" coordorigin="2352,5048" coordsize="7632,0" path="m2352,5048l9984,5048e" filled="f" stroked="t" strokeweight=".6pt" strokecolor="#4F4F4F">
                <v:path arrowok="t"/>
              </v:shape>
            </v:group>
            <v:group style="position:absolute;left:3330;top:3968;width:2;height:1080" coordorigin="3330,3968" coordsize="2,1080">
              <v:shape style="position:absolute;left:3330;top:3968;width:2;height:1080" coordorigin="3330,3968" coordsize="0,1080" path="m3330,5048l3330,3968e" filled="f" stroked="t" strokeweight=".6pt" strokecolor="#838387">
                <v:path arrowok="t"/>
              </v:shape>
            </v:group>
            <v:group style="position:absolute;left:8988;top:1676;width:2;height:3372" coordorigin="8988,1676" coordsize="2,3372">
              <v:shape style="position:absolute;left:8988;top:1676;width:2;height:3372" coordorigin="8988,1676" coordsize="0,3372" path="m8988,5048l8988,1676e" filled="f" stroked="t" strokeweight=".6pt" strokecolor="#9C9C9C">
                <v:path arrowok="t"/>
              </v:shape>
            </v:group>
            <v:group style="position:absolute;left:9984;top:3968;width:2;height:1092" coordorigin="9984,3968" coordsize="2,1092">
              <v:shape style="position:absolute;left:9984;top:3968;width:2;height:1092" coordorigin="9984,3968" coordsize="0,1092" path="m9984,5060l9984,3968e" filled="f" stroked="t" strokeweight=".6pt" strokecolor="#9C979C">
                <v:path arrowok="t"/>
              </v:shape>
            </v:group>
            <v:group style="position:absolute;left:4992;top:3180;width:216;height:2" coordorigin="4992,3180" coordsize="216,2">
              <v:shape style="position:absolute;left:4992;top:3180;width:216;height:2" coordorigin="4992,3180" coordsize="216,0" path="m4992,3180l5208,3180e" filled="f" stroked="t" strokeweight=".756pt" strokecolor="#78787B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1"/>
          <w:szCs w:val="21"/>
          <w:color w:val="8E8E90"/>
          <w:spacing w:val="0"/>
          <w:w w:val="100"/>
        </w:rPr>
        <w:t>100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6"/>
        <w:jc w:val="left"/>
        <w:tabs>
          <w:tab w:pos="920" w:val="left"/>
        </w:tabs>
        <w:rPr>
          <w:rFonts w:ascii="Courier New" w:hAnsi="Courier New" w:cs="Courier New" w:eastAsia="Courier New"/>
          <w:sz w:val="23"/>
          <w:szCs w:val="23"/>
        </w:rPr>
      </w:pPr>
      <w:rPr/>
      <w:r>
        <w:rPr>
          <w:rFonts w:ascii="Courier New" w:hAnsi="Courier New" w:cs="Courier New" w:eastAsia="Courier New"/>
          <w:sz w:val="23"/>
          <w:szCs w:val="23"/>
          <w:color w:val="8E8E90"/>
          <w:spacing w:val="0"/>
          <w:w w:val="100"/>
          <w:position w:val="1"/>
        </w:rPr>
        <w:t>48</w:t>
      </w:r>
      <w:r>
        <w:rPr>
          <w:rFonts w:ascii="Courier New" w:hAnsi="Courier New" w:cs="Courier New" w:eastAsia="Courier New"/>
          <w:sz w:val="23"/>
          <w:szCs w:val="23"/>
          <w:color w:val="8E8E90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23"/>
          <w:szCs w:val="23"/>
          <w:color w:val="8E8E90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23"/>
          <w:szCs w:val="23"/>
          <w:color w:val="79797C"/>
          <w:spacing w:val="0"/>
          <w:w w:val="100"/>
          <w:position w:val="0"/>
        </w:rPr>
        <w:t>97</w:t>
      </w:r>
      <w:r>
        <w:rPr>
          <w:rFonts w:ascii="Courier New" w:hAnsi="Courier New" w:cs="Courier New" w:eastAsia="Courier New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79797C"/>
          <w:spacing w:val="0"/>
          <w:w w:val="106"/>
        </w:rPr>
        <w:t>145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5" w:after="0" w:line="240" w:lineRule="auto"/>
        <w:ind w:left="-34" w:right="-54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0"/>
          <w:w w:val="100"/>
        </w:rPr>
        <w:t>Area</w:t>
      </w:r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E8E9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8E8E90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18"/>
          <w:szCs w:val="18"/>
          <w:color w:val="8E8E9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8E8E9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8A8AA"/>
          <w:spacing w:val="0"/>
          <w:w w:val="123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99" w:after="0" w:line="240" w:lineRule="auto"/>
        <w:ind w:left="264" w:right="226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8E8E90"/>
          <w:spacing w:val="0"/>
          <w:w w:val="97"/>
        </w:rPr>
        <w:t>193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5"/>
        <w:jc w:val="left"/>
        <w:tabs>
          <w:tab w:pos="940" w:val="left"/>
        </w:tabs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8E8E90"/>
          <w:spacing w:val="0"/>
          <w:w w:val="100"/>
          <w:position w:val="1"/>
        </w:rPr>
        <w:t>241</w:t>
      </w:r>
      <w:r>
        <w:rPr>
          <w:rFonts w:ascii="Times New Roman" w:hAnsi="Times New Roman" w:cs="Times New Roman" w:eastAsia="Times New Roman"/>
          <w:sz w:val="20"/>
          <w:szCs w:val="20"/>
          <w:color w:val="8E8E9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8E8E90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22"/>
          <w:szCs w:val="22"/>
          <w:color w:val="8E8E90"/>
          <w:spacing w:val="0"/>
          <w:w w:val="82"/>
          <w:position w:val="0"/>
        </w:rPr>
        <w:t>290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8E8E90"/>
          <w:spacing w:val="0"/>
          <w:w w:val="108"/>
        </w:rPr>
        <w:t>338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8E8E90"/>
          <w:spacing w:val="0"/>
          <w:w w:val="100"/>
        </w:rPr>
        <w:t>386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560" w:right="1720"/>
          <w:cols w:num="7" w:equalWidth="0">
            <w:col w:w="881" w:space="787"/>
            <w:col w:w="1179" w:space="693"/>
            <w:col w:w="287" w:space="337"/>
            <w:col w:w="888" w:space="348"/>
            <w:col w:w="1273" w:space="611"/>
            <w:col w:w="308" w:space="676"/>
            <w:col w:w="692"/>
          </w:cols>
        </w:sectPr>
      </w:pPr>
      <w:rPr/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560" w:right="1720"/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2" w:lineRule="exact"/>
        <w:ind w:left="192" w:right="-91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30"/>
          <w:szCs w:val="30"/>
          <w:color w:val="79797C"/>
          <w:spacing w:val="0"/>
          <w:w w:val="70"/>
          <w:position w:val="-9"/>
        </w:rPr>
        <w:t>"'</w:t>
      </w:r>
      <w:r>
        <w:rPr>
          <w:rFonts w:ascii="Arial" w:hAnsi="Arial" w:cs="Arial" w:eastAsia="Arial"/>
          <w:sz w:val="30"/>
          <w:szCs w:val="30"/>
          <w:color w:val="79797C"/>
          <w:spacing w:val="0"/>
          <w:w w:val="70"/>
          <w:position w:val="-9"/>
        </w:rPr>
        <w:t> </w:t>
      </w:r>
      <w:r>
        <w:rPr>
          <w:rFonts w:ascii="Arial" w:hAnsi="Arial" w:cs="Arial" w:eastAsia="Arial"/>
          <w:sz w:val="30"/>
          <w:szCs w:val="30"/>
          <w:color w:val="79797C"/>
          <w:spacing w:val="43"/>
          <w:w w:val="70"/>
          <w:position w:val="-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E8E90"/>
          <w:spacing w:val="0"/>
          <w:w w:val="100"/>
          <w:position w:val="2"/>
        </w:rPr>
        <w:t>90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11" w:after="0" w:line="240" w:lineRule="auto"/>
        <w:ind w:left="840" w:right="-97"/>
        <w:jc w:val="left"/>
        <w:tabs>
          <w:tab w:pos="428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8"/>
          <w:szCs w:val="38"/>
          <w:color w:val="79797C"/>
          <w:spacing w:val="0"/>
          <w:w w:val="78"/>
        </w:rPr>
        <w:t>r-----</w:t>
      </w:r>
      <w:r>
        <w:rPr>
          <w:rFonts w:ascii="Times New Roman" w:hAnsi="Times New Roman" w:cs="Times New Roman" w:eastAsia="Times New Roman"/>
          <w:sz w:val="38"/>
          <w:szCs w:val="38"/>
          <w:color w:val="797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79797C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8E8E90"/>
          <w:spacing w:val="0"/>
          <w:w w:val="107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color w:val="8E8E90"/>
          <w:spacing w:val="-4"/>
          <w:w w:val="107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color w:val="A8A8AA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8E8E90"/>
          <w:spacing w:val="0"/>
          <w:w w:val="127"/>
        </w:rPr>
        <w:t>Lur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43" w:after="0" w:line="323" w:lineRule="exact"/>
        <w:ind w:right="-20"/>
        <w:jc w:val="left"/>
        <w:rPr>
          <w:rFonts w:ascii="Arial" w:hAnsi="Arial" w:cs="Arial" w:eastAsia="Arial"/>
          <w:sz w:val="121"/>
          <w:szCs w:val="1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3pt;margin-top:-13.228895pt;width:48.831122pt;height:70.5pt;mso-position-horizontal-relative:page;mso-position-vertical-relative:paragraph;z-index:-2994" type="#_x0000_t202" filled="f" stroked="f">
            <v:textbox inset="0,0,0,0">
              <w:txbxContent>
                <w:p>
                  <w:pPr>
                    <w:spacing w:before="0" w:after="0" w:line="1410" w:lineRule="exact"/>
                    <w:ind w:right="-251"/>
                    <w:jc w:val="left"/>
                    <w:rPr>
                      <w:rFonts w:ascii="Arial" w:hAnsi="Arial" w:cs="Arial" w:eastAsia="Arial"/>
                      <w:sz w:val="141"/>
                      <w:szCs w:val="141"/>
                    </w:rPr>
                  </w:pPr>
                  <w:rPr/>
                  <w:r>
                    <w:rPr>
                      <w:rFonts w:ascii="Arial" w:hAnsi="Arial" w:cs="Arial" w:eastAsia="Arial"/>
                      <w:sz w:val="141"/>
                      <w:szCs w:val="141"/>
                      <w:color w:val="8E8E90"/>
                      <w:spacing w:val="0"/>
                      <w:w w:val="52"/>
                      <w:position w:val="-1"/>
                    </w:rPr>
                    <w:t>----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21"/>
          <w:szCs w:val="121"/>
          <w:color w:val="8E8E90"/>
          <w:spacing w:val="0"/>
          <w:w w:val="121"/>
          <w:position w:val="-88"/>
        </w:rPr>
        <w:t>\\</w:t>
      </w:r>
      <w:r>
        <w:rPr>
          <w:rFonts w:ascii="Arial" w:hAnsi="Arial" w:cs="Arial" w:eastAsia="Arial"/>
          <w:sz w:val="121"/>
          <w:szCs w:val="12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14" w:lineRule="atLeast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8E8E90"/>
          <w:w w:val="105"/>
        </w:rPr>
        <w:t>6-ho</w:t>
      </w:r>
      <w:r>
        <w:rPr>
          <w:rFonts w:ascii="Times New Roman" w:hAnsi="Times New Roman" w:cs="Times New Roman" w:eastAsia="Times New Roman"/>
          <w:sz w:val="19"/>
          <w:szCs w:val="19"/>
          <w:color w:val="8E8E90"/>
          <w:spacing w:val="-1"/>
          <w:w w:val="105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color w:val="606062"/>
          <w:spacing w:val="0"/>
          <w:w w:val="95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560" w:right="1720"/>
          <w:cols w:num="3" w:equalWidth="0">
            <w:col w:w="675" w:space="249"/>
            <w:col w:w="4911" w:space="1317"/>
            <w:col w:w="1808"/>
          </w:cols>
        </w:sectPr>
      </w:pPr>
      <w:rPr/>
    </w:p>
    <w:p>
      <w:pPr>
        <w:spacing w:before="0" w:after="0" w:line="139" w:lineRule="atLeast"/>
        <w:ind w:left="192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8E8E90"/>
          <w:spacing w:val="0"/>
          <w:w w:val="149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65" w:lineRule="exact"/>
        <w:ind w:left="180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8E8E90"/>
          <w:spacing w:val="0"/>
          <w:w w:val="150"/>
          <w:i/>
          <w:position w:val="-1"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70" w:lineRule="exact"/>
        <w:ind w:left="14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79797C"/>
          <w:spacing w:val="0"/>
          <w:w w:val="56"/>
        </w:rPr>
        <w:t>.:::.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00" w:lineRule="exact"/>
        <w:ind w:left="192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8E8E90"/>
          <w:spacing w:val="0"/>
          <w:w w:val="108"/>
        </w:rPr>
        <w:t>Oil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8" w:after="0" w:line="116" w:lineRule="exact"/>
        <w:ind w:left="192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1.400002pt;margin-top:3.757126pt;width:10.640001pt;height:9.5pt;mso-position-horizontal-relative:page;mso-position-vertical-relative:paragraph;z-index:-2993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color w:val="8E8E90"/>
                      <w:spacing w:val="0"/>
                      <w:w w:val="112"/>
                    </w:rPr>
                    <w:t>80</w:t>
                  </w:r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2"/>
          <w:szCs w:val="12"/>
          <w:color w:val="79797C"/>
          <w:spacing w:val="0"/>
          <w:w w:val="184"/>
          <w:position w:val="-2"/>
        </w:rPr>
        <w:t>'-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82" w:lineRule="exact"/>
        <w:ind w:left="14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79797C"/>
          <w:spacing w:val="0"/>
          <w:w w:val="100"/>
          <w:position w:val="1"/>
        </w:rPr>
        <w:t>.£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42" w:after="0" w:line="259" w:lineRule="exact"/>
        <w:ind w:left="144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7pt;margin-top:5.616747pt;width:6.615pt;height:15pt;mso-position-horizontal-relative:page;mso-position-vertical-relative:paragraph;z-index:-2992" type="#_x0000_t202" filled="f" stroked="f">
            <v:textbox inset="0,0,0,0">
              <w:txbxContent>
                <w:p>
                  <w:pPr>
                    <w:spacing w:before="0" w:after="0" w:line="300" w:lineRule="exact"/>
                    <w:ind w:right="-85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0"/>
                      <w:szCs w:val="30"/>
                      <w:color w:val="79797C"/>
                      <w:spacing w:val="-19"/>
                      <w:w w:val="75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sz w:val="30"/>
                      <w:szCs w:val="30"/>
                      <w:color w:val="79797C"/>
                      <w:spacing w:val="0"/>
                      <w:w w:val="75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3"/>
          <w:szCs w:val="23"/>
          <w:color w:val="8E8E90"/>
          <w:spacing w:val="-3"/>
          <w:w w:val="82"/>
          <w:position w:val="-1"/>
        </w:rPr>
        <w:t>.</w:t>
      </w:r>
      <w:r>
        <w:rPr>
          <w:rFonts w:ascii="Arial" w:hAnsi="Arial" w:cs="Arial" w:eastAsia="Arial"/>
          <w:sz w:val="23"/>
          <w:szCs w:val="23"/>
          <w:color w:val="8E8E90"/>
          <w:spacing w:val="-31"/>
          <w:w w:val="83"/>
          <w:position w:val="-1"/>
        </w:rPr>
        <w:t>_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172" w:lineRule="exact"/>
        <w:ind w:left="144" w:right="-20"/>
        <w:jc w:val="left"/>
        <w:rPr>
          <w:rFonts w:ascii="Courier New" w:hAnsi="Courier New" w:cs="Courier New" w:eastAsia="Courier New"/>
          <w:sz w:val="21"/>
          <w:szCs w:val="21"/>
        </w:rPr>
      </w:pPr>
      <w:rPr/>
      <w:r>
        <w:rPr>
          <w:rFonts w:ascii="Courier New" w:hAnsi="Courier New" w:cs="Courier New" w:eastAsia="Courier New"/>
          <w:sz w:val="21"/>
          <w:szCs w:val="21"/>
          <w:color w:val="79797C"/>
          <w:spacing w:val="0"/>
          <w:w w:val="76"/>
          <w:b/>
          <w:bCs/>
          <w:position w:val="-1"/>
        </w:rPr>
        <w:t>.5</w:t>
      </w:r>
      <w:r>
        <w:rPr>
          <w:rFonts w:ascii="Courier New" w:hAnsi="Courier New" w:cs="Courier New" w:eastAsia="Courier New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83" w:lineRule="exact"/>
        <w:ind w:left="180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79797C"/>
          <w:spacing w:val="-104"/>
          <w:w w:val="86"/>
          <w:position w:val="-2"/>
        </w:rPr>
        <w:t>"</w:t>
      </w:r>
      <w:r>
        <w:rPr>
          <w:rFonts w:ascii="Arial" w:hAnsi="Arial" w:cs="Arial" w:eastAsia="Arial"/>
          <w:sz w:val="10"/>
          <w:szCs w:val="10"/>
          <w:color w:val="8E8E90"/>
          <w:spacing w:val="-4"/>
          <w:w w:val="239"/>
          <w:position w:val="0"/>
        </w:rPr>
        <w:t>'</w:t>
      </w:r>
      <w:r>
        <w:rPr>
          <w:rFonts w:ascii="Arial" w:hAnsi="Arial" w:cs="Arial" w:eastAsia="Arial"/>
          <w:sz w:val="10"/>
          <w:szCs w:val="10"/>
          <w:color w:val="8E8E90"/>
          <w:spacing w:val="0"/>
          <w:w w:val="241"/>
          <w:position w:val="0"/>
        </w:rPr>
        <w:t>-</w:t>
      </w:r>
      <w:r>
        <w:rPr>
          <w:rFonts w:ascii="Arial" w:hAnsi="Arial" w:cs="Arial" w:eastAsia="Arial"/>
          <w:sz w:val="10"/>
          <w:szCs w:val="10"/>
          <w:color w:val="8E8E90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79797C"/>
          <w:spacing w:val="0"/>
          <w:w w:val="100"/>
          <w:position w:val="-2"/>
        </w:rPr>
        <w:t>'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148" w:lineRule="exact"/>
        <w:ind w:left="168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1.400002pt;margin-top:4.874113pt;width:10.355pt;height:9.5pt;mso-position-horizontal-relative:page;mso-position-vertical-relative:paragraph;z-index:-2991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color w:val="79797C"/>
                      <w:spacing w:val="0"/>
                      <w:w w:val="109"/>
                    </w:rPr>
                    <w:t>70</w:t>
                  </w:r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1"/>
          <w:szCs w:val="21"/>
          <w:color w:val="79797C"/>
          <w:spacing w:val="0"/>
          <w:w w:val="83"/>
          <w:position w:val="-1"/>
        </w:rPr>
        <w:t>;::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85" w:lineRule="exact"/>
        <w:ind w:left="144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79797C"/>
          <w:spacing w:val="0"/>
          <w:w w:val="100"/>
        </w:rPr>
        <w:t>·s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11" w:lineRule="exact"/>
        <w:ind w:left="144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79797C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79797C"/>
          <w:spacing w:val="-9"/>
        </w:rPr>
        <w:t>_</w:t>
      </w:r>
      <w:r>
        <w:rPr>
          <w:rFonts w:ascii="Times New Roman" w:hAnsi="Times New Roman" w:cs="Times New Roman" w:eastAsia="Times New Roman"/>
          <w:sz w:val="12"/>
          <w:szCs w:val="12"/>
          <w:color w:val="79797C"/>
          <w:spacing w:val="0"/>
          <w:w w:val="187"/>
          <w:position w:val="8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30" w:lineRule="exact"/>
        <w:ind w:left="180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8E8E90"/>
          <w:spacing w:val="0"/>
          <w:w w:val="194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662" w:lineRule="exact"/>
        <w:ind w:right="-130"/>
        <w:jc w:val="left"/>
        <w:rPr>
          <w:rFonts w:ascii="Arial" w:hAnsi="Arial" w:cs="Arial" w:eastAsia="Arial"/>
          <w:sz w:val="60"/>
          <w:szCs w:val="60"/>
        </w:rPr>
      </w:pPr>
      <w:rPr/>
      <w:r>
        <w:rPr/>
        <w:br w:type="column"/>
      </w:r>
      <w:r>
        <w:rPr>
          <w:rFonts w:ascii="Arial" w:hAnsi="Arial" w:cs="Arial" w:eastAsia="Arial"/>
          <w:sz w:val="60"/>
          <w:szCs w:val="60"/>
          <w:color w:val="8E8E90"/>
          <w:spacing w:val="0"/>
          <w:w w:val="53"/>
          <w:position w:val="-1"/>
        </w:rPr>
        <w:t>---------</w:t>
      </w:r>
      <w:r>
        <w:rPr>
          <w:rFonts w:ascii="Arial" w:hAnsi="Arial" w:cs="Arial" w:eastAsia="Arial"/>
          <w:sz w:val="60"/>
          <w:szCs w:val="60"/>
          <w:color w:val="000000"/>
          <w:spacing w:val="0"/>
          <w:w w:val="100"/>
          <w:position w:val="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2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79797C"/>
          <w:spacing w:val="0"/>
          <w:w w:val="53"/>
        </w:rPr>
        <w:t>...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70" w:lineRule="exact"/>
        <w:ind w:right="-20"/>
        <w:jc w:val="left"/>
        <w:rPr>
          <w:rFonts w:ascii="Arial" w:hAnsi="Arial" w:cs="Arial" w:eastAsia="Arial"/>
          <w:sz w:val="75"/>
          <w:szCs w:val="75"/>
        </w:rPr>
      </w:pPr>
      <w:rPr/>
      <w:r>
        <w:rPr/>
        <w:br w:type="column"/>
      </w:r>
      <w:r>
        <w:rPr>
          <w:rFonts w:ascii="Arial" w:hAnsi="Arial" w:cs="Arial" w:eastAsia="Arial"/>
          <w:sz w:val="75"/>
          <w:szCs w:val="75"/>
          <w:color w:val="79797C"/>
          <w:spacing w:val="0"/>
          <w:w w:val="52"/>
          <w:position w:val="-4"/>
        </w:rPr>
        <w:t>-----</w:t>
      </w:r>
      <w:r>
        <w:rPr>
          <w:rFonts w:ascii="Arial" w:hAnsi="Arial" w:cs="Arial" w:eastAsia="Arial"/>
          <w:sz w:val="75"/>
          <w:szCs w:val="75"/>
          <w:color w:val="000000"/>
          <w:spacing w:val="0"/>
          <w:w w:val="100"/>
          <w:position w:val="0"/>
        </w:rPr>
      </w:r>
    </w:p>
    <w:p>
      <w:pPr>
        <w:spacing w:before="0" w:after="0" w:line="685" w:lineRule="exact"/>
        <w:ind w:right="-20"/>
        <w:jc w:val="left"/>
        <w:rPr>
          <w:rFonts w:ascii="Arial" w:hAnsi="Arial" w:cs="Arial" w:eastAsia="Arial"/>
          <w:sz w:val="83"/>
          <w:szCs w:val="8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399994pt;margin-top:9.401118pt;width:26.447961pt;height:62pt;mso-position-horizontal-relative:page;mso-position-vertical-relative:paragraph;z-index:-2990" type="#_x0000_t202" filled="f" stroked="f">
            <v:textbox inset="0,0,0,0">
              <w:txbxContent>
                <w:p>
                  <w:pPr>
                    <w:spacing w:before="0" w:after="0" w:line="1240" w:lineRule="exact"/>
                    <w:ind w:right="-226"/>
                    <w:jc w:val="left"/>
                    <w:rPr>
                      <w:rFonts w:ascii="Arial" w:hAnsi="Arial" w:cs="Arial" w:eastAsia="Arial"/>
                      <w:sz w:val="124"/>
                      <w:szCs w:val="124"/>
                    </w:rPr>
                  </w:pPr>
                  <w:rPr/>
                  <w:r>
                    <w:rPr>
                      <w:rFonts w:ascii="Arial" w:hAnsi="Arial" w:cs="Arial" w:eastAsia="Arial"/>
                      <w:sz w:val="124"/>
                      <w:szCs w:val="124"/>
                      <w:color w:val="8E8E90"/>
                      <w:spacing w:val="0"/>
                      <w:w w:val="153"/>
                      <w:position w:val="-1"/>
                    </w:rPr>
                    <w:t>\</w:t>
                  </w:r>
                  <w:r>
                    <w:rPr>
                      <w:rFonts w:ascii="Arial" w:hAnsi="Arial" w:cs="Arial" w:eastAsia="Arial"/>
                      <w:sz w:val="124"/>
                      <w:szCs w:val="12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83"/>
          <w:szCs w:val="83"/>
          <w:color w:val="8E8E90"/>
          <w:spacing w:val="0"/>
          <w:w w:val="52"/>
          <w:position w:val="4"/>
        </w:rPr>
        <w:t>----</w:t>
      </w:r>
      <w:r>
        <w:rPr>
          <w:rFonts w:ascii="Arial" w:hAnsi="Arial" w:cs="Arial" w:eastAsia="Arial"/>
          <w:sz w:val="83"/>
          <w:szCs w:val="83"/>
          <w:color w:val="000000"/>
          <w:spacing w:val="0"/>
          <w:w w:val="100"/>
          <w:position w:val="0"/>
        </w:rPr>
      </w:r>
    </w:p>
    <w:p>
      <w:pPr>
        <w:spacing w:before="0" w:after="0" w:line="1304" w:lineRule="exact"/>
        <w:ind w:right="-235"/>
        <w:jc w:val="left"/>
        <w:rPr>
          <w:rFonts w:ascii="Arial" w:hAnsi="Arial" w:cs="Arial" w:eastAsia="Arial"/>
          <w:sz w:val="130"/>
          <w:szCs w:val="130"/>
        </w:rPr>
      </w:pPr>
      <w:rPr/>
      <w:r>
        <w:rPr>
          <w:rFonts w:ascii="Arial" w:hAnsi="Arial" w:cs="Arial" w:eastAsia="Arial"/>
          <w:sz w:val="130"/>
          <w:szCs w:val="130"/>
          <w:color w:val="8E8E90"/>
          <w:spacing w:val="0"/>
          <w:w w:val="52"/>
          <w:position w:val="-16"/>
        </w:rPr>
        <w:t>----</w:t>
      </w:r>
      <w:r>
        <w:rPr>
          <w:rFonts w:ascii="Arial" w:hAnsi="Arial" w:cs="Arial" w:eastAsia="Arial"/>
          <w:sz w:val="130"/>
          <w:szCs w:val="130"/>
          <w:color w:val="000000"/>
          <w:spacing w:val="0"/>
          <w:w w:val="100"/>
          <w:position w:val="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8E8E90"/>
          <w:spacing w:val="0"/>
          <w:w w:val="108"/>
        </w:rPr>
        <w:t>!-hour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0"/>
          <w:w w:val="103"/>
        </w:rPr>
        <w:t>3-hour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560" w:right="1720"/>
          <w:cols w:num="5" w:equalWidth="0">
            <w:col w:w="1717" w:space="983"/>
            <w:col w:w="954" w:space="30"/>
            <w:col w:w="901" w:space="707"/>
            <w:col w:w="513" w:space="459"/>
            <w:col w:w="2696"/>
          </w:cols>
        </w:sectPr>
      </w:pPr>
      <w:rPr/>
    </w:p>
    <w:p>
      <w:pPr>
        <w:spacing w:before="0" w:after="0" w:line="85" w:lineRule="exact"/>
        <w:ind w:left="180" w:right="-54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8E8E90"/>
          <w:spacing w:val="0"/>
          <w:w w:val="252"/>
          <w:position w:val="-1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79" w:lineRule="exact"/>
        <w:ind w:left="180" w:right="-58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79797C"/>
          <w:spacing w:val="0"/>
          <w:w w:val="207"/>
          <w:position w:val="-2"/>
        </w:rPr>
        <w:t>'-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54" w:lineRule="exact"/>
        <w:ind w:left="144" w:right="-71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79797C"/>
          <w:spacing w:val="-58"/>
          <w:w w:val="96"/>
          <w:position w:val="5"/>
        </w:rPr>
        <w:t>p</w:t>
      </w:r>
      <w:r>
        <w:rPr>
          <w:rFonts w:ascii="Arial" w:hAnsi="Arial" w:cs="Arial" w:eastAsia="Arial"/>
          <w:sz w:val="27"/>
          <w:szCs w:val="27"/>
          <w:color w:val="79797C"/>
          <w:spacing w:val="-65"/>
          <w:w w:val="152"/>
          <w:position w:val="1"/>
        </w:rPr>
        <w:t>"</w:t>
      </w:r>
      <w:r>
        <w:rPr>
          <w:rFonts w:ascii="Times New Roman" w:hAnsi="Times New Roman" w:cs="Times New Roman" w:eastAsia="Times New Roman"/>
          <w:sz w:val="16"/>
          <w:szCs w:val="16"/>
          <w:color w:val="79797C"/>
          <w:spacing w:val="0"/>
          <w:w w:val="96"/>
          <w:position w:val="5"/>
        </w:rPr>
        <w:t>..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89" w:after="0" w:line="240" w:lineRule="auto"/>
        <w:ind w:right="-20"/>
        <w:jc w:val="left"/>
        <w:tabs>
          <w:tab w:pos="25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color w:val="8E8E90"/>
          <w:spacing w:val="0"/>
          <w:w w:val="100"/>
          <w:position w:val="5"/>
        </w:rPr>
        <w:t>60</w:t>
      </w:r>
      <w:r>
        <w:rPr>
          <w:rFonts w:ascii="Times New Roman" w:hAnsi="Times New Roman" w:cs="Times New Roman" w:eastAsia="Times New Roman"/>
          <w:sz w:val="22"/>
          <w:szCs w:val="22"/>
          <w:color w:val="8E8E90"/>
          <w:spacing w:val="0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8E8E90"/>
          <w:spacing w:val="0"/>
          <w:w w:val="100"/>
          <w:position w:val="5"/>
        </w:rPr>
      </w:r>
      <w:r>
        <w:rPr>
          <w:rFonts w:ascii="Times New Roman" w:hAnsi="Times New Roman" w:cs="Times New Roman" w:eastAsia="Times New Roman"/>
          <w:sz w:val="19"/>
          <w:szCs w:val="19"/>
          <w:color w:val="8E8E90"/>
          <w:spacing w:val="0"/>
          <w:w w:val="245"/>
          <w:position w:val="0"/>
        </w:rPr>
        <w:t>inutes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8E8E90"/>
          <w:spacing w:val="0"/>
          <w:w w:val="100"/>
        </w:rPr>
        <w:t>50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4" w:lineRule="exact"/>
        <w:ind w:left="312" w:right="-20"/>
        <w:jc w:val="left"/>
        <w:tabs>
          <w:tab w:pos="1160" w:val="left"/>
          <w:tab w:pos="2060" w:val="left"/>
          <w:tab w:pos="3060" w:val="left"/>
          <w:tab w:pos="396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8E8E90"/>
          <w:spacing w:val="0"/>
          <w:w w:val="100"/>
          <w:position w:val="2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8E8E90"/>
          <w:spacing w:val="-45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E8E90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8E8E90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21"/>
          <w:szCs w:val="21"/>
          <w:color w:val="606062"/>
          <w:spacing w:val="1"/>
          <w:w w:val="100"/>
          <w:position w:val="2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79797C"/>
          <w:spacing w:val="0"/>
          <w:w w:val="100"/>
          <w:position w:val="2"/>
        </w:rPr>
        <w:t>25</w:t>
        <w:tab/>
      </w:r>
      <w:r>
        <w:rPr>
          <w:rFonts w:ascii="Times New Roman" w:hAnsi="Times New Roman" w:cs="Times New Roman" w:eastAsia="Times New Roman"/>
          <w:sz w:val="21"/>
          <w:szCs w:val="21"/>
          <w:color w:val="79797C"/>
          <w:spacing w:val="0"/>
          <w:w w:val="100"/>
          <w:position w:val="2"/>
        </w:rPr>
        <w:t>250</w:t>
      </w:r>
      <w:r>
        <w:rPr>
          <w:rFonts w:ascii="Times New Roman" w:hAnsi="Times New Roman" w:cs="Times New Roman" w:eastAsia="Times New Roman"/>
          <w:sz w:val="21"/>
          <w:szCs w:val="21"/>
          <w:color w:val="79797C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79797C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23"/>
          <w:szCs w:val="23"/>
          <w:color w:val="79797C"/>
          <w:spacing w:val="0"/>
          <w:w w:val="75"/>
          <w:position w:val="2"/>
        </w:rPr>
        <w:t>375</w:t>
      </w:r>
      <w:r>
        <w:rPr>
          <w:rFonts w:ascii="Courier New" w:hAnsi="Courier New" w:cs="Courier New" w:eastAsia="Courier New"/>
          <w:sz w:val="23"/>
          <w:szCs w:val="23"/>
          <w:color w:val="79797C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3"/>
          <w:szCs w:val="23"/>
          <w:color w:val="79797C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21"/>
          <w:szCs w:val="21"/>
          <w:color w:val="79797C"/>
          <w:spacing w:val="0"/>
          <w:w w:val="100"/>
          <w:position w:val="2"/>
        </w:rPr>
        <w:t>500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5" w:after="0" w:line="273" w:lineRule="exact"/>
        <w:ind w:right="-20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8E8E90"/>
          <w:spacing w:val="0"/>
          <w:w w:val="100"/>
          <w:position w:val="-2"/>
        </w:rPr>
        <w:t>Area</w:t>
      </w:r>
      <w:r>
        <w:rPr>
          <w:rFonts w:ascii="Times New Roman" w:hAnsi="Times New Roman" w:cs="Times New Roman" w:eastAsia="Times New Roman"/>
          <w:sz w:val="18"/>
          <w:szCs w:val="18"/>
          <w:color w:val="8E8E90"/>
          <w:spacing w:val="16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E8E90"/>
          <w:spacing w:val="0"/>
          <w:w w:val="100"/>
          <w:position w:val="-2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8E8E90"/>
          <w:spacing w:val="0"/>
          <w:w w:val="100"/>
          <w:position w:val="-2"/>
        </w:rPr>
        <w:t>km</w:t>
      </w:r>
      <w:r>
        <w:rPr>
          <w:rFonts w:ascii="Times New Roman" w:hAnsi="Times New Roman" w:cs="Times New Roman" w:eastAsia="Times New Roman"/>
          <w:sz w:val="18"/>
          <w:szCs w:val="18"/>
          <w:color w:val="8E8E90"/>
          <w:spacing w:val="29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E8E90"/>
          <w:spacing w:val="4"/>
          <w:w w:val="76"/>
          <w:position w:val="5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8E8E90"/>
          <w:spacing w:val="0"/>
          <w:w w:val="123"/>
          <w:position w:val="-2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920" w:val="left"/>
          <w:tab w:pos="1880" w:val="left"/>
          <w:tab w:pos="282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8E8E90"/>
          <w:spacing w:val="0"/>
          <w:w w:val="100"/>
        </w:rPr>
        <w:t>625</w:t>
      </w:r>
      <w:r>
        <w:rPr>
          <w:rFonts w:ascii="Times New Roman" w:hAnsi="Times New Roman" w:cs="Times New Roman" w:eastAsia="Times New Roman"/>
          <w:sz w:val="21"/>
          <w:szCs w:val="21"/>
          <w:color w:val="8E8E9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8E8E90"/>
          <w:spacing w:val="0"/>
          <w:w w:val="100"/>
        </w:rPr>
      </w:r>
      <w:r>
        <w:rPr>
          <w:rFonts w:ascii="Times New Roman" w:hAnsi="Times New Roman" w:cs="Times New Roman" w:eastAsia="Times New Roman"/>
          <w:sz w:val="21"/>
          <w:szCs w:val="21"/>
          <w:color w:val="79797C"/>
          <w:spacing w:val="0"/>
          <w:w w:val="100"/>
        </w:rPr>
        <w:t>750</w:t>
      </w:r>
      <w:r>
        <w:rPr>
          <w:rFonts w:ascii="Times New Roman" w:hAnsi="Times New Roman" w:cs="Times New Roman" w:eastAsia="Times New Roman"/>
          <w:sz w:val="21"/>
          <w:szCs w:val="21"/>
          <w:color w:val="797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79797C"/>
          <w:spacing w:val="0"/>
          <w:w w:val="100"/>
        </w:rPr>
        <w:t>875</w:t>
      </w:r>
      <w:r>
        <w:rPr>
          <w:rFonts w:ascii="Times New Roman" w:hAnsi="Times New Roman" w:cs="Times New Roman" w:eastAsia="Times New Roman"/>
          <w:sz w:val="21"/>
          <w:szCs w:val="21"/>
          <w:color w:val="7979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79797C"/>
          <w:spacing w:val="0"/>
          <w:w w:val="100"/>
        </w:rPr>
      </w:r>
      <w:r>
        <w:rPr>
          <w:rFonts w:ascii="Times New Roman" w:hAnsi="Times New Roman" w:cs="Times New Roman" w:eastAsia="Times New Roman"/>
          <w:sz w:val="21"/>
          <w:szCs w:val="21"/>
          <w:color w:val="8E8E90"/>
          <w:spacing w:val="0"/>
          <w:w w:val="100"/>
        </w:rPr>
        <w:t>1000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560" w:right="1720"/>
          <w:cols w:num="3" w:equalWidth="0">
            <w:col w:w="308" w:space="160"/>
            <w:col w:w="4562" w:space="382"/>
            <w:col w:w="3548"/>
          </w:cols>
        </w:sectPr>
      </w:pPr>
      <w:rPr/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4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79797C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0"/>
          <w:szCs w:val="20"/>
          <w:color w:val="79797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79797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79797C"/>
          <w:spacing w:val="0"/>
          <w:w w:val="101"/>
          <w:b/>
          <w:bCs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79797C"/>
          <w:spacing w:val="-7"/>
          <w:w w:val="101"/>
          <w:b/>
          <w:bCs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1"/>
          <w:w w:val="110"/>
          <w:b/>
          <w:bCs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79797C"/>
          <w:spacing w:val="0"/>
          <w:w w:val="112"/>
          <w:b/>
          <w:bCs/>
        </w:rPr>
        <w:t>1.3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0"/>
          <w:w w:val="100"/>
        </w:rPr>
        <w:t>Depth-area</w:t>
      </w:r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0"/>
          <w:w w:val="100"/>
        </w:rPr>
        <w:t>curve</w:t>
      </w:r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E9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9"/>
          <w:szCs w:val="19"/>
          <w:color w:val="8E8E9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E9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0"/>
          <w:w w:val="100"/>
        </w:rPr>
        <w:t>reducin</w:t>
      </w:r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0"/>
          <w:w w:val="100"/>
        </w:rPr>
        <w:t>point</w:t>
      </w:r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606062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0"/>
          <w:w w:val="100"/>
        </w:rPr>
        <w:t>nfall</w:t>
      </w:r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0"/>
          <w:w w:val="100"/>
        </w:rPr>
        <w:t>obtai</w:t>
      </w:r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0"/>
          <w:w w:val="100"/>
        </w:rPr>
        <w:t>areal</w:t>
      </w:r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0"/>
          <w:w w:val="100"/>
        </w:rPr>
        <w:t>average</w:t>
      </w:r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0"/>
          <w:w w:val="100"/>
        </w:rPr>
        <w:t>values</w:t>
      </w:r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E8E90"/>
          <w:spacing w:val="0"/>
          <w:w w:val="100"/>
          <w:i/>
        </w:rPr>
        <w:t>(</w:t>
      </w:r>
      <w:r>
        <w:rPr>
          <w:rFonts w:ascii="Arial" w:hAnsi="Arial" w:cs="Arial" w:eastAsia="Arial"/>
          <w:sz w:val="17"/>
          <w:szCs w:val="17"/>
          <w:color w:val="8E8E90"/>
          <w:spacing w:val="0"/>
          <w:w w:val="100"/>
          <w:i/>
        </w:rPr>
        <w:t>Sourc</w:t>
      </w:r>
      <w:r>
        <w:rPr>
          <w:rFonts w:ascii="Arial" w:hAnsi="Arial" w:cs="Arial" w:eastAsia="Arial"/>
          <w:sz w:val="17"/>
          <w:szCs w:val="17"/>
          <w:color w:val="8E8E90"/>
          <w:spacing w:val="-2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606062"/>
          <w:spacing w:val="0"/>
          <w:w w:val="100"/>
          <w:i/>
        </w:rPr>
        <w:t>:</w:t>
      </w:r>
      <w:r>
        <w:rPr>
          <w:rFonts w:ascii="Arial" w:hAnsi="Arial" w:cs="Arial" w:eastAsia="Arial"/>
          <w:sz w:val="17"/>
          <w:szCs w:val="17"/>
          <w:color w:val="606062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606062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0"/>
          <w:w w:val="100"/>
        </w:rPr>
        <w:t>Worl</w:t>
      </w:r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E90"/>
          <w:spacing w:val="0"/>
          <w:w w:val="107"/>
        </w:rPr>
        <w:t>Meteo·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61" w:lineRule="exact"/>
        <w:ind w:left="10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0"/>
          <w:w w:val="85"/>
        </w:rPr>
        <w:t>rological</w:t>
      </w:r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22"/>
          <w:w w:val="8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0"/>
          <w:w w:val="85"/>
        </w:rPr>
        <w:t>Organization</w:t>
      </w:r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0"/>
          <w:w w:val="85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4"/>
          <w:w w:val="8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606062"/>
          <w:spacing w:val="-12"/>
          <w:w w:val="85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0"/>
          <w:w w:val="85"/>
        </w:rPr>
        <w:t>983</w:t>
      </w:r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0"/>
          <w:w w:val="85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30"/>
          <w:w w:val="8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0"/>
          <w:w w:val="85"/>
        </w:rPr>
        <w:t>originall</w:t>
      </w:r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0"/>
          <w:w w:val="85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17"/>
          <w:w w:val="8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0"/>
          <w:w w:val="85"/>
        </w:rPr>
        <w:t>pu</w:t>
      </w:r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-12"/>
          <w:w w:val="85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606062"/>
          <w:spacing w:val="0"/>
          <w:w w:val="85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606062"/>
          <w:spacing w:val="-14"/>
          <w:w w:val="85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8E8E90"/>
          <w:spacing w:val="0"/>
          <w:w w:val="85"/>
        </w:rPr>
        <w:t>she</w:t>
      </w:r>
      <w:r>
        <w:rPr>
          <w:rFonts w:ascii="Times New Roman" w:hAnsi="Times New Roman" w:cs="Times New Roman" w:eastAsia="Times New Roman"/>
          <w:sz w:val="23"/>
          <w:szCs w:val="23"/>
          <w:color w:val="8E8E90"/>
          <w:spacing w:val="0"/>
          <w:w w:val="85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8E8E90"/>
          <w:spacing w:val="46"/>
          <w:w w:val="8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0"/>
          <w:w w:val="85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0"/>
          <w:w w:val="85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25"/>
          <w:w w:val="8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0"/>
          <w:w w:val="85"/>
        </w:rPr>
        <w:t>Technical</w:t>
      </w:r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28"/>
          <w:w w:val="8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0"/>
          <w:w w:val="85"/>
        </w:rPr>
        <w:t>Pape</w:t>
      </w:r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0"/>
          <w:w w:val="85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15"/>
          <w:w w:val="8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2"/>
          <w:w w:val="100"/>
        </w:rPr>
        <w:t>9</w:t>
      </w:r>
      <w:r>
        <w:rPr>
          <w:rFonts w:ascii="Times New Roman" w:hAnsi="Times New Roman" w:cs="Times New Roman" w:eastAsia="Times New Roman"/>
          <w:sz w:val="23"/>
          <w:szCs w:val="23"/>
          <w:color w:val="A8A8AA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A8A8A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0"/>
          <w:w w:val="100"/>
        </w:rPr>
        <w:t>U.</w:t>
      </w:r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0"/>
          <w:w w:val="84"/>
        </w:rPr>
        <w:t>Weathe</w:t>
      </w:r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0"/>
          <w:w w:val="84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34"/>
          <w:w w:val="8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79797C"/>
          <w:spacing w:val="0"/>
          <w:w w:val="100"/>
        </w:rPr>
        <w:t>Bureau,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1" w:after="0" w:line="240" w:lineRule="auto"/>
        <w:ind w:left="13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79797C"/>
          <w:spacing w:val="0"/>
          <w:w w:val="107"/>
        </w:rPr>
        <w:t>1958.)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sectPr>
      <w:type w:val="continuous"/>
      <w:pgSz w:w="12240" w:h="15840"/>
      <w:pgMar w:top="960" w:bottom="280" w:left="156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9pt;margin-top:741.283386pt;width:19.399239pt;height:15.060539pt;mso-position-horizontal-relative:page;mso-position-vertical-relative:page;z-index:-3033" type="#_x0000_t202" filled="f" stroked="f">
          <v:textbox inset="0,0,0,0">
            <w:txbxContent>
              <w:p>
                <w:pPr>
                  <w:spacing w:before="12" w:after="0" w:line="240" w:lineRule="auto"/>
                  <w:ind w:left="99" w:right="-2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232323"/>
                    <w:w w:val="113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232323"/>
                    <w:spacing w:val="0"/>
                    <w:w w:val="11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9pt;margin-top:740.062012pt;width:20.920388pt;height:16.281875pt;mso-position-horizontal-relative:page;mso-position-vertical-relative:page;z-index:-3032" type="#_x0000_t202" filled="f" stroked="f">
          <v:textbox inset="0,0,0,0">
            <w:txbxContent>
              <w:p>
                <w:pPr>
                  <w:spacing w:before="0" w:after="0" w:line="255" w:lineRule="exact"/>
                  <w:ind w:left="132" w:right="-2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color w:val="6E6E6E"/>
                    <w:w w:val="107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color w:val="6E6E6E"/>
                    <w:spacing w:val="0"/>
                    <w:w w:val="10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6.240005pt;margin-top:36.169266pt;width:121.440326pt;height:23.48372pt;mso-position-horizontal-relative:page;mso-position-vertical-relative:page;z-index:-3035" type="#_x0000_t202" filled="f" stroked="f">
          <v:textbox inset="0,0,0,0">
            <w:txbxContent>
              <w:p>
                <w:pPr>
                  <w:spacing w:before="0" w:after="0" w:line="224" w:lineRule="exact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gn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99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</w:rPr>
                  <w:t>eq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99"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99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4"/>
                    <w:w w:val="99"/>
                  </w:rPr>
                  <w:t>m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</w:rPr>
                  <w:t>ents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  <w:p>
                <w:pPr>
                  <w:spacing w:before="0" w:after="0" w:line="240" w:lineRule="auto"/>
                  <w:ind w:left="446" w:right="424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</w:rPr>
                  <w:t>og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99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99"/>
                  </w:rPr>
                  <w:t>udy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6.240005pt;margin-top:36.169266pt;width:121.440326pt;height:23.48372pt;mso-position-horizontal-relative:page;mso-position-vertical-relative:page;z-index:-3034" type="#_x0000_t202" filled="f" stroked="f">
          <v:textbox inset="0,0,0,0">
            <w:txbxContent>
              <w:p>
                <w:pPr>
                  <w:spacing w:before="0" w:after="0" w:line="224" w:lineRule="exact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gn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99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</w:rPr>
                  <w:t>eq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99"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99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4"/>
                    <w:w w:val="99"/>
                  </w:rPr>
                  <w:t>m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</w:rPr>
                  <w:t>ents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  <w:p>
                <w:pPr>
                  <w:spacing w:before="0" w:after="0" w:line="240" w:lineRule="auto"/>
                  <w:ind w:left="446" w:right="424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</w:rPr>
                  <w:t>og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99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99"/>
                  </w:rPr>
                  <w:t>udy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6.240005pt;margin-top:36.169266pt;width:121.440326pt;height:23.48372pt;mso-position-horizontal-relative:page;mso-position-vertical-relative:page;z-index:-3031" type="#_x0000_t202" filled="f" stroked="f">
          <v:textbox inset="0,0,0,0">
            <w:txbxContent>
              <w:p>
                <w:pPr>
                  <w:spacing w:before="0" w:after="0" w:line="224" w:lineRule="exact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gn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99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</w:rPr>
                  <w:t>eq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99"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99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4"/>
                    <w:w w:val="99"/>
                  </w:rPr>
                  <w:t>m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</w:rPr>
                  <w:t>ents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  <w:p>
                <w:pPr>
                  <w:spacing w:before="0" w:after="0" w:line="240" w:lineRule="auto"/>
                  <w:ind w:left="446" w:right="424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</w:rPr>
                  <w:t>og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99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99"/>
                  </w:rPr>
                  <w:t>udy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4.639908pt;margin-top:37.81208pt;width:121.919934pt;height:22.795288pt;mso-position-horizontal-relative:page;mso-position-vertical-relative:page;z-index:-3030" type="#_x0000_t202" filled="f" stroked="f">
          <v:textbox inset="0,0,0,0">
            <w:txbxContent>
              <w:p>
                <w:pPr>
                  <w:spacing w:before="0" w:after="0" w:line="214" w:lineRule="exact"/>
                  <w:ind w:left="-14" w:right="-34"/>
                  <w:jc w:val="center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626264"/>
                    <w:spacing w:val="0"/>
                    <w:w w:val="100"/>
                  </w:rPr>
                  <w:t>AEO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626264"/>
                    <w:spacing w:val="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626264"/>
                    <w:spacing w:val="-9"/>
                    <w:w w:val="111"/>
                  </w:rPr>
                  <w:t>D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11"/>
                  </w:rPr>
                  <w:t>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22"/>
                    <w:w w:val="111"/>
                  </w:rPr>
                  <w:t>s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626264"/>
                    <w:spacing w:val="0"/>
                    <w:w w:val="111"/>
                  </w:rPr>
                  <w:t>ign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626264"/>
                    <w:spacing w:val="-6"/>
                    <w:w w:val="111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464646"/>
                    <w:spacing w:val="0"/>
                    <w:w w:val="107"/>
                  </w:rPr>
                  <w:t>Require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464646"/>
                    <w:spacing w:val="-10"/>
                    <w:w w:val="107"/>
                  </w:rPr>
                  <w:t>m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1F1F1F"/>
                    <w:spacing w:val="0"/>
                    <w:w w:val="107"/>
                  </w:rPr>
                  <w:t>ents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7" w:after="0" w:line="240" w:lineRule="auto"/>
                  <w:ind w:left="450" w:right="422"/>
                  <w:jc w:val="center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626264"/>
                    <w:spacing w:val="-22"/>
                    <w:w w:val="110"/>
                  </w:rPr>
                  <w:t>H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4"/>
                    <w:w w:val="110"/>
                  </w:rPr>
                  <w:t>y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626264"/>
                    <w:spacing w:val="0"/>
                    <w:w w:val="110"/>
                  </w:rPr>
                  <w:t>drology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626264"/>
                    <w:spacing w:val="-11"/>
                    <w:w w:val="11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626264"/>
                    <w:spacing w:val="-2"/>
                    <w:w w:val="110"/>
                  </w:rPr>
                  <w:t>S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464646"/>
                    <w:spacing w:val="0"/>
                    <w:w w:val="106"/>
                  </w:rPr>
                  <w:t>tu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464646"/>
                    <w:spacing w:val="-19"/>
                    <w:w w:val="107"/>
                  </w:rPr>
                  <w:t>d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626264"/>
                    <w:spacing w:val="0"/>
                    <w:w w:val="118"/>
                  </w:rPr>
                  <w:t>y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3.692307pt;margin-top:38.544136pt;width:120.114197pt;height:11.5pt;mso-position-horizontal-relative:page;mso-position-vertical-relative:page;z-index:-3029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9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6E6E6E"/>
                    <w:spacing w:val="0"/>
                    <w:w w:val="100"/>
                  </w:rPr>
                  <w:t>AE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6E6E6E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6E6E6E"/>
                    <w:spacing w:val="1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6E6E6E"/>
                    <w:spacing w:val="0"/>
                    <w:w w:val="100"/>
                  </w:rPr>
                  <w:t>Oesi!J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6E6E6E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6E6E6E"/>
                    <w:spacing w:val="1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2"/>
                    <w:spacing w:val="0"/>
                    <w:w w:val="109"/>
                  </w:rPr>
                  <w:t>Requlremerts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6.240005pt;margin-top:36.169266pt;width:121.440326pt;height:23.48372pt;mso-position-horizontal-relative:page;mso-position-vertical-relative:page;z-index:-3028" type="#_x0000_t202" filled="f" stroked="f">
          <v:textbox inset="0,0,0,0">
            <w:txbxContent>
              <w:p>
                <w:pPr>
                  <w:spacing w:before="0" w:after="0" w:line="224" w:lineRule="exact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gn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99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</w:rPr>
                  <w:t>eq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99"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99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4"/>
                    <w:w w:val="99"/>
                  </w:rPr>
                  <w:t>m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</w:rPr>
                  <w:t>ents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  <w:p>
                <w:pPr>
                  <w:spacing w:before="0" w:after="0" w:line="240" w:lineRule="auto"/>
                  <w:ind w:left="446" w:right="424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</w:rPr>
                  <w:t>og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99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99"/>
                  </w:rPr>
                  <w:t>udy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6.240005pt;margin-top:36.169266pt;width:121.440326pt;height:23.48372pt;mso-position-horizontal-relative:page;mso-position-vertical-relative:page;z-index:-3027" type="#_x0000_t202" filled="f" stroked="f">
          <v:textbox inset="0,0,0,0">
            <w:txbxContent>
              <w:p>
                <w:pPr>
                  <w:spacing w:before="0" w:after="0" w:line="224" w:lineRule="exact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gn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99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</w:rPr>
                  <w:t>eq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99"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99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4"/>
                    <w:w w:val="99"/>
                  </w:rPr>
                  <w:t>m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</w:rPr>
                  <w:t>ents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  <w:p>
                <w:pPr>
                  <w:spacing w:before="0" w:after="0" w:line="240" w:lineRule="auto"/>
                  <w:ind w:left="446" w:right="424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</w:rPr>
                  <w:t>og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99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99"/>
                  </w:rPr>
                  <w:t>udy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6.240005pt;margin-top:36.169266pt;width:121.440326pt;height:23.48372pt;mso-position-horizontal-relative:page;mso-position-vertical-relative:page;z-index:-3026" type="#_x0000_t202" filled="f" stroked="f">
          <v:textbox inset="0,0,0,0">
            <w:txbxContent>
              <w:p>
                <w:pPr>
                  <w:spacing w:before="0" w:after="0" w:line="224" w:lineRule="exact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gn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99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</w:rPr>
                  <w:t>eq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99"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99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4"/>
                    <w:w w:val="99"/>
                  </w:rPr>
                  <w:t>m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</w:rPr>
                  <w:t>ents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  <w:p>
                <w:pPr>
                  <w:spacing w:before="0" w:after="0" w:line="240" w:lineRule="auto"/>
                  <w:ind w:left="446" w:right="424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</w:rPr>
                  <w:t>og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99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99"/>
                  </w:rPr>
                  <w:t>udy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evenAndOddHeader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header" Target="header3.xml"/><Relationship Id="rId16" Type="http://schemas.openxmlformats.org/officeDocument/2006/relationships/header" Target="header4.xml"/><Relationship Id="rId17" Type="http://schemas.openxmlformats.org/officeDocument/2006/relationships/hyperlink" Target="http://140.194.76.129/publications/eng-manuals/em1110-2-1417/toc.htm" TargetMode="External"/><Relationship Id="rId18" Type="http://schemas.openxmlformats.org/officeDocument/2006/relationships/hyperlink" Target="http://www.hec.usace.army.mil/software/legacysoftware/hec1/hec1.htm" TargetMode="External"/><Relationship Id="rId19" Type="http://schemas.openxmlformats.org/officeDocument/2006/relationships/hyperlink" Target="http://eusoils.jrc.ec.europa.eu/result.cfm?form.criteria=afghanistan%20and%20soil" TargetMode="External"/><Relationship Id="rId20" Type="http://schemas.openxmlformats.org/officeDocument/2006/relationships/hyperlink" Target="http://pubs.usgs.gov/of/2005/" TargetMode="External"/><Relationship Id="rId21" Type="http://schemas.openxmlformats.org/officeDocument/2006/relationships/hyperlink" Target="http://www.wsdot.wa.gov/Design/Hydraulics/" TargetMode="External"/><Relationship Id="rId22" Type="http://schemas.openxmlformats.org/officeDocument/2006/relationships/image" Target="media/image7.jpg"/><Relationship Id="rId23" Type="http://schemas.openxmlformats.org/officeDocument/2006/relationships/image" Target="media/image8.jpg"/><Relationship Id="rId24" Type="http://schemas.openxmlformats.org/officeDocument/2006/relationships/header" Target="header5.xml"/><Relationship Id="rId25" Type="http://schemas.openxmlformats.org/officeDocument/2006/relationships/header" Target="header6.xml"/><Relationship Id="rId26" Type="http://schemas.openxmlformats.org/officeDocument/2006/relationships/image" Target="media/image9.jpg"/><Relationship Id="rId27" Type="http://schemas.openxmlformats.org/officeDocument/2006/relationships/image" Target="media/image10.png"/><Relationship Id="rId28" Type="http://schemas.openxmlformats.org/officeDocument/2006/relationships/header" Target="header7.xml"/><Relationship Id="rId29" Type="http://schemas.openxmlformats.org/officeDocument/2006/relationships/header" Target="header8.xml"/><Relationship Id="rId30" Type="http://schemas.openxmlformats.org/officeDocument/2006/relationships/image" Target="media/image11.png"/><Relationship Id="rId31" Type="http://schemas.openxmlformats.org/officeDocument/2006/relationships/image" Target="media/image12.png"/><Relationship Id="rId32" Type="http://schemas.openxmlformats.org/officeDocument/2006/relationships/image" Target="media/image1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</dc:creator>
  <dc:title> </dc:title>
  <dcterms:created xsi:type="dcterms:W3CDTF">2015-09-17T09:02:52Z</dcterms:created>
  <dcterms:modified xsi:type="dcterms:W3CDTF">2015-09-17T09:02:52Z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2010-01-30T00:00:00Z</vt:filetime>
  </property>
  <property fmtid="{D5CDD505-2E9C-101B-9397-08002B2CF9AE}" pid="3" name="LastSaved">
    <vt:filetime>2015-09-17T00:00:00Z</vt:filetime>
  </property>
</Properties>
</file>